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A5E1B6" w14:textId="512AD18E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5BD9DBC4" w14:textId="1E54A270" w:rsidR="002D3880" w:rsidRDefault="00141E2D" w:rsidP="002C0D63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/>
          <w:b/>
          <w:bCs/>
          <w:i/>
          <w:iCs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1970F2CE" wp14:editId="610D75DC">
                <wp:simplePos x="0" y="0"/>
                <wp:positionH relativeFrom="margin">
                  <wp:posOffset>4917440</wp:posOffset>
                </wp:positionH>
                <wp:positionV relativeFrom="page">
                  <wp:posOffset>703580</wp:posOffset>
                </wp:positionV>
                <wp:extent cx="843915" cy="315595"/>
                <wp:effectExtent l="0" t="0" r="0" b="0"/>
                <wp:wrapSquare wrapText="bothSides"/>
                <wp:docPr id="16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1F7BB7" w14:textId="235DCE97" w:rsidR="002D3880" w:rsidRPr="005D34F2" w:rsidRDefault="002D3880" w:rsidP="005D34F2">
                            <w:pPr>
                              <w:rPr>
                                <w:rFonts w:ascii="TH SarabunIT๙" w:hAnsi="TH SarabunIT๙" w:cs="TH SarabunIT๙"/>
                                <w:sz w:val="34"/>
                                <w:szCs w:val="3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4"/>
                                <w:szCs w:val="34"/>
                                <w:cs/>
                              </w:rPr>
                              <w:t>แบบ คส.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70F2CE" id="Text Box 95" o:spid="_x0000_s1028" type="#_x0000_t202" style="position:absolute;left:0;text-align:left;margin-left:387.2pt;margin-top:55.4pt;width:66.45pt;height:24.8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" o:allowincell="f" filled="f" stroked="f">
                <v:textbox>
                  <w:txbxContent>
                    <w:p w14:paraId="1D1F7BB7" w14:textId="235DCE97" w:rsidR="002D3880" w:rsidRPr="005D34F2" w:rsidRDefault="002D3880" w:rsidP="005D34F2">
                      <w:pPr>
                        <w:rPr>
                          <w:rFonts w:ascii="TH SarabunIT๙" w:hAnsi="TH SarabunIT๙" w:cs="TH SarabunIT๙"/>
                          <w:sz w:val="34"/>
                          <w:szCs w:val="3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 xml:space="preserve">แบบ </w:t>
                      </w: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>คส. 3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2D3880">
        <w:rPr>
          <w:rFonts w:ascii="TH SarabunIT๙" w:hAnsi="TH SarabunIT๙" w:cs="TH SarabunIT๙"/>
          <w:b/>
          <w:bCs/>
          <w:i/>
          <w:iCs/>
          <w:noProof/>
        </w:rPr>
        <w:drawing>
          <wp:anchor distT="0" distB="0" distL="114300" distR="114300" simplePos="0" relativeHeight="251651584" behindDoc="0" locked="0" layoutInCell="0" allowOverlap="1" wp14:anchorId="749538E6" wp14:editId="3F86FE84">
            <wp:simplePos x="0" y="0"/>
            <wp:positionH relativeFrom="column">
              <wp:posOffset>2422525</wp:posOffset>
            </wp:positionH>
            <wp:positionV relativeFrom="paragraph">
              <wp:posOffset>-83820</wp:posOffset>
            </wp:positionV>
            <wp:extent cx="940875" cy="1080000"/>
            <wp:effectExtent l="19050" t="0" r="0" b="0"/>
            <wp:wrapNone/>
            <wp:docPr id="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87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3880"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4FD0E88F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</w:p>
    <w:p w14:paraId="1C76A78B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</w:p>
    <w:p w14:paraId="0F064110" w14:textId="77777777" w:rsidR="002D3880" w:rsidRDefault="002D3880" w:rsidP="008B28F7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ind w:left="567" w:right="-1" w:hanging="567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</w:p>
    <w:p w14:paraId="7DFAB3D0" w14:textId="77777777" w:rsidR="002D3880" w:rsidRDefault="002D388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9E6270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คำสั่งนายทะเบียน</w:t>
      </w:r>
      <w:r w:rsidRPr="009E627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15D12AD3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ที่............./...............</w:t>
      </w:r>
    </w:p>
    <w:p w14:paraId="1464A8A9" w14:textId="77777777" w:rsidR="002D3880" w:rsidRDefault="002D3880" w:rsidP="00F33B22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 ให้หยุดดำเนินการเกี่ยวกับการรับรองความรู้ความสามารถ</w:t>
      </w:r>
    </w:p>
    <w:p w14:paraId="74A72439" w14:textId="77777777" w:rsidR="002D3880" w:rsidRPr="009E6270" w:rsidRDefault="002D3880" w:rsidP="00F33B22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_____________________</w:t>
      </w:r>
    </w:p>
    <w:p w14:paraId="4B258DD3" w14:textId="1A8F9528" w:rsidR="002D3880" w:rsidRPr="00981E65" w:rsidRDefault="002D3880" w:rsidP="00F33B22">
      <w:pPr>
        <w:pStyle w:val="Heading4"/>
        <w:tabs>
          <w:tab w:val="left" w:pos="851"/>
          <w:tab w:val="left" w:pos="1418"/>
          <w:tab w:val="left" w:pos="1701"/>
          <w:tab w:val="left" w:pos="4253"/>
          <w:tab w:val="left" w:pos="6663"/>
        </w:tabs>
        <w:spacing w:after="12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             ตามที่นายทะเบียน</w:t>
      </w:r>
      <w:r w:rsidRPr="00DA610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2545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ได้มีคำสั่ง ที่.............../.............ลงวันที่..................................................ให้ศูนย์ประเมินความรู้ความสามารถ.......................ตั้งอยู่เลขที่.................หมู่ที่..........ตรอก/ซอย............................ถนน.....................................แขวง/ตำบล............................เขต/อำเภอ..............................กรุงเทพมหานคร/จังหวัด........................</w:t>
      </w:r>
      <w:r w:rsidRPr="00981E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ปฏิบัติให้ถูกต้อง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  </w:t>
      </w:r>
      <w:r w:rsidRPr="00981E65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ตา</w:t>
      </w:r>
      <w:r w:rsidRPr="00981E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ม</w:t>
      </w:r>
      <w:r w:rsidRPr="00981E65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พระราชบัญญัติส่งเสริมการพัฒนาฝีมือแรงงาน พ.ศ. 2545</w:t>
      </w:r>
      <w:r w:rsidRPr="00981E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ภายใน 15 วัน นับแต่วันที่ได้รับคำสั่งความละเอียดแจ้งแล้ว นั้น</w:t>
      </w:r>
    </w:p>
    <w:p w14:paraId="7ABEBFE0" w14:textId="77777777" w:rsidR="002D3880" w:rsidRPr="00DA610D" w:rsidRDefault="002D3880" w:rsidP="00285907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ปรากฏข้อเท็จจริงว่า</w:t>
      </w:r>
      <w:r w:rsidRPr="00BF2B4F">
        <w:rPr>
          <w:rFonts w:ascii="TH SarabunIT๙" w:hAnsi="TH SarabunIT๙" w:cs="TH SarabunIT๙" w:hint="cs"/>
          <w:sz w:val="32"/>
          <w:szCs w:val="32"/>
          <w:cs/>
        </w:rPr>
        <w:t>ศูนย์ประเมินความรู้ความสามารถ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BF2B4F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ได้รับคำสั่งนายทะเบียนตั้งแต่วันที่..........................................และบัดนี้ ได้ครบกำหนดเวลาตามคำสั่งนายทะเบียนแล้ว ศูนย์ประเมินความรู้ความสามารถ.........................ยังมิได้ปฏิบัติให้ถูกต้องหรือแก้ไขให้ถูกต้องตามคำสั่งนายทะเบียนดังกล่าวแต่อย่างใด</w:t>
      </w:r>
    </w:p>
    <w:p w14:paraId="02D3E79E" w14:textId="1159D0B0" w:rsidR="002D3880" w:rsidRPr="00DA610D" w:rsidRDefault="002D3880" w:rsidP="00B47530">
      <w:pPr>
        <w:tabs>
          <w:tab w:val="left" w:pos="851"/>
          <w:tab w:val="left" w:pos="993"/>
          <w:tab w:val="left" w:pos="1418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ฉะนั้น อาศัยอำนาจตามความในมาตรา 49/1 วรรคสอง แห่ง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DA610D">
        <w:rPr>
          <w:rFonts w:ascii="TH SarabunIT๙" w:hAnsi="TH SarabunIT๙" w:cs="TH SarabunIT๙"/>
          <w:sz w:val="32"/>
          <w:szCs w:val="32"/>
          <w:cs/>
        </w:rPr>
        <w:t>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แก้ไขเพิ่มเติมโดยพระราชบัญญัติส่งเสริมการพัฒนาฝีมือแรงงาน (ฉบับที่ 2) พ.ศ. 2557 นายทะเบียนจึงมีคำสั่งให้ศูนย์ประเมินความรู้ความสามารถ.......หยุดดำเนินการจนกว่าจะปฏิบัติให้ถูกต้องหรือแก้ไขให้ถูกต้อง และในระหว่างถูกสั่งให้หยุดดำเนินการตามคำสั่งนี้ ห้ามศูนย์ประเมินความรู้ความสามารถ....................ดำเนินการใด ๆ เกี่ยวกับการรับรองความรู้ความสามารถ หากฝ่าฝืน</w:t>
      </w:r>
      <w:r w:rsidR="008F4F27">
        <w:rPr>
          <w:rFonts w:ascii="TH SarabunIT๙" w:hAnsi="TH SarabunIT๙" w:cs="TH SarabunIT๙"/>
          <w:sz w:val="32"/>
          <w:szCs w:val="32"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มีความผิดตามมาตรา 53/6 ต้องระวางโทษปรับไม่เกินห้าพันบาท </w:t>
      </w:r>
    </w:p>
    <w:p w14:paraId="166959F7" w14:textId="77777777" w:rsidR="002D3880" w:rsidRDefault="002D3880" w:rsidP="00B47530">
      <w:pPr>
        <w:tabs>
          <w:tab w:val="left" w:pos="993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ทั้งนี้ ตั้งแต่บัดนี้เป็นต้นไป</w:t>
      </w:r>
    </w:p>
    <w:p w14:paraId="62AD09BC" w14:textId="77777777" w:rsidR="002D3880" w:rsidRDefault="002D3880" w:rsidP="00C6209D">
      <w:pPr>
        <w:spacing w:before="120"/>
        <w:ind w:firstLine="144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สั่ง ณ วันที่..................................... พ.ศ..................</w:t>
      </w:r>
    </w:p>
    <w:p w14:paraId="235B5A33" w14:textId="77777777" w:rsidR="002D3880" w:rsidRPr="00DA610D" w:rsidRDefault="002D3880" w:rsidP="00C6209D">
      <w:pPr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DA610D">
        <w:rPr>
          <w:rFonts w:hint="cs"/>
          <w:sz w:val="32"/>
          <w:szCs w:val="32"/>
          <w:cs/>
        </w:rPr>
        <w:t xml:space="preserve">   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2A01565" w14:textId="77777777" w:rsidR="002D3880" w:rsidRPr="00DA610D" w:rsidRDefault="002D3880" w:rsidP="005359B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</w:t>
      </w:r>
      <w:r w:rsidRPr="00DA610D">
        <w:rPr>
          <w:rFonts w:ascii="TH SarabunIT๙" w:hAnsi="TH SarabunIT๙" w:cs="TH SarabunIT๙"/>
          <w:sz w:val="32"/>
          <w:szCs w:val="32"/>
          <w:cs/>
        </w:rPr>
        <w:t>(..................................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DA610D">
        <w:rPr>
          <w:rFonts w:ascii="TH SarabunIT๙" w:hAnsi="TH SarabunIT๙" w:cs="TH SarabunIT๙"/>
          <w:sz w:val="32"/>
          <w:szCs w:val="32"/>
          <w:cs/>
        </w:rPr>
        <w:t>)</w:t>
      </w:r>
    </w:p>
    <w:p w14:paraId="52618660" w14:textId="77777777" w:rsidR="002D3880" w:rsidRDefault="002D3880" w:rsidP="00A20536">
      <w:pPr>
        <w:tabs>
          <w:tab w:val="left" w:pos="851"/>
          <w:tab w:val="left" w:pos="993"/>
          <w:tab w:val="left" w:pos="1418"/>
        </w:tabs>
        <w:spacing w:before="24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นายทะเบียนตามพระราชบัญญัติส่งเสริมการพัฒนาฝีมือแรงงาน พ.ศ. 2545</w:t>
      </w:r>
    </w:p>
    <w:p w14:paraId="026D040C" w14:textId="77777777" w:rsidR="002D3880" w:rsidRPr="00DA610D" w:rsidRDefault="002D3880" w:rsidP="00A20536">
      <w:pPr>
        <w:tabs>
          <w:tab w:val="left" w:pos="851"/>
          <w:tab w:val="left" w:pos="993"/>
          <w:tab w:val="left" w:pos="1418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127E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127E2F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หากท่านไม่เห็นด้วยกับคำสั่งนี้ ท่านมีสิทธิอุทธรณ์ต่อคณะกรรมการส่งเสริมการพัฒนาฝีมือแรงงานภายใน 15 วันนับแต่วันที่ได้รับแจ้งคำสั่ง</w:t>
      </w:r>
    </w:p>
    <w:p w14:paraId="47673012" w14:textId="49FD3972" w:rsidR="002D3880" w:rsidRDefault="002D3880" w:rsidP="00823E60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</w:p>
    <w:sectPr w:rsidR="002D3880" w:rsidSect="002C0D63">
      <w:headerReference w:type="default" r:id="rId9"/>
      <w:footerReference w:type="default" r:id="rId10"/>
      <w:pgSz w:w="11906" w:h="16838" w:code="9"/>
      <w:pgMar w:top="851" w:right="1134" w:bottom="567" w:left="1701" w:header="567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93D28E" w14:textId="77777777" w:rsidR="00D304BD" w:rsidRDefault="00D304BD" w:rsidP="00E21AE3">
      <w:r>
        <w:separator/>
      </w:r>
    </w:p>
  </w:endnote>
  <w:endnote w:type="continuationSeparator" w:id="0">
    <w:p w14:paraId="56CC139C" w14:textId="77777777" w:rsidR="00D304BD" w:rsidRDefault="00D304BD" w:rsidP="00E2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C837" w14:textId="6F3B7043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 w:rsidRPr="002C0D63">
      <w:rPr>
        <w:rFonts w:ascii="TH SarabunPSK" w:hAnsi="TH SarabunPSK" w:cs="TH SarabunPSK"/>
        <w:szCs w:val="24"/>
      </w:rPr>
      <w:t>F</w:t>
    </w:r>
    <w:r w:rsidR="00823E60">
      <w:rPr>
        <w:rFonts w:ascii="TH SarabunPSK" w:hAnsi="TH SarabunPSK" w:cs="TH SarabunPSK"/>
        <w:szCs w:val="24"/>
      </w:rPr>
      <w:t>-24-03</w:t>
    </w:r>
  </w:p>
  <w:p w14:paraId="6E880E84" w14:textId="5D3212B1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 xml:space="preserve">Rev.00 Date: </w:t>
    </w:r>
    <w:r w:rsidR="008F4F27">
      <w:rPr>
        <w:rFonts w:ascii="TH SarabunPSK" w:hAnsi="TH SarabunPSK" w:cs="TH SarabunPSK"/>
        <w:szCs w:val="24"/>
      </w:rPr>
      <w:t>13/06/65</w:t>
    </w:r>
    <w:r>
      <w:rPr>
        <w:rFonts w:ascii="TH SarabunPSK" w:hAnsi="TH SarabunPSK" w:cs="TH SarabunPSK"/>
        <w:szCs w:val="24"/>
      </w:rPr>
      <w:t xml:space="preserve"> </w:t>
    </w:r>
    <w:r w:rsidRPr="00772213">
      <w:rPr>
        <w:rFonts w:ascii="TH SarabunPSK" w:hAnsi="TH SarabunPSK" w:cs="TH SarabunPSK"/>
        <w:szCs w:val="24"/>
        <w:cs/>
      </w:rPr>
      <w:t xml:space="preserve">หน้า </w:t>
    </w:r>
    <w:r w:rsidRPr="00772213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BDB623" w14:textId="77777777" w:rsidR="00D304BD" w:rsidRDefault="00D304BD" w:rsidP="00E21AE3">
      <w:r>
        <w:separator/>
      </w:r>
    </w:p>
  </w:footnote>
  <w:footnote w:type="continuationSeparator" w:id="0">
    <w:p w14:paraId="1C0A8BA4" w14:textId="77777777" w:rsidR="00D304BD" w:rsidRDefault="00D304BD" w:rsidP="00E21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9C5D5" w14:textId="65D4338B" w:rsidR="00CF2BF8" w:rsidRPr="00CF2BF8" w:rsidRDefault="00CF2BF8">
    <w:pPr>
      <w:pStyle w:val="Header"/>
      <w:jc w:val="center"/>
      <w:rPr>
        <w:rFonts w:ascii="TH SarabunIT๙" w:hAnsi="TH SarabunIT๙" w:cs="TH SarabunIT๙"/>
        <w:sz w:val="36"/>
        <w:szCs w:val="36"/>
      </w:rPr>
    </w:pPr>
  </w:p>
  <w:p w14:paraId="2577576B" w14:textId="77777777" w:rsidR="00CF2BF8" w:rsidRDefault="00CF2B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1D2773D"/>
    <w:multiLevelType w:val="hybridMultilevel"/>
    <w:tmpl w:val="1E644856"/>
    <w:lvl w:ilvl="0" w:tplc="0810A3CA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4A25D48"/>
    <w:multiLevelType w:val="hybridMultilevel"/>
    <w:tmpl w:val="1A069FA6"/>
    <w:lvl w:ilvl="0" w:tplc="E564B026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1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24"/>
    <w:rsid w:val="00001679"/>
    <w:rsid w:val="00006137"/>
    <w:rsid w:val="00013593"/>
    <w:rsid w:val="00013D1E"/>
    <w:rsid w:val="000147A3"/>
    <w:rsid w:val="000208CE"/>
    <w:rsid w:val="0002434B"/>
    <w:rsid w:val="00025183"/>
    <w:rsid w:val="00026BAF"/>
    <w:rsid w:val="0002778B"/>
    <w:rsid w:val="00033372"/>
    <w:rsid w:val="00040D2E"/>
    <w:rsid w:val="000434E6"/>
    <w:rsid w:val="000509F5"/>
    <w:rsid w:val="000530CE"/>
    <w:rsid w:val="000540CE"/>
    <w:rsid w:val="00056BBD"/>
    <w:rsid w:val="000673F7"/>
    <w:rsid w:val="0008024D"/>
    <w:rsid w:val="000809F6"/>
    <w:rsid w:val="00080CD7"/>
    <w:rsid w:val="000862AB"/>
    <w:rsid w:val="0008727B"/>
    <w:rsid w:val="00087F2F"/>
    <w:rsid w:val="000A6930"/>
    <w:rsid w:val="000A7CD7"/>
    <w:rsid w:val="000B029F"/>
    <w:rsid w:val="000B3E91"/>
    <w:rsid w:val="000B6C28"/>
    <w:rsid w:val="000C6F59"/>
    <w:rsid w:val="000D0723"/>
    <w:rsid w:val="000D6DE0"/>
    <w:rsid w:val="000E3721"/>
    <w:rsid w:val="000E40A3"/>
    <w:rsid w:val="000E5273"/>
    <w:rsid w:val="000E59FC"/>
    <w:rsid w:val="000E6D0E"/>
    <w:rsid w:val="000F0066"/>
    <w:rsid w:val="000F26DB"/>
    <w:rsid w:val="000F674A"/>
    <w:rsid w:val="00103329"/>
    <w:rsid w:val="0010392B"/>
    <w:rsid w:val="0010537B"/>
    <w:rsid w:val="001064B8"/>
    <w:rsid w:val="001128C5"/>
    <w:rsid w:val="00117482"/>
    <w:rsid w:val="001177B4"/>
    <w:rsid w:val="0012119E"/>
    <w:rsid w:val="00122EAC"/>
    <w:rsid w:val="0012606C"/>
    <w:rsid w:val="00126C5E"/>
    <w:rsid w:val="0013026C"/>
    <w:rsid w:val="001315E0"/>
    <w:rsid w:val="00131B02"/>
    <w:rsid w:val="0013290C"/>
    <w:rsid w:val="0013355F"/>
    <w:rsid w:val="0013360F"/>
    <w:rsid w:val="00141E2D"/>
    <w:rsid w:val="00146CC1"/>
    <w:rsid w:val="00151A54"/>
    <w:rsid w:val="00153174"/>
    <w:rsid w:val="00154C8C"/>
    <w:rsid w:val="00155D4D"/>
    <w:rsid w:val="0015690D"/>
    <w:rsid w:val="001569BB"/>
    <w:rsid w:val="00157032"/>
    <w:rsid w:val="001623BD"/>
    <w:rsid w:val="00162C73"/>
    <w:rsid w:val="0016778F"/>
    <w:rsid w:val="00171B33"/>
    <w:rsid w:val="00174852"/>
    <w:rsid w:val="001764B9"/>
    <w:rsid w:val="001771A7"/>
    <w:rsid w:val="00183C6E"/>
    <w:rsid w:val="00183D8C"/>
    <w:rsid w:val="00184322"/>
    <w:rsid w:val="00184778"/>
    <w:rsid w:val="00186045"/>
    <w:rsid w:val="00192102"/>
    <w:rsid w:val="0019301F"/>
    <w:rsid w:val="001A3AFA"/>
    <w:rsid w:val="001A43DB"/>
    <w:rsid w:val="001A52A2"/>
    <w:rsid w:val="001A52C0"/>
    <w:rsid w:val="001A7ABF"/>
    <w:rsid w:val="001B2DA6"/>
    <w:rsid w:val="001B52A9"/>
    <w:rsid w:val="001B54A9"/>
    <w:rsid w:val="001C3EA7"/>
    <w:rsid w:val="001C7B36"/>
    <w:rsid w:val="001D37AB"/>
    <w:rsid w:val="001D67A3"/>
    <w:rsid w:val="001E2210"/>
    <w:rsid w:val="001E3C54"/>
    <w:rsid w:val="001F3692"/>
    <w:rsid w:val="00204319"/>
    <w:rsid w:val="00206121"/>
    <w:rsid w:val="0021203F"/>
    <w:rsid w:val="002129F8"/>
    <w:rsid w:val="0021458B"/>
    <w:rsid w:val="00220E85"/>
    <w:rsid w:val="002222E1"/>
    <w:rsid w:val="002231D2"/>
    <w:rsid w:val="00223D27"/>
    <w:rsid w:val="00226318"/>
    <w:rsid w:val="002332ED"/>
    <w:rsid w:val="002348FE"/>
    <w:rsid w:val="00234E30"/>
    <w:rsid w:val="002444A3"/>
    <w:rsid w:val="002450EC"/>
    <w:rsid w:val="00251ECD"/>
    <w:rsid w:val="00253A1F"/>
    <w:rsid w:val="00253D96"/>
    <w:rsid w:val="00255AE1"/>
    <w:rsid w:val="00262E74"/>
    <w:rsid w:val="00270EC4"/>
    <w:rsid w:val="00272036"/>
    <w:rsid w:val="00273AA3"/>
    <w:rsid w:val="002779E9"/>
    <w:rsid w:val="00282B3D"/>
    <w:rsid w:val="00282D14"/>
    <w:rsid w:val="00284F26"/>
    <w:rsid w:val="00292E40"/>
    <w:rsid w:val="00297054"/>
    <w:rsid w:val="002A41B7"/>
    <w:rsid w:val="002A5471"/>
    <w:rsid w:val="002A6D76"/>
    <w:rsid w:val="002A77A8"/>
    <w:rsid w:val="002B1EBF"/>
    <w:rsid w:val="002B2386"/>
    <w:rsid w:val="002C094D"/>
    <w:rsid w:val="002C0D63"/>
    <w:rsid w:val="002C16DC"/>
    <w:rsid w:val="002C2D7D"/>
    <w:rsid w:val="002C31A2"/>
    <w:rsid w:val="002C7683"/>
    <w:rsid w:val="002D0949"/>
    <w:rsid w:val="002D3880"/>
    <w:rsid w:val="002E72B8"/>
    <w:rsid w:val="002F363E"/>
    <w:rsid w:val="002F496C"/>
    <w:rsid w:val="002F565A"/>
    <w:rsid w:val="002F5700"/>
    <w:rsid w:val="002F770C"/>
    <w:rsid w:val="003002E6"/>
    <w:rsid w:val="00302FC9"/>
    <w:rsid w:val="003071EC"/>
    <w:rsid w:val="00312FBA"/>
    <w:rsid w:val="00314AED"/>
    <w:rsid w:val="00321F2B"/>
    <w:rsid w:val="00325733"/>
    <w:rsid w:val="003259D6"/>
    <w:rsid w:val="003339D3"/>
    <w:rsid w:val="003354D3"/>
    <w:rsid w:val="00336E5A"/>
    <w:rsid w:val="00336F12"/>
    <w:rsid w:val="003425B9"/>
    <w:rsid w:val="003434CD"/>
    <w:rsid w:val="00347240"/>
    <w:rsid w:val="0035336F"/>
    <w:rsid w:val="00353FE0"/>
    <w:rsid w:val="0035715F"/>
    <w:rsid w:val="00360CD0"/>
    <w:rsid w:val="00364F55"/>
    <w:rsid w:val="00365CFF"/>
    <w:rsid w:val="003666DC"/>
    <w:rsid w:val="0037403D"/>
    <w:rsid w:val="00377603"/>
    <w:rsid w:val="00382008"/>
    <w:rsid w:val="0038261D"/>
    <w:rsid w:val="00385442"/>
    <w:rsid w:val="003936F2"/>
    <w:rsid w:val="003958A5"/>
    <w:rsid w:val="003A0CD9"/>
    <w:rsid w:val="003A2369"/>
    <w:rsid w:val="003A79BA"/>
    <w:rsid w:val="003B1B73"/>
    <w:rsid w:val="003B2D91"/>
    <w:rsid w:val="003B4270"/>
    <w:rsid w:val="003B5F41"/>
    <w:rsid w:val="003B60F5"/>
    <w:rsid w:val="003C12C1"/>
    <w:rsid w:val="003C19F9"/>
    <w:rsid w:val="003C3198"/>
    <w:rsid w:val="003D6CDC"/>
    <w:rsid w:val="003D7437"/>
    <w:rsid w:val="003D75A1"/>
    <w:rsid w:val="003D7FBE"/>
    <w:rsid w:val="003E51DB"/>
    <w:rsid w:val="003F61FF"/>
    <w:rsid w:val="004063DE"/>
    <w:rsid w:val="00406F8D"/>
    <w:rsid w:val="0041076F"/>
    <w:rsid w:val="004117D6"/>
    <w:rsid w:val="0043020F"/>
    <w:rsid w:val="004331B4"/>
    <w:rsid w:val="004347CC"/>
    <w:rsid w:val="00440858"/>
    <w:rsid w:val="0044199D"/>
    <w:rsid w:val="004421ED"/>
    <w:rsid w:val="0044527A"/>
    <w:rsid w:val="00445D66"/>
    <w:rsid w:val="004508D5"/>
    <w:rsid w:val="00450FD6"/>
    <w:rsid w:val="004569B6"/>
    <w:rsid w:val="00460FB9"/>
    <w:rsid w:val="00465589"/>
    <w:rsid w:val="00471A8A"/>
    <w:rsid w:val="00481613"/>
    <w:rsid w:val="004817DB"/>
    <w:rsid w:val="00483BD9"/>
    <w:rsid w:val="00485B0E"/>
    <w:rsid w:val="00493993"/>
    <w:rsid w:val="00496826"/>
    <w:rsid w:val="00496843"/>
    <w:rsid w:val="004A2847"/>
    <w:rsid w:val="004A5845"/>
    <w:rsid w:val="004B15EE"/>
    <w:rsid w:val="004B1EF9"/>
    <w:rsid w:val="004B330E"/>
    <w:rsid w:val="004B5952"/>
    <w:rsid w:val="004B678F"/>
    <w:rsid w:val="004D2E2E"/>
    <w:rsid w:val="004D49BF"/>
    <w:rsid w:val="004D4D3B"/>
    <w:rsid w:val="004D6EAD"/>
    <w:rsid w:val="004D7193"/>
    <w:rsid w:val="004E100F"/>
    <w:rsid w:val="004E3F6E"/>
    <w:rsid w:val="004E51CA"/>
    <w:rsid w:val="004E645C"/>
    <w:rsid w:val="004E6529"/>
    <w:rsid w:val="004E67C1"/>
    <w:rsid w:val="004F1EC1"/>
    <w:rsid w:val="005060A9"/>
    <w:rsid w:val="00506C85"/>
    <w:rsid w:val="0051670D"/>
    <w:rsid w:val="00516F41"/>
    <w:rsid w:val="0052030B"/>
    <w:rsid w:val="00525CF2"/>
    <w:rsid w:val="0053173C"/>
    <w:rsid w:val="00533241"/>
    <w:rsid w:val="005359BE"/>
    <w:rsid w:val="005363AA"/>
    <w:rsid w:val="005437BD"/>
    <w:rsid w:val="00544EBD"/>
    <w:rsid w:val="0054544C"/>
    <w:rsid w:val="0054564C"/>
    <w:rsid w:val="00553F77"/>
    <w:rsid w:val="00561245"/>
    <w:rsid w:val="005657AF"/>
    <w:rsid w:val="00566650"/>
    <w:rsid w:val="00566697"/>
    <w:rsid w:val="00575288"/>
    <w:rsid w:val="00576244"/>
    <w:rsid w:val="00577EAA"/>
    <w:rsid w:val="00582588"/>
    <w:rsid w:val="00582E9D"/>
    <w:rsid w:val="00585590"/>
    <w:rsid w:val="00586277"/>
    <w:rsid w:val="0058789C"/>
    <w:rsid w:val="00587BA3"/>
    <w:rsid w:val="00587D79"/>
    <w:rsid w:val="00590EDA"/>
    <w:rsid w:val="005A0586"/>
    <w:rsid w:val="005A5705"/>
    <w:rsid w:val="005B196D"/>
    <w:rsid w:val="005B7B60"/>
    <w:rsid w:val="005C02BA"/>
    <w:rsid w:val="005C0730"/>
    <w:rsid w:val="005C2C50"/>
    <w:rsid w:val="005C751C"/>
    <w:rsid w:val="005C764E"/>
    <w:rsid w:val="005D17BF"/>
    <w:rsid w:val="005D19F1"/>
    <w:rsid w:val="005D320D"/>
    <w:rsid w:val="005D34F2"/>
    <w:rsid w:val="005E143A"/>
    <w:rsid w:val="005E1F23"/>
    <w:rsid w:val="005E24D5"/>
    <w:rsid w:val="005E499E"/>
    <w:rsid w:val="005E799D"/>
    <w:rsid w:val="005F3308"/>
    <w:rsid w:val="005F3F08"/>
    <w:rsid w:val="005F6F63"/>
    <w:rsid w:val="005F7EC0"/>
    <w:rsid w:val="0060007C"/>
    <w:rsid w:val="006053D5"/>
    <w:rsid w:val="00617F57"/>
    <w:rsid w:val="006202F2"/>
    <w:rsid w:val="006330AA"/>
    <w:rsid w:val="00637F0C"/>
    <w:rsid w:val="00641D06"/>
    <w:rsid w:val="0065052F"/>
    <w:rsid w:val="00656DB2"/>
    <w:rsid w:val="006633D7"/>
    <w:rsid w:val="0066659F"/>
    <w:rsid w:val="006678EB"/>
    <w:rsid w:val="00673047"/>
    <w:rsid w:val="006745BC"/>
    <w:rsid w:val="00676E2F"/>
    <w:rsid w:val="006775C8"/>
    <w:rsid w:val="00677DAE"/>
    <w:rsid w:val="00680D9F"/>
    <w:rsid w:val="00681895"/>
    <w:rsid w:val="00682D34"/>
    <w:rsid w:val="0068597E"/>
    <w:rsid w:val="006871E8"/>
    <w:rsid w:val="00692939"/>
    <w:rsid w:val="00695901"/>
    <w:rsid w:val="00695995"/>
    <w:rsid w:val="006A0BE8"/>
    <w:rsid w:val="006A16CE"/>
    <w:rsid w:val="006A3793"/>
    <w:rsid w:val="006A5877"/>
    <w:rsid w:val="006A6D21"/>
    <w:rsid w:val="006B1EE9"/>
    <w:rsid w:val="006B2349"/>
    <w:rsid w:val="006B285F"/>
    <w:rsid w:val="006B2BF1"/>
    <w:rsid w:val="006B3342"/>
    <w:rsid w:val="006B44EA"/>
    <w:rsid w:val="006C0313"/>
    <w:rsid w:val="006C2ED7"/>
    <w:rsid w:val="006C3D78"/>
    <w:rsid w:val="006C3FDB"/>
    <w:rsid w:val="006C571E"/>
    <w:rsid w:val="006C61D5"/>
    <w:rsid w:val="006D0A7C"/>
    <w:rsid w:val="006D3382"/>
    <w:rsid w:val="006D5698"/>
    <w:rsid w:val="006E0F88"/>
    <w:rsid w:val="006E4581"/>
    <w:rsid w:val="006F6E67"/>
    <w:rsid w:val="00704B23"/>
    <w:rsid w:val="00705F1D"/>
    <w:rsid w:val="007065D4"/>
    <w:rsid w:val="00706E3C"/>
    <w:rsid w:val="007111F8"/>
    <w:rsid w:val="007117D9"/>
    <w:rsid w:val="00715210"/>
    <w:rsid w:val="00720BF3"/>
    <w:rsid w:val="0072717A"/>
    <w:rsid w:val="00730BC2"/>
    <w:rsid w:val="007311AC"/>
    <w:rsid w:val="00732144"/>
    <w:rsid w:val="00732277"/>
    <w:rsid w:val="007347A6"/>
    <w:rsid w:val="00734849"/>
    <w:rsid w:val="0073588E"/>
    <w:rsid w:val="0073591C"/>
    <w:rsid w:val="00737CE0"/>
    <w:rsid w:val="00742218"/>
    <w:rsid w:val="00742AE9"/>
    <w:rsid w:val="00744601"/>
    <w:rsid w:val="00747BD3"/>
    <w:rsid w:val="007518C8"/>
    <w:rsid w:val="007521B2"/>
    <w:rsid w:val="00753099"/>
    <w:rsid w:val="007533DE"/>
    <w:rsid w:val="00757D81"/>
    <w:rsid w:val="00761D3A"/>
    <w:rsid w:val="0076547F"/>
    <w:rsid w:val="00767020"/>
    <w:rsid w:val="0076740A"/>
    <w:rsid w:val="00771060"/>
    <w:rsid w:val="007721FE"/>
    <w:rsid w:val="0077386F"/>
    <w:rsid w:val="00776701"/>
    <w:rsid w:val="00796775"/>
    <w:rsid w:val="007A0BE3"/>
    <w:rsid w:val="007A0F9A"/>
    <w:rsid w:val="007B199D"/>
    <w:rsid w:val="007B2AFE"/>
    <w:rsid w:val="007B7CD4"/>
    <w:rsid w:val="007C0BFC"/>
    <w:rsid w:val="007C176C"/>
    <w:rsid w:val="007C5899"/>
    <w:rsid w:val="007C652F"/>
    <w:rsid w:val="007C7E83"/>
    <w:rsid w:val="007D0C83"/>
    <w:rsid w:val="007D46D8"/>
    <w:rsid w:val="007D5E59"/>
    <w:rsid w:val="007D7765"/>
    <w:rsid w:val="007E1F61"/>
    <w:rsid w:val="007E2041"/>
    <w:rsid w:val="007E2DD8"/>
    <w:rsid w:val="007E6399"/>
    <w:rsid w:val="007E76F8"/>
    <w:rsid w:val="007F07CE"/>
    <w:rsid w:val="007F5798"/>
    <w:rsid w:val="007F6F12"/>
    <w:rsid w:val="00801E9B"/>
    <w:rsid w:val="00802A0D"/>
    <w:rsid w:val="0081112F"/>
    <w:rsid w:val="00814DA6"/>
    <w:rsid w:val="00816769"/>
    <w:rsid w:val="00823E60"/>
    <w:rsid w:val="00825606"/>
    <w:rsid w:val="00830201"/>
    <w:rsid w:val="00830DE8"/>
    <w:rsid w:val="0083132F"/>
    <w:rsid w:val="008376C4"/>
    <w:rsid w:val="00837D4A"/>
    <w:rsid w:val="00842007"/>
    <w:rsid w:val="00842394"/>
    <w:rsid w:val="00854390"/>
    <w:rsid w:val="008547C4"/>
    <w:rsid w:val="0085532D"/>
    <w:rsid w:val="00860EBF"/>
    <w:rsid w:val="008643D8"/>
    <w:rsid w:val="00870924"/>
    <w:rsid w:val="00870F19"/>
    <w:rsid w:val="0087487E"/>
    <w:rsid w:val="00874923"/>
    <w:rsid w:val="00874D12"/>
    <w:rsid w:val="00875112"/>
    <w:rsid w:val="00892BBA"/>
    <w:rsid w:val="00893AF8"/>
    <w:rsid w:val="00893D4F"/>
    <w:rsid w:val="00895B52"/>
    <w:rsid w:val="00896526"/>
    <w:rsid w:val="008A3A76"/>
    <w:rsid w:val="008A4760"/>
    <w:rsid w:val="008A48C9"/>
    <w:rsid w:val="008B1163"/>
    <w:rsid w:val="008B1993"/>
    <w:rsid w:val="008C12BF"/>
    <w:rsid w:val="008C12ED"/>
    <w:rsid w:val="008C5617"/>
    <w:rsid w:val="008C667E"/>
    <w:rsid w:val="008C7A89"/>
    <w:rsid w:val="008D2FA3"/>
    <w:rsid w:val="008D5C7F"/>
    <w:rsid w:val="008D6ADD"/>
    <w:rsid w:val="008D6CEB"/>
    <w:rsid w:val="008E0918"/>
    <w:rsid w:val="008E0C64"/>
    <w:rsid w:val="008E2129"/>
    <w:rsid w:val="008E2D09"/>
    <w:rsid w:val="008E3388"/>
    <w:rsid w:val="008E37C1"/>
    <w:rsid w:val="008E581E"/>
    <w:rsid w:val="008E7761"/>
    <w:rsid w:val="008F4F27"/>
    <w:rsid w:val="008F6005"/>
    <w:rsid w:val="008F66E4"/>
    <w:rsid w:val="0090075A"/>
    <w:rsid w:val="00901662"/>
    <w:rsid w:val="00902691"/>
    <w:rsid w:val="009054EF"/>
    <w:rsid w:val="00914105"/>
    <w:rsid w:val="009145AD"/>
    <w:rsid w:val="00916B32"/>
    <w:rsid w:val="009249DE"/>
    <w:rsid w:val="0092631B"/>
    <w:rsid w:val="00926BD3"/>
    <w:rsid w:val="00926F26"/>
    <w:rsid w:val="00927004"/>
    <w:rsid w:val="00927296"/>
    <w:rsid w:val="00930BEB"/>
    <w:rsid w:val="00933F7B"/>
    <w:rsid w:val="00942552"/>
    <w:rsid w:val="00946DB6"/>
    <w:rsid w:val="00951118"/>
    <w:rsid w:val="00952AC7"/>
    <w:rsid w:val="00953CA6"/>
    <w:rsid w:val="009553ED"/>
    <w:rsid w:val="00964084"/>
    <w:rsid w:val="00965BEF"/>
    <w:rsid w:val="0096689F"/>
    <w:rsid w:val="00966F0B"/>
    <w:rsid w:val="00967359"/>
    <w:rsid w:val="00973E07"/>
    <w:rsid w:val="00976042"/>
    <w:rsid w:val="009770AC"/>
    <w:rsid w:val="00990FBB"/>
    <w:rsid w:val="00992442"/>
    <w:rsid w:val="0099284B"/>
    <w:rsid w:val="00994FAE"/>
    <w:rsid w:val="0099557F"/>
    <w:rsid w:val="009974B3"/>
    <w:rsid w:val="009A3482"/>
    <w:rsid w:val="009A34E3"/>
    <w:rsid w:val="009A492E"/>
    <w:rsid w:val="009B099A"/>
    <w:rsid w:val="009B1EE8"/>
    <w:rsid w:val="009B4730"/>
    <w:rsid w:val="009B5446"/>
    <w:rsid w:val="009B66A0"/>
    <w:rsid w:val="009C0F03"/>
    <w:rsid w:val="009D4BF2"/>
    <w:rsid w:val="009D64CE"/>
    <w:rsid w:val="009D7082"/>
    <w:rsid w:val="009E1937"/>
    <w:rsid w:val="009E4069"/>
    <w:rsid w:val="009E6270"/>
    <w:rsid w:val="009E74EC"/>
    <w:rsid w:val="009F4116"/>
    <w:rsid w:val="009F463C"/>
    <w:rsid w:val="009F580E"/>
    <w:rsid w:val="00A00EF9"/>
    <w:rsid w:val="00A02884"/>
    <w:rsid w:val="00A0298A"/>
    <w:rsid w:val="00A071E7"/>
    <w:rsid w:val="00A10ABE"/>
    <w:rsid w:val="00A1324C"/>
    <w:rsid w:val="00A15FB0"/>
    <w:rsid w:val="00A16B3D"/>
    <w:rsid w:val="00A3268E"/>
    <w:rsid w:val="00A428BA"/>
    <w:rsid w:val="00A42AC1"/>
    <w:rsid w:val="00A447CC"/>
    <w:rsid w:val="00A47D12"/>
    <w:rsid w:val="00A50167"/>
    <w:rsid w:val="00A50AFA"/>
    <w:rsid w:val="00A51796"/>
    <w:rsid w:val="00A52A29"/>
    <w:rsid w:val="00A53424"/>
    <w:rsid w:val="00A53EAB"/>
    <w:rsid w:val="00A55183"/>
    <w:rsid w:val="00A62E74"/>
    <w:rsid w:val="00A63FBC"/>
    <w:rsid w:val="00A71675"/>
    <w:rsid w:val="00A73E25"/>
    <w:rsid w:val="00A7562E"/>
    <w:rsid w:val="00A76BDC"/>
    <w:rsid w:val="00A7775F"/>
    <w:rsid w:val="00A80D62"/>
    <w:rsid w:val="00A80F0A"/>
    <w:rsid w:val="00A81AAC"/>
    <w:rsid w:val="00A81D04"/>
    <w:rsid w:val="00A8374F"/>
    <w:rsid w:val="00A8487B"/>
    <w:rsid w:val="00A8488B"/>
    <w:rsid w:val="00AA3D08"/>
    <w:rsid w:val="00AB0666"/>
    <w:rsid w:val="00AB5FF5"/>
    <w:rsid w:val="00AC178C"/>
    <w:rsid w:val="00AC34D7"/>
    <w:rsid w:val="00AC3FF3"/>
    <w:rsid w:val="00AC4D29"/>
    <w:rsid w:val="00AC54B5"/>
    <w:rsid w:val="00AC7513"/>
    <w:rsid w:val="00AD3351"/>
    <w:rsid w:val="00AD4B2B"/>
    <w:rsid w:val="00AD4BFD"/>
    <w:rsid w:val="00AD6929"/>
    <w:rsid w:val="00AE1B00"/>
    <w:rsid w:val="00AE21BE"/>
    <w:rsid w:val="00AE3467"/>
    <w:rsid w:val="00AE7E9B"/>
    <w:rsid w:val="00AF2F9B"/>
    <w:rsid w:val="00AF3F50"/>
    <w:rsid w:val="00B00B43"/>
    <w:rsid w:val="00B0522C"/>
    <w:rsid w:val="00B05A96"/>
    <w:rsid w:val="00B129D9"/>
    <w:rsid w:val="00B1689C"/>
    <w:rsid w:val="00B2791C"/>
    <w:rsid w:val="00B35D3C"/>
    <w:rsid w:val="00B45122"/>
    <w:rsid w:val="00B514F8"/>
    <w:rsid w:val="00B57EA7"/>
    <w:rsid w:val="00B617F7"/>
    <w:rsid w:val="00B63096"/>
    <w:rsid w:val="00B66546"/>
    <w:rsid w:val="00B7314E"/>
    <w:rsid w:val="00B7559D"/>
    <w:rsid w:val="00B76B54"/>
    <w:rsid w:val="00B80106"/>
    <w:rsid w:val="00B84246"/>
    <w:rsid w:val="00B85D47"/>
    <w:rsid w:val="00B86893"/>
    <w:rsid w:val="00B94F8A"/>
    <w:rsid w:val="00B96561"/>
    <w:rsid w:val="00BA538A"/>
    <w:rsid w:val="00BA5601"/>
    <w:rsid w:val="00BB00AA"/>
    <w:rsid w:val="00BB05AC"/>
    <w:rsid w:val="00BB2392"/>
    <w:rsid w:val="00BB44DC"/>
    <w:rsid w:val="00BC074B"/>
    <w:rsid w:val="00BC0CBB"/>
    <w:rsid w:val="00BC433D"/>
    <w:rsid w:val="00BC6743"/>
    <w:rsid w:val="00BD05DD"/>
    <w:rsid w:val="00BD09F0"/>
    <w:rsid w:val="00BD2ADF"/>
    <w:rsid w:val="00BD54DC"/>
    <w:rsid w:val="00BD5D33"/>
    <w:rsid w:val="00BD70D3"/>
    <w:rsid w:val="00BD761A"/>
    <w:rsid w:val="00BE290B"/>
    <w:rsid w:val="00BE60EA"/>
    <w:rsid w:val="00BF432F"/>
    <w:rsid w:val="00BF53B5"/>
    <w:rsid w:val="00C03D6E"/>
    <w:rsid w:val="00C048A0"/>
    <w:rsid w:val="00C04A13"/>
    <w:rsid w:val="00C0535F"/>
    <w:rsid w:val="00C105AF"/>
    <w:rsid w:val="00C112DB"/>
    <w:rsid w:val="00C11FD9"/>
    <w:rsid w:val="00C124E4"/>
    <w:rsid w:val="00C14140"/>
    <w:rsid w:val="00C17327"/>
    <w:rsid w:val="00C1799F"/>
    <w:rsid w:val="00C20BFC"/>
    <w:rsid w:val="00C23189"/>
    <w:rsid w:val="00C23B1A"/>
    <w:rsid w:val="00C344DA"/>
    <w:rsid w:val="00C35A92"/>
    <w:rsid w:val="00C35C53"/>
    <w:rsid w:val="00C4005E"/>
    <w:rsid w:val="00C44853"/>
    <w:rsid w:val="00C44B08"/>
    <w:rsid w:val="00C50DD0"/>
    <w:rsid w:val="00C54660"/>
    <w:rsid w:val="00C54ED2"/>
    <w:rsid w:val="00C5656A"/>
    <w:rsid w:val="00C5707E"/>
    <w:rsid w:val="00C6069A"/>
    <w:rsid w:val="00C6209D"/>
    <w:rsid w:val="00C652CD"/>
    <w:rsid w:val="00C662BC"/>
    <w:rsid w:val="00C6768B"/>
    <w:rsid w:val="00C67761"/>
    <w:rsid w:val="00C76FD3"/>
    <w:rsid w:val="00C836E8"/>
    <w:rsid w:val="00C86D58"/>
    <w:rsid w:val="00C905F1"/>
    <w:rsid w:val="00CA3D13"/>
    <w:rsid w:val="00CA59C1"/>
    <w:rsid w:val="00CA5EA9"/>
    <w:rsid w:val="00CA7FF0"/>
    <w:rsid w:val="00CB352B"/>
    <w:rsid w:val="00CC1F76"/>
    <w:rsid w:val="00CC50EE"/>
    <w:rsid w:val="00CC61F6"/>
    <w:rsid w:val="00CD285B"/>
    <w:rsid w:val="00CD2972"/>
    <w:rsid w:val="00CD42AC"/>
    <w:rsid w:val="00CE2746"/>
    <w:rsid w:val="00CF1055"/>
    <w:rsid w:val="00CF2BF8"/>
    <w:rsid w:val="00CF5F33"/>
    <w:rsid w:val="00CF76BF"/>
    <w:rsid w:val="00D00A6B"/>
    <w:rsid w:val="00D039E8"/>
    <w:rsid w:val="00D074C0"/>
    <w:rsid w:val="00D07E90"/>
    <w:rsid w:val="00D23EEE"/>
    <w:rsid w:val="00D260C2"/>
    <w:rsid w:val="00D304BD"/>
    <w:rsid w:val="00D33561"/>
    <w:rsid w:val="00D439F0"/>
    <w:rsid w:val="00D45A05"/>
    <w:rsid w:val="00D5028A"/>
    <w:rsid w:val="00D5090F"/>
    <w:rsid w:val="00D5489F"/>
    <w:rsid w:val="00D558D9"/>
    <w:rsid w:val="00D6548F"/>
    <w:rsid w:val="00D65D20"/>
    <w:rsid w:val="00D70DCA"/>
    <w:rsid w:val="00D71419"/>
    <w:rsid w:val="00D71A6D"/>
    <w:rsid w:val="00D76126"/>
    <w:rsid w:val="00D7637E"/>
    <w:rsid w:val="00D8007A"/>
    <w:rsid w:val="00D80F89"/>
    <w:rsid w:val="00D82498"/>
    <w:rsid w:val="00D9384B"/>
    <w:rsid w:val="00D96D65"/>
    <w:rsid w:val="00DA0C7E"/>
    <w:rsid w:val="00DA0F99"/>
    <w:rsid w:val="00DA610D"/>
    <w:rsid w:val="00DA6F17"/>
    <w:rsid w:val="00DA7B48"/>
    <w:rsid w:val="00DB1C24"/>
    <w:rsid w:val="00DB3F07"/>
    <w:rsid w:val="00DB4BE2"/>
    <w:rsid w:val="00DB4DB2"/>
    <w:rsid w:val="00DB54AA"/>
    <w:rsid w:val="00DC1FF3"/>
    <w:rsid w:val="00DC3128"/>
    <w:rsid w:val="00DC4D26"/>
    <w:rsid w:val="00DC6137"/>
    <w:rsid w:val="00DC76A1"/>
    <w:rsid w:val="00DC7C51"/>
    <w:rsid w:val="00DD1218"/>
    <w:rsid w:val="00DD4376"/>
    <w:rsid w:val="00DD4FD4"/>
    <w:rsid w:val="00DE01CD"/>
    <w:rsid w:val="00DF12C1"/>
    <w:rsid w:val="00DF51A2"/>
    <w:rsid w:val="00DF72D3"/>
    <w:rsid w:val="00E00FFF"/>
    <w:rsid w:val="00E01FDF"/>
    <w:rsid w:val="00E02C0C"/>
    <w:rsid w:val="00E03553"/>
    <w:rsid w:val="00E04A42"/>
    <w:rsid w:val="00E071F2"/>
    <w:rsid w:val="00E11B82"/>
    <w:rsid w:val="00E14034"/>
    <w:rsid w:val="00E20757"/>
    <w:rsid w:val="00E21AE3"/>
    <w:rsid w:val="00E22835"/>
    <w:rsid w:val="00E2530C"/>
    <w:rsid w:val="00E255BA"/>
    <w:rsid w:val="00E26D75"/>
    <w:rsid w:val="00E32272"/>
    <w:rsid w:val="00E32E90"/>
    <w:rsid w:val="00E336F7"/>
    <w:rsid w:val="00E37009"/>
    <w:rsid w:val="00E505E4"/>
    <w:rsid w:val="00E518A8"/>
    <w:rsid w:val="00E52152"/>
    <w:rsid w:val="00E57BF2"/>
    <w:rsid w:val="00E57CF3"/>
    <w:rsid w:val="00E64779"/>
    <w:rsid w:val="00E64A9D"/>
    <w:rsid w:val="00E64B3E"/>
    <w:rsid w:val="00E64F04"/>
    <w:rsid w:val="00E66BEC"/>
    <w:rsid w:val="00E6758E"/>
    <w:rsid w:val="00E70F29"/>
    <w:rsid w:val="00E72A4D"/>
    <w:rsid w:val="00E72BBD"/>
    <w:rsid w:val="00E752DB"/>
    <w:rsid w:val="00E83404"/>
    <w:rsid w:val="00E85B37"/>
    <w:rsid w:val="00EA02D9"/>
    <w:rsid w:val="00EA1E0F"/>
    <w:rsid w:val="00EA315E"/>
    <w:rsid w:val="00EA4711"/>
    <w:rsid w:val="00EA50A6"/>
    <w:rsid w:val="00EB5B82"/>
    <w:rsid w:val="00EC5E3A"/>
    <w:rsid w:val="00EC78D7"/>
    <w:rsid w:val="00EC7E6F"/>
    <w:rsid w:val="00ED1B3C"/>
    <w:rsid w:val="00ED1FAD"/>
    <w:rsid w:val="00ED2246"/>
    <w:rsid w:val="00ED671A"/>
    <w:rsid w:val="00EE5994"/>
    <w:rsid w:val="00EF3A3A"/>
    <w:rsid w:val="00EF46C9"/>
    <w:rsid w:val="00EF7A1E"/>
    <w:rsid w:val="00F001CA"/>
    <w:rsid w:val="00F05E6A"/>
    <w:rsid w:val="00F126BA"/>
    <w:rsid w:val="00F13A90"/>
    <w:rsid w:val="00F1406B"/>
    <w:rsid w:val="00F14F9F"/>
    <w:rsid w:val="00F16BE4"/>
    <w:rsid w:val="00F17435"/>
    <w:rsid w:val="00F24E67"/>
    <w:rsid w:val="00F344CD"/>
    <w:rsid w:val="00F4254E"/>
    <w:rsid w:val="00F5028A"/>
    <w:rsid w:val="00F535E7"/>
    <w:rsid w:val="00F55F07"/>
    <w:rsid w:val="00F561D9"/>
    <w:rsid w:val="00F57EFC"/>
    <w:rsid w:val="00F600D2"/>
    <w:rsid w:val="00F66397"/>
    <w:rsid w:val="00F664F4"/>
    <w:rsid w:val="00F674A5"/>
    <w:rsid w:val="00F67FA0"/>
    <w:rsid w:val="00F806B0"/>
    <w:rsid w:val="00F8292C"/>
    <w:rsid w:val="00F82E64"/>
    <w:rsid w:val="00F83328"/>
    <w:rsid w:val="00F85AF5"/>
    <w:rsid w:val="00F95E36"/>
    <w:rsid w:val="00FA1226"/>
    <w:rsid w:val="00FA20C8"/>
    <w:rsid w:val="00FB0F54"/>
    <w:rsid w:val="00FB1FF0"/>
    <w:rsid w:val="00FC3AB3"/>
    <w:rsid w:val="00FC4883"/>
    <w:rsid w:val="00FC48CD"/>
    <w:rsid w:val="00FC52C8"/>
    <w:rsid w:val="00FC61A1"/>
    <w:rsid w:val="00FD161B"/>
    <w:rsid w:val="00FD2B44"/>
    <w:rsid w:val="00FE0C79"/>
    <w:rsid w:val="00FE4D13"/>
    <w:rsid w:val="00FE6B0F"/>
    <w:rsid w:val="00FE7BDB"/>
    <w:rsid w:val="00FF307A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BF12E4B"/>
  <w15:docId w15:val="{97C293C1-3523-478F-BEBB-DD80C7B6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C1"/>
    <w:rPr>
      <w:sz w:val="24"/>
      <w:szCs w:val="28"/>
    </w:rPr>
  </w:style>
  <w:style w:type="paragraph" w:styleId="Heading1">
    <w:name w:val="heading 1"/>
    <w:basedOn w:val="Normal"/>
    <w:next w:val="Normal"/>
    <w:qFormat/>
    <w:rsid w:val="00916B3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qFormat/>
    <w:rsid w:val="00916B3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Heading3">
    <w:name w:val="heading 3"/>
    <w:basedOn w:val="Normal"/>
    <w:next w:val="Normal"/>
    <w:qFormat/>
    <w:rsid w:val="00916B3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Heading4">
    <w:name w:val="heading 4"/>
    <w:basedOn w:val="Normal"/>
    <w:next w:val="Normal"/>
    <w:qFormat/>
    <w:rsid w:val="00916B3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Heading5">
    <w:name w:val="heading 5"/>
    <w:basedOn w:val="Normal"/>
    <w:next w:val="Normal"/>
    <w:qFormat/>
    <w:rsid w:val="00916B3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Heading6">
    <w:name w:val="heading 6"/>
    <w:basedOn w:val="Normal"/>
    <w:next w:val="Normal"/>
    <w:qFormat/>
    <w:rsid w:val="00916B3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7D7765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21AE3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21AE3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ger\Desktop\&#3588;&#3635;&#3626;&#3633;&#3656;&#3591;&#3609;&#3634;&#3618;&#3607;&#3632;&#3648;&#3610;&#3637;&#3618;&#3609;&#3605;&#3634;&#3617;&#3614;&#3619;&#3632;&#3619;&#3634;&#3594;&#3610;&#3633;&#3597;&#3597;&#3633;&#3605;&#3636;&#3626;&#3656;&#3591;&#3648;&#3626;&#3619;&#3636;&#3617;&#3585;&#3634;&#3619;&#3614;&#3633;&#3602;&#3609;&#3634;&#3613;&#3637;&#3617;&#3639;&#3629;&#3649;&#3619;&#3591;&#3591;&#3634;&#3609;%20&#361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1DCCF-2E88-4E9B-AB5B-45405515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คำสั่งนายทะเบียนตามพระราชบัญญัติส่งเสริมการพัฒนาฝีมือแรงงาน พ.dotx</Template>
  <TotalTime>4</TotalTime>
  <Pages>1</Pages>
  <Words>301</Words>
  <Characters>1954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Ranger</dc:creator>
  <cp:lastModifiedBy>Piyaporn Tangsangvornthamma</cp:lastModifiedBy>
  <cp:revision>6</cp:revision>
  <cp:lastPrinted>2021-05-26T13:13:00Z</cp:lastPrinted>
  <dcterms:created xsi:type="dcterms:W3CDTF">2022-05-17T15:05:00Z</dcterms:created>
  <dcterms:modified xsi:type="dcterms:W3CDTF">2022-06-14T09:56:00Z</dcterms:modified>
</cp:coreProperties>
</file>