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249B0F" w14:textId="46E44899" w:rsidR="001A43DB" w:rsidRDefault="001A43DB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85DF969" w14:textId="2E160C32" w:rsidR="002D3880" w:rsidRDefault="00141E2D" w:rsidP="00C7011C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4B2A1F3" wp14:editId="66E9B01C">
                <wp:simplePos x="0" y="0"/>
                <wp:positionH relativeFrom="margin">
                  <wp:posOffset>5010785</wp:posOffset>
                </wp:positionH>
                <wp:positionV relativeFrom="page">
                  <wp:posOffset>535305</wp:posOffset>
                </wp:positionV>
                <wp:extent cx="843915" cy="391795"/>
                <wp:effectExtent l="4445" t="1905" r="0" b="0"/>
                <wp:wrapSquare wrapText="bothSides"/>
                <wp:docPr id="17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BA7B7" w14:textId="10EFB5E7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2A1F3" id="Text Box 94" o:spid="_x0000_s1027" type="#_x0000_t202" style="position:absolute;left:0;text-align:left;margin-left:394.55pt;margin-top:42.15pt;width:66.45pt;height:30.8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Kvp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" o:allowincell="f" filled="f" stroked="f">
                <v:textbox>
                  <w:txbxContent>
                    <w:p w14:paraId="53FBA7B7" w14:textId="10EFB5E7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2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2D3880"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50560" behindDoc="0" locked="0" layoutInCell="0" allowOverlap="1" wp14:anchorId="7ADB759A" wp14:editId="503B87E2">
            <wp:simplePos x="0" y="0"/>
            <wp:positionH relativeFrom="column">
              <wp:posOffset>2445385</wp:posOffset>
            </wp:positionH>
            <wp:positionV relativeFrom="paragraph">
              <wp:posOffset>0</wp:posOffset>
            </wp:positionV>
            <wp:extent cx="934720" cy="1078865"/>
            <wp:effectExtent l="19050" t="0" r="0" b="0"/>
            <wp:wrapNone/>
            <wp:docPr id="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7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8361A7E" w14:textId="77777777" w:rsidR="002D3880" w:rsidRPr="00D074C0" w:rsidRDefault="002D3880" w:rsidP="00C7011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EA33C99" w14:textId="77777777" w:rsidR="002D3880" w:rsidRPr="00D074C0" w:rsidRDefault="002D3880" w:rsidP="00C7011C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14:paraId="375897D8" w14:textId="77777777" w:rsidR="002D3880" w:rsidRDefault="002D3880" w:rsidP="00C7011C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</w:p>
    <w:p w14:paraId="5CC60046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33057039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72AEF8AC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ให้ปฏิบัติให้</w:t>
      </w:r>
      <w:r w:rsidRPr="009E6270">
        <w:rPr>
          <w:rFonts w:ascii="TH SarabunIT๙" w:hAnsi="TH SarabunIT๙" w:cs="TH SarabunIT๙" w:hint="cs"/>
          <w:sz w:val="32"/>
          <w:szCs w:val="32"/>
          <w:cs/>
        </w:rPr>
        <w:t>ถูกต้องตามพระราชบัญญัติส่งเสริมการพัฒนาฝีมือแรงงาน พ.ศ. 2545</w:t>
      </w:r>
    </w:p>
    <w:p w14:paraId="3D86C0A4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75992B9E" w14:textId="77777777" w:rsidR="002D3880" w:rsidRPr="005C0730" w:rsidRDefault="002D3880" w:rsidP="004439AB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ออกหนังสือรับรองการขึ้นทะเบียนเป็นผู้ประเมินและบัตรประจำตัวผู้ประเมินให้แก่นาย/นาง/นางสาว.........................................อยู่บ้านเลขที่................หมู่ที่..........ตรอก/ซอย.........................ถนน.............................แขวง/ตำบล............................เขต/อำเภอ..........................กรุงเทพมหานคร/จังหวัด..........................เพื่อแสดงว่าเป็นผู้ประเมิน ในสาขาอาชีพ..............................................สาขา........................................หนังสือรับรอง/บัตรประจำตัวเลขที่.........................................ออกให้ ณ วันที่.......................................................ใช้ได้จนถึง    วันที่............................................นั้น</w:t>
      </w:r>
    </w:p>
    <w:p w14:paraId="102B36A6" w14:textId="77777777" w:rsidR="002D3880" w:rsidRPr="00DA610D" w:rsidRDefault="002D3880" w:rsidP="00FD2B44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ปรากฏข้อเท็จจริงว่าเมื่อวันที่..........................................พนักงานเจ้าหน้าที่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าฝีมือแรงงาน........./สำนักงานพัฒนาฝีมือแรงงาน.......ได้ตรวจพบว่านาย/นาง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/</w:t>
      </w:r>
      <w:r w:rsidRPr="000235F7">
        <w:rPr>
          <w:rFonts w:ascii="TH SarabunIT๙" w:hAnsi="TH SarabunIT๙" w:cs="TH SarabunIT๙" w:hint="cs"/>
          <w:sz w:val="32"/>
          <w:szCs w:val="32"/>
          <w:cs/>
        </w:rPr>
        <w:t>นางสาว...........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0235F7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ระบุรายละเอียดการกระทำของผู้ประเมินที่ไม่ถูกต้องตามกฎหมาย)..............................อันเป็นการปฏิบัติหรือไม่ปฏิบัติให้ถูกต้อง</w:t>
      </w:r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และการปฏิบัติ หรือไม่ปฏิบัตินั้นสามารถแก้ไขให้ถูกต้องได้ </w:t>
      </w:r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A610D">
        <w:rPr>
          <w:rFonts w:ascii="TH SarabunIT๙" w:hAnsi="TH SarabunIT๙" w:cs="TH SarabunIT๙"/>
          <w:sz w:val="32"/>
          <w:szCs w:val="32"/>
          <w:cs/>
        </w:rPr>
        <w:t>มาตรา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49/1 วรรคหนึ่ง  </w:t>
      </w:r>
    </w:p>
    <w:p w14:paraId="64DC47A8" w14:textId="13B0A538" w:rsidR="002D3880" w:rsidRPr="00DA610D" w:rsidRDefault="002D3880" w:rsidP="007C445B">
      <w:pPr>
        <w:tabs>
          <w:tab w:val="left" w:pos="851"/>
          <w:tab w:val="left" w:pos="993"/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ฉะนั้น อาศัยอำนาจตามความในมาตรา 49/1 วรรคหนึ่ง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(ฉบับที่ 2) พ.ศ. 2557 นายทะเบียนจึงมีคำสั่งให้นาย/นาง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/</w:t>
      </w:r>
      <w:r w:rsidRPr="000235F7">
        <w:rPr>
          <w:rFonts w:ascii="TH SarabunIT๙" w:hAnsi="TH SarabunIT๙" w:cs="TH SarabunIT๙" w:hint="cs"/>
          <w:sz w:val="32"/>
          <w:szCs w:val="32"/>
          <w:cs/>
        </w:rPr>
        <w:t>นางสาว........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0235F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ปฏิบัติให้ถูกต้องโดย..........(ระบุรายละเอียดที่ผู้ประเมินต้องปฏิบัติให้ถูกต้องตามกฎหมาย)...............ภายใน 15 วัน </w:t>
      </w:r>
    </w:p>
    <w:p w14:paraId="71B5F190" w14:textId="77777777" w:rsidR="002D3880" w:rsidRDefault="002D3880" w:rsidP="00B47530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ตั้งแต่วันที่ได้รับคำสั่งนี้เป็นต้นไป</w:t>
      </w:r>
    </w:p>
    <w:p w14:paraId="6C0112FA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สั่ง ณ วันที่..................................... พ.ศ..................</w:t>
      </w:r>
    </w:p>
    <w:p w14:paraId="0041EFCB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C98F2AB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DA610D">
        <w:rPr>
          <w:rFonts w:ascii="TH SarabunIT๙" w:hAnsi="TH SarabunIT๙" w:cs="TH SarabunIT๙"/>
          <w:sz w:val="32"/>
          <w:szCs w:val="32"/>
          <w:cs/>
        </w:rPr>
        <w:t>)</w:t>
      </w:r>
    </w:p>
    <w:p w14:paraId="12A2859C" w14:textId="77777777" w:rsidR="002D3880" w:rsidRDefault="002D3880" w:rsidP="00C7011C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นายทะเบียนตามพระราชบัญญัติส่งเสริมการพัฒนาฝีมือแรงงาน พ.ศ. 2545</w:t>
      </w:r>
    </w:p>
    <w:p w14:paraId="7FEC5A5B" w14:textId="77777777" w:rsidR="002D3880" w:rsidRPr="00DA610D" w:rsidRDefault="002D3880" w:rsidP="00C7011C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p w14:paraId="47673012" w14:textId="49FD3972" w:rsidR="002D3880" w:rsidRDefault="002D3880" w:rsidP="0016138D">
      <w:pPr>
        <w:tabs>
          <w:tab w:val="left" w:pos="1418"/>
          <w:tab w:val="left" w:pos="1701"/>
        </w:tabs>
        <w:rPr>
          <w:rFonts w:ascii="TH SarabunIT๙" w:hAnsi="TH SarabunIT๙" w:cs="TH SarabunIT๙"/>
          <w:sz w:val="32"/>
          <w:szCs w:val="32"/>
        </w:rPr>
      </w:pP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370BA1" w14:textId="77777777" w:rsidR="00116C24" w:rsidRDefault="00116C24" w:rsidP="00E21AE3">
      <w:r>
        <w:separator/>
      </w:r>
    </w:p>
  </w:endnote>
  <w:endnote w:type="continuationSeparator" w:id="0">
    <w:p w14:paraId="6D11029A" w14:textId="77777777" w:rsidR="00116C24" w:rsidRDefault="00116C24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31A4654F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F-24-02</w:t>
    </w:r>
  </w:p>
  <w:p w14:paraId="6E880E84" w14:textId="6FF54AFE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FC1FED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0A8CA" w14:textId="77777777" w:rsidR="00116C24" w:rsidRDefault="00116C24" w:rsidP="00E21AE3">
      <w:r>
        <w:separator/>
      </w:r>
    </w:p>
  </w:footnote>
  <w:footnote w:type="continuationSeparator" w:id="0">
    <w:p w14:paraId="1871CE09" w14:textId="77777777" w:rsidR="00116C24" w:rsidRDefault="00116C24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6C24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138D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46A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E16A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1FED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D4AE0-F46F-4FA3-9CE0-9C4AC0929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5</TotalTime>
  <Pages>1</Pages>
  <Words>315</Words>
  <Characters>2145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2022-06-14T09:56:00Z</dcterms:modified>
</cp:coreProperties>
</file>