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7DD09" w14:textId="501AEB93" w:rsidR="005D34F2" w:rsidRDefault="00141E2D" w:rsidP="007721FE">
      <w:pPr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762CDDBE" wp14:editId="7A41F9D9">
                <wp:simplePos x="0" y="0"/>
                <wp:positionH relativeFrom="margin">
                  <wp:posOffset>5009515</wp:posOffset>
                </wp:positionH>
                <wp:positionV relativeFrom="page">
                  <wp:posOffset>533400</wp:posOffset>
                </wp:positionV>
                <wp:extent cx="843915" cy="330835"/>
                <wp:effectExtent l="3175" t="0" r="635" b="2540"/>
                <wp:wrapSquare wrapText="bothSides"/>
                <wp:docPr id="18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330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AAE04" w14:textId="7A7C9957" w:rsidR="005D34F2" w:rsidRPr="005D34F2" w:rsidRDefault="005D17BF" w:rsidP="005D34F2">
                            <w:pPr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2CDDBE" id="_x0000_t202" coordsize="21600,21600" o:spt="202" path="m,l,21600r21600,l21600,xe">
                <v:stroke joinstyle="miter"/>
                <v:path gradientshapeok="t" o:connecttype="rect"/>
              </v:shapetype>
              <v:shape id="Text Box 90" o:spid="_x0000_s1026" type="#_x0000_t202" style="position:absolute;left:0;text-align:left;margin-left:394.45pt;margin-top:42pt;width:66.45pt;height:26.0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PUHtQIAALoFAAAOAAAAZHJzL2Uyb0RvYy54bWysVF1vmzAUfZ+0/2D5nQKJSQIqqdoQpknd&#10;h9TuBzhggjWwme0Eumn/fdcmSZNWk6ZtPCDb9/rcj3N8r2+GtkF7pjSXIsXhVYARE4Usudim+Mtj&#10;7i0w0oaKkjZSsBQ/MY1vlm/fXPddwiaylk3JFAIQoZO+S3FtTJf4vi5q1lJ9JTsmwFhJ1VIDW7X1&#10;S0V7QG8bfxIEM7+XquyULJjWcJqNRrx0+FXFCvOpqjQzqEkx5GbcX7n/xv795TVNtop2NS8OadC/&#10;yKKlXEDQE1RGDUU7xV9BtbxQUsvKXBWy9WVV8YK5GqCaMHhRzUNNO+Zqgebo7tQm/f9gi4/7zwrx&#10;ErgDpgRtgaNHNhh0JwcUu/70nU7A7aEDRzPAOfi6WnV3L4uvGgm5qqnYslulZF8zWkJ+oe2sf3bV&#10;MqITbUE2/QdZQhy6M9IBDZVqbfOgHQjQgaenEzc2lwIOF2QahxFGBZim02AxjVwEmhwvd0qbd0y2&#10;yC5SrIB6B07399rYZGhydLGxhMx50zj6G3FxAI7jCYSGq9Zmk3Bs/oiDeL1YL4hHJrO1R4Is827z&#10;FfFmeTiPsmm2WmXhTxs3JEnNy5IJG+aorJD8GXMHjY+aOGlLy4aXFs6mpNV2s2oU2lNQdu6+Q0PO&#10;3PzLNFwToJYXJYUTEtxNYi+fLeYeyUnkxfNg4QVhfBfPAhKTLL8s6Z4L9u8loT7FcTSJRi39trbA&#10;fa9ro0nLDcyOhregjpMTTawC16J01BrKm3F91gqb/nMrgO4j0U6vVqKjWM2wGQDF6nYjyydQrpKg&#10;LJAnDDxY1FJ9x6iH4ZFi/W1HFcOoeS9A/XFIiJ02bkOi+QQ26tyyObdQUQBUig1G43Jlxgm16xTf&#10;1hBpfG9C3sKLqbhT83NWh3cGA8IVdRhmdgKd753X88hd/gIAAP//AwBQSwMEFAAGAAgAAAAhAETa&#10;7KLeAAAACgEAAA8AAABkcnMvZG93bnJldi54bWxMj8FOwzAQRO9I/IO1SNyonVJKEuJUFYgrqC0g&#10;cXPjbRI1Xkex24S/ZznR42qfZt4Uq8l14oxDaD1pSGYKBFLlbUu1ho/d610KIkRD1nSeUMMPBliV&#10;11eFya0faYPnbawFh1DIjYYmxj6XMlQNOhNmvkfi38EPzkQ+h1rawYwc7jo5V2opnWmJGxrT43OD&#10;1XF7cho+3w7fXwv1Xr+4h370k5LkMqn17c20fgIRcYr/MPzpszqU7LT3J7JBdBoe0zRjVEO64E0M&#10;ZPOEt+yZvF8mIMtCXk4ofwEAAP//AwBQSwECLQAUAAYACAAAACEAtoM4kv4AAADhAQAAEwAAAAAA&#10;AAAAAAAAAAAAAAAAW0NvbnRlbnRfVHlwZXNdLnhtbFBLAQItABQABgAIAAAAIQA4/SH/1gAAAJQB&#10;AAALAAAAAAAAAAAAAAAAAC8BAABfcmVscy8ucmVsc1BLAQItABQABgAIAAAAIQAqTPUHtQIAALoF&#10;AAAOAAAAAAAAAAAAAAAAAC4CAABkcnMvZTJvRG9jLnhtbFBLAQItABQABgAIAAAAIQBE2uyi3gAA&#10;AAoBAAAPAAAAAAAAAAAAAAAAAA8FAABkcnMvZG93bnJldi54bWxQSwUGAAAAAAQABADzAAAAGgYA&#10;AAAA&#10;" o:allowincell="f" filled="f" stroked="f">
                <v:textbox>
                  <w:txbxContent>
                    <w:p w14:paraId="31CAAE04" w14:textId="7A7C9957" w:rsidR="005D34F2" w:rsidRPr="005D34F2" w:rsidRDefault="005D17BF" w:rsidP="005D34F2">
                      <w:pPr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แบบ คส. 1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A62E74"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47488" behindDoc="0" locked="0" layoutInCell="0" allowOverlap="1" wp14:anchorId="1F1C912A" wp14:editId="25F9AB49">
            <wp:simplePos x="0" y="0"/>
            <wp:positionH relativeFrom="column">
              <wp:posOffset>2365375</wp:posOffset>
            </wp:positionH>
            <wp:positionV relativeFrom="paragraph">
              <wp:posOffset>-95250</wp:posOffset>
            </wp:positionV>
            <wp:extent cx="936164" cy="1080000"/>
            <wp:effectExtent l="19050" t="0" r="0" b="0"/>
            <wp:wrapNone/>
            <wp:docPr id="8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64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322"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17E765A2" w14:textId="77777777" w:rsidR="00184322" w:rsidRPr="00D074C0" w:rsidRDefault="005D34F2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</w:p>
    <w:p w14:paraId="2332B6A5" w14:textId="77777777" w:rsidR="00485B0E" w:rsidRPr="00D074C0" w:rsidRDefault="007721FE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</w:p>
    <w:p w14:paraId="6B9593A8" w14:textId="77777777" w:rsidR="009E6270" w:rsidRDefault="009E627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ind w:left="567" w:hanging="567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</w:p>
    <w:p w14:paraId="644E8B51" w14:textId="77777777" w:rsidR="009E6270" w:rsidRDefault="009E627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344382DC" w14:textId="77777777" w:rsidR="009E6270" w:rsidRDefault="009E627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1D0002FF" w14:textId="77777777" w:rsidR="009E6270" w:rsidRDefault="0013290C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  </w:t>
      </w:r>
      <w:r w:rsidR="009E6270">
        <w:rPr>
          <w:rFonts w:ascii="TH SarabunIT๙" w:hAnsi="TH SarabunIT๙" w:cs="TH SarabunIT๙" w:hint="cs"/>
          <w:sz w:val="32"/>
          <w:szCs w:val="32"/>
          <w:cs/>
        </w:rPr>
        <w:t>ให้ปฏิบัติให้</w:t>
      </w:r>
      <w:r w:rsidR="009E6270" w:rsidRPr="009E6270">
        <w:rPr>
          <w:rFonts w:ascii="TH SarabunIT๙" w:hAnsi="TH SarabunIT๙" w:cs="TH SarabunIT๙" w:hint="cs"/>
          <w:sz w:val="32"/>
          <w:szCs w:val="32"/>
          <w:cs/>
        </w:rPr>
        <w:t>ถูกต้องตามพระราชบัญญัติส่งเสริมการพัฒนาฝีมือแรงงาน พ.ศ. 2545</w:t>
      </w:r>
    </w:p>
    <w:p w14:paraId="247FB8A5" w14:textId="77777777" w:rsidR="009E6270" w:rsidRPr="009E6270" w:rsidRDefault="009E627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_____________________</w:t>
      </w:r>
    </w:p>
    <w:p w14:paraId="52DB5AC5" w14:textId="77777777" w:rsidR="00566650" w:rsidRPr="005C0730" w:rsidRDefault="007C652F" w:rsidP="00E32272">
      <w:pPr>
        <w:pStyle w:val="Heading4"/>
        <w:tabs>
          <w:tab w:val="left" w:pos="851"/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          </w:t>
      </w:r>
      <w:r w:rsid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ตามที่นายทะเบียน</w:t>
      </w:r>
      <w:r w:rsidR="000530CE"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</w:t>
      </w:r>
      <w:r w:rsidR="00253D96"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="000530CE" w:rsidRP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2545</w:t>
      </w:r>
      <w:r w:rsidR="00F66397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ได้</w:t>
      </w:r>
      <w:r w:rsid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ออกหนังสือรับรอง</w:t>
      </w:r>
      <w:r w:rsidR="00A7562E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การเป็นศูนย์ประเมินความรู้ความสามารถ</w:t>
      </w:r>
      <w:r w:rsidR="00465589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ให้แก่.</w:t>
      </w:r>
      <w:r w:rsidR="0095111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</w:t>
      </w:r>
      <w:r w:rsidR="00465589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..(ระบุชื่อองค์กรอาชีพหรือหน่วยงานของรัฐ</w:t>
      </w:r>
      <w:r w:rsidR="0095111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="0099557F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ที่ได้รับหนังสือรับรอง</w:t>
      </w:r>
      <w:r w:rsidR="0095111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)</w:t>
      </w:r>
      <w:r w:rsidR="00465589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...เพื่อแสดงว่า</w:t>
      </w:r>
      <w:r w:rsid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เป็นศูนย์ประเมินความรู้ความสามารถ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ตามมาตรา 26/4(2) ในสาขาอา</w:t>
      </w:r>
      <w:r w:rsidR="00465589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ชีพ.............</w:t>
      </w:r>
      <w:r w:rsidR="007B199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</w:t>
      </w:r>
      <w:r w:rsidR="0035336F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</w:t>
      </w:r>
      <w:r w:rsidR="007B199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</w:t>
      </w:r>
      <w:r w:rsidR="00A02884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สาขา</w:t>
      </w:r>
      <w:r w:rsidR="007B199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</w:t>
      </w:r>
      <w:r w:rsidR="0035336F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ตั้งอยู่เลขที่...........</w:t>
      </w:r>
      <w:r w:rsidR="003C319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</w:t>
      </w:r>
      <w:r w:rsidR="007B199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หมู่ที่..........</w:t>
      </w:r>
      <w:r w:rsidR="007B199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ตรอก/ซอย...........................</w:t>
      </w:r>
      <w:r w:rsidR="007B199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</w:t>
      </w:r>
      <w:r w:rsidR="003C319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</w:t>
      </w:r>
      <w:r w:rsidR="007B199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ถนน.............................</w:t>
      </w:r>
      <w:r w:rsidR="00E32272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แขวง/ตำบล..................</w:t>
      </w:r>
      <w:r w:rsidR="007B199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..เขต/อำเภอ..........................กรุง</w:t>
      </w:r>
      <w:r w:rsidR="00E32272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เ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ทพมหานคร/จังหวัด.......................</w:t>
      </w:r>
      <w:r w:rsidR="003C319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...หนังสือรั</w:t>
      </w:r>
      <w:r w:rsidR="003C319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บรองเลขที่.......................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......ออกให้ ณ วันที่...................</w:t>
      </w:r>
      <w:r w:rsidR="003C319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</w:t>
      </w:r>
      <w:r w:rsidR="00A7562E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ใช้ได้จนถึงวันที่...........................</w:t>
      </w:r>
      <w:r w:rsidR="00A7562E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</w:t>
      </w:r>
      <w:r w:rsidR="003C3198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</w:t>
      </w:r>
      <w:r w:rsidR="0043020F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</w:t>
      </w:r>
      <w:r w:rsidR="002F570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นั้น</w:t>
      </w:r>
    </w:p>
    <w:p w14:paraId="443626AF" w14:textId="77777777" w:rsidR="00E52152" w:rsidRPr="007E1F61" w:rsidRDefault="00FD2B44" w:rsidP="00FD2B44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7C65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ปรากฏข้อเท็จจริงว่าเมื่อวันที่............................</w:t>
      </w:r>
      <w:r w:rsidR="00870F19">
        <w:rPr>
          <w:rFonts w:ascii="TH SarabunIT๙" w:hAnsi="TH SarabunIT๙" w:cs="TH SarabunIT๙" w:hint="cs"/>
          <w:sz w:val="32"/>
          <w:szCs w:val="32"/>
          <w:cs/>
        </w:rPr>
        <w:t>...........พนักงานเจ้าหน้าที่</w:t>
      </w:r>
      <w:r w:rsidR="009C0F03" w:rsidRPr="00DA610D">
        <w:rPr>
          <w:rFonts w:ascii="TH SarabunIT๙" w:hAnsi="TH SarabunIT๙" w:cs="TH SarabunIT๙" w:hint="cs"/>
          <w:sz w:val="32"/>
          <w:szCs w:val="32"/>
          <w:cs/>
        </w:rPr>
        <w:t>สถาบันพัฒน</w:t>
      </w:r>
      <w:r w:rsidR="003259D6">
        <w:rPr>
          <w:rFonts w:ascii="TH SarabunIT๙" w:hAnsi="TH SarabunIT๙" w:cs="TH SarabunIT๙" w:hint="cs"/>
          <w:sz w:val="32"/>
          <w:szCs w:val="32"/>
          <w:cs/>
        </w:rPr>
        <w:t>าฝีมือแรงงาน.</w:t>
      </w:r>
      <w:r w:rsidR="00A7562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259D6">
        <w:rPr>
          <w:rFonts w:ascii="TH SarabunIT๙" w:hAnsi="TH SarabunIT๙" w:cs="TH SarabunIT๙" w:hint="cs"/>
          <w:sz w:val="32"/>
          <w:szCs w:val="32"/>
          <w:cs/>
        </w:rPr>
        <w:t>../</w:t>
      </w:r>
      <w:r w:rsidR="00870F19">
        <w:rPr>
          <w:rFonts w:ascii="TH SarabunIT๙" w:hAnsi="TH SarabunIT๙" w:cs="TH SarabunIT๙" w:hint="cs"/>
          <w:sz w:val="32"/>
          <w:szCs w:val="32"/>
          <w:cs/>
        </w:rPr>
        <w:t>สำนักงานพัฒนาฝีมือแรงงาน......</w:t>
      </w:r>
      <w:r w:rsidR="003259D6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151A54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.ได</w:t>
      </w:r>
      <w:r w:rsidR="002129F8">
        <w:rPr>
          <w:rFonts w:ascii="TH SarabunIT๙" w:hAnsi="TH SarabunIT๙" w:cs="TH SarabunIT๙" w:hint="cs"/>
          <w:sz w:val="32"/>
          <w:szCs w:val="32"/>
          <w:cs/>
        </w:rPr>
        <w:t>้ตรวจพบว่า</w:t>
      </w:r>
      <w:r>
        <w:rPr>
          <w:rFonts w:ascii="TH SarabunIT๙" w:hAnsi="TH SarabunIT๙" w:cs="TH SarabunIT๙" w:hint="cs"/>
          <w:sz w:val="32"/>
          <w:szCs w:val="32"/>
          <w:cs/>
        </w:rPr>
        <w:t>ศูนย์ประเมินค</w:t>
      </w:r>
      <w:r w:rsidR="002D0949">
        <w:rPr>
          <w:rFonts w:ascii="TH SarabunIT๙" w:hAnsi="TH SarabunIT๙" w:cs="TH SarabunIT๙" w:hint="cs"/>
          <w:sz w:val="32"/>
          <w:szCs w:val="32"/>
          <w:cs/>
        </w:rPr>
        <w:t>วามรู้ความสามารถดังกล่าว......</w:t>
      </w:r>
      <w:r w:rsidR="0099557F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151A54">
        <w:rPr>
          <w:rFonts w:ascii="TH SarabunIT๙" w:hAnsi="TH SarabunIT๙" w:cs="TH SarabunIT๙" w:hint="cs"/>
          <w:sz w:val="32"/>
          <w:szCs w:val="32"/>
          <w:cs/>
        </w:rPr>
        <w:t>(ระบุ</w:t>
      </w:r>
      <w:r w:rsidR="00C44B08">
        <w:rPr>
          <w:rFonts w:ascii="TH SarabunIT๙" w:hAnsi="TH SarabunIT๙" w:cs="TH SarabunIT๙" w:hint="cs"/>
          <w:sz w:val="32"/>
          <w:szCs w:val="32"/>
          <w:cs/>
        </w:rPr>
        <w:t>รายละเอียดการกระทำ</w:t>
      </w:r>
      <w:r w:rsidR="002D0949">
        <w:rPr>
          <w:rFonts w:ascii="TH SarabunIT๙" w:hAnsi="TH SarabunIT๙" w:cs="TH SarabunIT๙" w:hint="cs"/>
          <w:sz w:val="32"/>
          <w:szCs w:val="32"/>
          <w:cs/>
        </w:rPr>
        <w:t>ของศูนย์ประเมินความรู้ความสามารถ</w:t>
      </w:r>
      <w:r w:rsidR="0099557F">
        <w:rPr>
          <w:rFonts w:ascii="TH SarabunIT๙" w:hAnsi="TH SarabunIT๙" w:cs="TH SarabunIT๙" w:hint="cs"/>
          <w:sz w:val="32"/>
          <w:szCs w:val="32"/>
          <w:cs/>
        </w:rPr>
        <w:t>ที่ไม่ถูกต้องตามกฎหมาย</w:t>
      </w:r>
      <w:r w:rsidR="00151A54">
        <w:rPr>
          <w:rFonts w:ascii="TH SarabunIT๙" w:hAnsi="TH SarabunIT๙" w:cs="TH SarabunIT๙" w:hint="cs"/>
          <w:sz w:val="32"/>
          <w:szCs w:val="32"/>
          <w:cs/>
        </w:rPr>
        <w:t>).</w:t>
      </w:r>
      <w:r w:rsidR="0043020F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อันเป็นการปฏิบัติหรือไม่ปฏิบัติ</w:t>
      </w:r>
      <w:r w:rsidR="009511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ให้ถูกต้อง</w:t>
      </w:r>
      <w:r>
        <w:rPr>
          <w:rFonts w:ascii="TH SarabunIT๙" w:hAnsi="TH SarabunIT๙" w:cs="TH SarabunIT๙"/>
          <w:sz w:val="32"/>
          <w:szCs w:val="32"/>
          <w:cs/>
        </w:rPr>
        <w:t>ตา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7E1F61">
        <w:rPr>
          <w:rFonts w:ascii="TH SarabunIT๙" w:hAnsi="TH SarabunIT๙" w:cs="TH SarabunIT๙" w:hint="cs"/>
          <w:sz w:val="32"/>
          <w:szCs w:val="32"/>
          <w:cs/>
        </w:rPr>
        <w:t>การปฏิบัติหรือไม่ปฏิบัตินั้น</w:t>
      </w:r>
      <w:r w:rsidR="0099284B" w:rsidRPr="007E1F61">
        <w:rPr>
          <w:rFonts w:ascii="TH SarabunIT๙" w:hAnsi="TH SarabunIT๙" w:cs="TH SarabunIT๙" w:hint="cs"/>
          <w:sz w:val="32"/>
          <w:szCs w:val="32"/>
          <w:cs/>
        </w:rPr>
        <w:t>สามารถแก้ไขให้ถูกต้องได้</w:t>
      </w:r>
      <w:r w:rsidR="006775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3424" w:rsidRPr="007E1F61">
        <w:rPr>
          <w:rFonts w:ascii="TH SarabunIT๙" w:hAnsi="TH SarabunIT๙" w:cs="TH SarabunIT๙"/>
          <w:sz w:val="32"/>
          <w:szCs w:val="32"/>
          <w:cs/>
        </w:rPr>
        <w:t>ตา</w:t>
      </w:r>
      <w:r w:rsidR="00A53424" w:rsidRPr="007E1F61"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A53424" w:rsidRPr="007E1F61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A53424" w:rsidRPr="007E1F61">
        <w:rPr>
          <w:rFonts w:ascii="TH SarabunIT๙" w:hAnsi="TH SarabunIT๙" w:cs="TH SarabunIT๙" w:hint="cs"/>
          <w:sz w:val="32"/>
          <w:szCs w:val="32"/>
          <w:cs/>
        </w:rPr>
        <w:t xml:space="preserve"> 49/1 วรรคหนึ่ง </w:t>
      </w:r>
      <w:r w:rsidRPr="007E1F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C76EFB9" w14:textId="54FABA4D" w:rsidR="00C86D58" w:rsidRPr="00DA610D" w:rsidRDefault="00930BEB" w:rsidP="00930BEB">
      <w:pPr>
        <w:tabs>
          <w:tab w:val="left" w:pos="993"/>
          <w:tab w:val="left" w:pos="1418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   </w:t>
      </w:r>
      <w:r w:rsidR="007C65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561D9">
        <w:rPr>
          <w:rFonts w:ascii="TH SarabunIT๙" w:hAnsi="TH SarabunIT๙" w:cs="TH SarabunIT๙" w:hint="cs"/>
          <w:sz w:val="32"/>
          <w:szCs w:val="32"/>
          <w:cs/>
        </w:rPr>
        <w:t>ฉะนั้น อาศัยอำนาจตามความในมาตรา 49/1</w:t>
      </w:r>
      <w:r w:rsidR="00AD4B2B">
        <w:rPr>
          <w:rFonts w:ascii="TH SarabunIT๙" w:hAnsi="TH SarabunIT๙" w:cs="TH SarabunIT๙" w:hint="cs"/>
          <w:sz w:val="32"/>
          <w:szCs w:val="32"/>
          <w:cs/>
        </w:rPr>
        <w:t xml:space="preserve"> วรรคหนึ่ง</w:t>
      </w:r>
      <w:r w:rsidR="00F561D9">
        <w:rPr>
          <w:rFonts w:ascii="TH SarabunIT๙" w:hAnsi="TH SarabunIT๙" w:cs="TH SarabunIT๙" w:hint="cs"/>
          <w:sz w:val="32"/>
          <w:szCs w:val="32"/>
          <w:cs/>
        </w:rPr>
        <w:t xml:space="preserve"> แห่ง</w:t>
      </w:r>
      <w:r w:rsidR="00F561D9"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 w:rsidR="00F561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44DA">
        <w:rPr>
          <w:rFonts w:ascii="TH SarabunIT๙" w:hAnsi="TH SarabunIT๙" w:cs="TH SarabunIT๙" w:hint="cs"/>
          <w:sz w:val="32"/>
          <w:szCs w:val="32"/>
          <w:cs/>
        </w:rPr>
        <w:t>แก้ไขเพิ่มเติมโดยพระราชบัญญัติส่งเสริมการพัฒนาฝีมือแรงงาน</w:t>
      </w:r>
      <w:r w:rsidR="009511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44DA">
        <w:rPr>
          <w:rFonts w:ascii="TH SarabunIT๙" w:hAnsi="TH SarabunIT๙" w:cs="TH SarabunIT๙" w:hint="cs"/>
          <w:sz w:val="32"/>
          <w:szCs w:val="32"/>
          <w:cs/>
        </w:rPr>
        <w:t>(ฉบับที่ 2) พ</w:t>
      </w:r>
      <w:r w:rsidR="00C4005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C344DA">
        <w:rPr>
          <w:rFonts w:ascii="TH SarabunIT๙" w:hAnsi="TH SarabunIT๙" w:cs="TH SarabunIT๙" w:hint="cs"/>
          <w:sz w:val="32"/>
          <w:szCs w:val="32"/>
          <w:cs/>
        </w:rPr>
        <w:t>ศ. 2557 น</w:t>
      </w:r>
      <w:r w:rsidR="00F561D9">
        <w:rPr>
          <w:rFonts w:ascii="TH SarabunIT๙" w:hAnsi="TH SarabunIT๙" w:cs="TH SarabunIT๙" w:hint="cs"/>
          <w:sz w:val="32"/>
          <w:szCs w:val="32"/>
          <w:cs/>
        </w:rPr>
        <w:t>ายทะเบียนจึงมีคำสั่งให้.......</w:t>
      </w:r>
      <w:r w:rsidR="0099557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561D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51A54">
        <w:rPr>
          <w:rFonts w:ascii="TH SarabunIT๙" w:hAnsi="TH SarabunIT๙" w:cs="TH SarabunIT๙" w:hint="cs"/>
          <w:sz w:val="32"/>
          <w:szCs w:val="32"/>
          <w:cs/>
        </w:rPr>
        <w:t>(ระบุชื่อศูนย์ประเมินความรู้ความสามารถ)</w:t>
      </w:r>
      <w:r w:rsidR="00F561D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9557F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C17327">
        <w:rPr>
          <w:rFonts w:ascii="TH SarabunIT๙" w:hAnsi="TH SarabunIT๙" w:cs="TH SarabunIT๙" w:hint="cs"/>
          <w:sz w:val="32"/>
          <w:szCs w:val="32"/>
          <w:cs/>
        </w:rPr>
        <w:t>ปฏิบัติให้ถูกต้อง</w:t>
      </w:r>
      <w:r w:rsidR="00151A5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7327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6775C8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5111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6775C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2D094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6775C8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51A54">
        <w:rPr>
          <w:rFonts w:ascii="TH SarabunIT๙" w:hAnsi="TH SarabunIT๙" w:cs="TH SarabunIT๙" w:hint="cs"/>
          <w:sz w:val="32"/>
          <w:szCs w:val="32"/>
          <w:cs/>
        </w:rPr>
        <w:t>.(ระบุ</w:t>
      </w:r>
      <w:r w:rsidR="006775C8">
        <w:rPr>
          <w:rFonts w:ascii="TH SarabunIT๙" w:hAnsi="TH SarabunIT๙" w:cs="TH SarabunIT๙" w:hint="cs"/>
          <w:sz w:val="32"/>
          <w:szCs w:val="32"/>
          <w:cs/>
        </w:rPr>
        <w:t>รายละเอียด</w:t>
      </w:r>
      <w:r w:rsidR="00951118">
        <w:rPr>
          <w:rFonts w:ascii="TH SarabunIT๙" w:hAnsi="TH SarabunIT๙" w:cs="TH SarabunIT๙" w:hint="cs"/>
          <w:sz w:val="32"/>
          <w:szCs w:val="32"/>
          <w:cs/>
        </w:rPr>
        <w:t>ที่ศูนย์ประเมินความรู้ความสามารถต้อง</w:t>
      </w:r>
      <w:r w:rsidR="006775C8">
        <w:rPr>
          <w:rFonts w:ascii="TH SarabunIT๙" w:hAnsi="TH SarabunIT๙" w:cs="TH SarabunIT๙" w:hint="cs"/>
          <w:sz w:val="32"/>
          <w:szCs w:val="32"/>
          <w:cs/>
        </w:rPr>
        <w:t>ปฏิบัติให้</w:t>
      </w:r>
      <w:r w:rsidR="00951118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bookmarkStart w:id="0" w:name="_GoBack"/>
      <w:bookmarkEnd w:id="0"/>
      <w:r w:rsidR="002D0949">
        <w:rPr>
          <w:rFonts w:ascii="TH SarabunIT๙" w:hAnsi="TH SarabunIT๙" w:cs="TH SarabunIT๙" w:hint="cs"/>
          <w:sz w:val="32"/>
          <w:szCs w:val="32"/>
          <w:cs/>
        </w:rPr>
        <w:t>ตามกฎหมาย</w:t>
      </w:r>
      <w:r w:rsidR="00151A54">
        <w:rPr>
          <w:rFonts w:ascii="TH SarabunIT๙" w:hAnsi="TH SarabunIT๙" w:cs="TH SarabunIT๙" w:hint="cs"/>
          <w:sz w:val="32"/>
          <w:szCs w:val="32"/>
          <w:cs/>
        </w:rPr>
        <w:t>)....</w:t>
      </w:r>
      <w:r w:rsidR="00951118">
        <w:rPr>
          <w:rFonts w:ascii="TH SarabunIT๙" w:hAnsi="TH SarabunIT๙" w:cs="TH SarabunIT๙" w:hint="cs"/>
          <w:sz w:val="32"/>
          <w:szCs w:val="32"/>
          <w:cs/>
        </w:rPr>
        <w:t>.</w:t>
      </w:r>
      <w:r w:rsidR="00B94F8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C17327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9557F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151A54">
        <w:rPr>
          <w:rFonts w:ascii="TH SarabunIT๙" w:hAnsi="TH SarabunIT๙" w:cs="TH SarabunIT๙" w:hint="cs"/>
          <w:sz w:val="32"/>
          <w:szCs w:val="32"/>
          <w:cs/>
        </w:rPr>
        <w:t>ภายใน 15</w:t>
      </w:r>
      <w:r w:rsidR="00C17327">
        <w:rPr>
          <w:rFonts w:ascii="TH SarabunIT๙" w:hAnsi="TH SarabunIT๙" w:cs="TH SarabunIT๙" w:hint="cs"/>
          <w:sz w:val="32"/>
          <w:szCs w:val="32"/>
          <w:cs/>
        </w:rPr>
        <w:t xml:space="preserve"> วัน</w:t>
      </w:r>
      <w:r w:rsidR="004421E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9D7787B" w14:textId="77777777" w:rsidR="00151A54" w:rsidRDefault="00930BEB" w:rsidP="00151A54">
      <w:pPr>
        <w:tabs>
          <w:tab w:val="left" w:pos="99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7C65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C6209D">
        <w:rPr>
          <w:rFonts w:ascii="TH SarabunIT๙" w:hAnsi="TH SarabunIT๙" w:cs="TH SarabunIT๙" w:hint="cs"/>
          <w:sz w:val="32"/>
          <w:szCs w:val="32"/>
          <w:cs/>
        </w:rPr>
        <w:t>ทั้งนี้ ตั้งแต่</w:t>
      </w:r>
      <w:r w:rsidR="00914105">
        <w:rPr>
          <w:rFonts w:ascii="TH SarabunIT๙" w:hAnsi="TH SarabunIT๙" w:cs="TH SarabunIT๙" w:hint="cs"/>
          <w:sz w:val="32"/>
          <w:szCs w:val="32"/>
          <w:cs/>
        </w:rPr>
        <w:t>วันที่ได้รับ</w:t>
      </w:r>
      <w:r w:rsidR="00151A54">
        <w:rPr>
          <w:rFonts w:ascii="TH SarabunIT๙" w:hAnsi="TH SarabunIT๙" w:cs="TH SarabunIT๙" w:hint="cs"/>
          <w:sz w:val="32"/>
          <w:szCs w:val="32"/>
          <w:cs/>
        </w:rPr>
        <w:t>คำสั่งนี้เป็นต้นไป</w:t>
      </w:r>
    </w:p>
    <w:p w14:paraId="4A35CC4B" w14:textId="77777777" w:rsidR="004D2E2E" w:rsidRDefault="004D2E2E" w:rsidP="00930BEB">
      <w:pPr>
        <w:tabs>
          <w:tab w:val="left" w:pos="993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CEB2946" w14:textId="77777777" w:rsidR="00C6209D" w:rsidRDefault="007C652F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C6069A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BD5D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209D">
        <w:rPr>
          <w:rFonts w:ascii="TH SarabunIT๙" w:hAnsi="TH SarabunIT๙" w:cs="TH SarabunIT๙" w:hint="cs"/>
          <w:sz w:val="32"/>
          <w:szCs w:val="32"/>
          <w:cs/>
        </w:rPr>
        <w:t>สั่ง ณ วันที่...........................</w:t>
      </w:r>
      <w:r w:rsidR="000D6DE0">
        <w:rPr>
          <w:rFonts w:ascii="TH SarabunIT๙" w:hAnsi="TH SarabunIT๙" w:cs="TH SarabunIT๙" w:hint="cs"/>
          <w:sz w:val="32"/>
          <w:szCs w:val="32"/>
          <w:cs/>
        </w:rPr>
        <w:t>.......... พ.ศ...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</w:p>
    <w:p w14:paraId="349B159B" w14:textId="77777777" w:rsidR="00874923" w:rsidRPr="00DA610D" w:rsidRDefault="00C6209D" w:rsidP="00C6209D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874923" w:rsidRPr="00DA610D">
        <w:rPr>
          <w:rFonts w:hint="cs"/>
          <w:sz w:val="32"/>
          <w:szCs w:val="32"/>
          <w:cs/>
        </w:rPr>
        <w:t xml:space="preserve">   </w:t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="00874923"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C98B779" w14:textId="77777777" w:rsidR="00874923" w:rsidRPr="00DA610D" w:rsidRDefault="001E3C54" w:rsidP="005359B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</w:t>
      </w:r>
      <w:r w:rsidR="00BD5D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4923" w:rsidRPr="00DA610D">
        <w:rPr>
          <w:rFonts w:ascii="TH SarabunIT๙" w:hAnsi="TH SarabunIT๙" w:cs="TH SarabunIT๙"/>
          <w:sz w:val="32"/>
          <w:szCs w:val="32"/>
          <w:cs/>
        </w:rPr>
        <w:t>(..................................</w:t>
      </w:r>
      <w:r w:rsidR="007E1F61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874923" w:rsidRPr="00DA610D">
        <w:rPr>
          <w:rFonts w:ascii="TH SarabunIT๙" w:hAnsi="TH SarabunIT๙" w:cs="TH SarabunIT๙"/>
          <w:sz w:val="32"/>
          <w:szCs w:val="32"/>
          <w:cs/>
        </w:rPr>
        <w:t>)</w:t>
      </w:r>
    </w:p>
    <w:p w14:paraId="49C36078" w14:textId="77777777" w:rsidR="007E1F61" w:rsidRDefault="00C6209D" w:rsidP="007E1F61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2F496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6C28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E1F61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นายทะเบียนตามพระราชบัญญัติส่งเสริมการพัฒนาฝีมือแรงงาน พ.ศ. 2545</w:t>
      </w:r>
    </w:p>
    <w:p w14:paraId="47673012" w14:textId="3DA4C2BA" w:rsidR="002D3880" w:rsidRDefault="007E1F61" w:rsidP="00BE48CF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127E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127E2F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หากท่านไม่เห็นด้วยกับคำสั่งนี้ ท่านมีสิทธิอุทธรณ์ต่อคณะกรรมการส่งเสริมการพัฒนาฝีมือแรงงานภายใน 15 วันนับแต่วันที่ได้รับแจ้งคำสั่ง</w:t>
      </w:r>
    </w:p>
    <w:sectPr w:rsidR="002D3880" w:rsidSect="002C0D63">
      <w:headerReference w:type="default" r:id="rId9"/>
      <w:footerReference w:type="default" r:id="rId10"/>
      <w:pgSz w:w="11906" w:h="16838" w:code="9"/>
      <w:pgMar w:top="851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3206F4" w14:textId="77777777" w:rsidR="00A851C5" w:rsidRDefault="00A851C5" w:rsidP="00E21AE3">
      <w:r>
        <w:separator/>
      </w:r>
    </w:p>
  </w:endnote>
  <w:endnote w:type="continuationSeparator" w:id="0">
    <w:p w14:paraId="231D2D96" w14:textId="77777777" w:rsidR="00A851C5" w:rsidRDefault="00A851C5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4987EE52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F-24-0</w:t>
    </w:r>
    <w:r w:rsidR="00D43916">
      <w:rPr>
        <w:rFonts w:ascii="TH SarabunPSK" w:hAnsi="TH SarabunPSK" w:cs="TH SarabunPSK"/>
        <w:szCs w:val="24"/>
      </w:rPr>
      <w:t>1</w:t>
    </w:r>
  </w:p>
  <w:p w14:paraId="6E880E84" w14:textId="72171DD3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744A20">
      <w:rPr>
        <w:rFonts w:ascii="TH SarabunPSK" w:hAnsi="TH SarabunPSK" w:cs="TH SarabunPSK"/>
        <w:szCs w:val="24"/>
      </w:rPr>
      <w:t xml:space="preserve">13/06/65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8FC347" w14:textId="77777777" w:rsidR="00A851C5" w:rsidRDefault="00A851C5" w:rsidP="00E21AE3">
      <w:r>
        <w:separator/>
      </w:r>
    </w:p>
  </w:footnote>
  <w:footnote w:type="continuationSeparator" w:id="0">
    <w:p w14:paraId="19C2A2AD" w14:textId="77777777" w:rsidR="00A851C5" w:rsidRDefault="00A851C5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F0066"/>
    <w:rsid w:val="000F26DB"/>
    <w:rsid w:val="000F674A"/>
    <w:rsid w:val="00103329"/>
    <w:rsid w:val="0010392B"/>
    <w:rsid w:val="0010537B"/>
    <w:rsid w:val="001064B8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E799D"/>
    <w:rsid w:val="005F3308"/>
    <w:rsid w:val="005F3F08"/>
    <w:rsid w:val="005F6F63"/>
    <w:rsid w:val="005F7EC0"/>
    <w:rsid w:val="0060007C"/>
    <w:rsid w:val="006053D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4A20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83769"/>
    <w:rsid w:val="00796775"/>
    <w:rsid w:val="007A0BE3"/>
    <w:rsid w:val="007A0F9A"/>
    <w:rsid w:val="007B086E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C1"/>
    <w:rsid w:val="008E581E"/>
    <w:rsid w:val="008E7761"/>
    <w:rsid w:val="008F6005"/>
    <w:rsid w:val="008F66E4"/>
    <w:rsid w:val="0090075A"/>
    <w:rsid w:val="00901662"/>
    <w:rsid w:val="00902691"/>
    <w:rsid w:val="009054EF"/>
    <w:rsid w:val="00914105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1118"/>
    <w:rsid w:val="009528AE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851C5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90B"/>
    <w:rsid w:val="00BE48CF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905F1"/>
    <w:rsid w:val="00CA3D13"/>
    <w:rsid w:val="00CA59C1"/>
    <w:rsid w:val="00CA5EA9"/>
    <w:rsid w:val="00CA7FF0"/>
    <w:rsid w:val="00CB352B"/>
    <w:rsid w:val="00CC1F76"/>
    <w:rsid w:val="00CC50EE"/>
    <w:rsid w:val="00CC61F6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3561"/>
    <w:rsid w:val="00D43916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95E36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37C27-1277-4C79-B6A0-CF90BC307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3</TotalTime>
  <Pages>1</Pages>
  <Words>321</Words>
  <Characters>2177</Characters>
  <Application>Microsoft Office Word</Application>
  <DocSecurity>0</DocSecurity>
  <Lines>18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7</cp:revision>
  <cp:lastPrinted>2021-05-26T13:13:00Z</cp:lastPrinted>
  <dcterms:created xsi:type="dcterms:W3CDTF">2022-05-17T15:05:00Z</dcterms:created>
  <dcterms:modified xsi:type="dcterms:W3CDTF">2022-06-14T09:55:00Z</dcterms:modified>
</cp:coreProperties>
</file>