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70"/>
        <w:gridCol w:w="8097"/>
      </w:tblGrid>
      <w:tr w:rsidR="001D40DA" w:rsidRPr="00B6677C" w:rsidTr="00093934">
        <w:trPr>
          <w:trHeight w:val="630"/>
        </w:trPr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</w:tcPr>
          <w:p w:rsidR="001D40DA" w:rsidRPr="00B6677C" w:rsidRDefault="00B6677C" w:rsidP="0059268F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</w:rPr>
            </w:pPr>
            <w:r w:rsidRPr="00B6677C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752475" cy="697247"/>
                  <wp:effectExtent l="0" t="0" r="0" b="7620"/>
                  <wp:docPr id="1" name="Picture 1" descr="กรมพัฒนาฝีมือแรงงาน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กรมพัฒนาฝีมือแรงงาน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082" cy="701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nil"/>
            </w:tcBorders>
          </w:tcPr>
          <w:p w:rsidR="00093934" w:rsidRDefault="00CC7151" w:rsidP="0009393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15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ข้อปฏิบัติสำหรับ</w:t>
            </w:r>
            <w:r w:rsidRPr="00CC71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ศูนย์ประเมินความรู้ความสามารถ </w:t>
            </w:r>
            <w:r w:rsidRPr="00CC715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</w:t>
            </w:r>
            <w:r w:rsidRPr="00CC71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CC715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CC71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C715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C715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  <w:p w:rsidR="00D670E5" w:rsidRPr="00B6677C" w:rsidRDefault="004A6C40" w:rsidP="005B7682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B667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วันที่ </w:t>
            </w:r>
            <w:r w:rsidR="00E06121"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</w:t>
            </w:r>
            <w:r w:rsidR="001D40DA" w:rsidRPr="00B667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จัดทำที่ </w:t>
            </w:r>
            <w:r w:rsidR="00E06121"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</w:t>
            </w:r>
            <w:r w:rsidR="00D03985" w:rsidRPr="00B6677C">
              <w:rPr>
                <w:rFonts w:ascii="TH SarabunPSK" w:hAnsi="TH SarabunPSK" w:cs="TH SarabunPSK"/>
                <w:sz w:val="32"/>
                <w:szCs w:val="32"/>
              </w:rPr>
              <w:t>…..</w:t>
            </w:r>
          </w:p>
        </w:tc>
      </w:tr>
      <w:tr w:rsidR="00093934" w:rsidRPr="00B6677C" w:rsidTr="00093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:rsidR="00093934" w:rsidRPr="00B6677C" w:rsidRDefault="00CC7151" w:rsidP="00CC715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ชื่อหน่วยงาน</w:t>
            </w:r>
            <w:r w:rsidR="00093934" w:rsidRPr="00B667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093934"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………………………………………….………</w:t>
            </w:r>
            <w:r w:rsidR="00093934">
              <w:rPr>
                <w:rFonts w:ascii="TH SarabunPSK" w:hAnsi="TH SarabunPSK" w:cs="TH SarabunPSK"/>
                <w:sz w:val="32"/>
                <w:szCs w:val="32"/>
              </w:rPr>
              <w:t>………</w:t>
            </w:r>
            <w:r w:rsidR="00093934" w:rsidRPr="00B6677C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="00093934">
              <w:rPr>
                <w:rFonts w:ascii="TH SarabunPSK" w:hAnsi="TH SarabunPSK" w:cs="TH SarabunPSK"/>
                <w:sz w:val="32"/>
                <w:szCs w:val="32"/>
              </w:rPr>
              <w:t>…………………</w:t>
            </w:r>
            <w:r w:rsidR="000B4C2F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</w:t>
            </w:r>
            <w:r w:rsidR="00093934"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fldChar w:fldCharType="begin"/>
            </w:r>
            <w:r w:rsidR="00093934"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instrText xml:space="preserve"> </w:instrText>
            </w:r>
            <w:r w:rsidR="00093934"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  <w:instrText xml:space="preserve">MERGEFIELD </w:instrText>
            </w:r>
            <w:r w:rsidR="00093934"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instrText xml:space="preserve">"รหัสประจำตัว" </w:instrText>
            </w:r>
            <w:r w:rsidR="00093934"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fldChar w:fldCharType="end"/>
            </w:r>
          </w:p>
        </w:tc>
      </w:tr>
      <w:tr w:rsidR="005D2708" w:rsidRPr="00B6677C" w:rsidTr="00B667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:rsidR="005D2708" w:rsidRPr="00B6677C" w:rsidRDefault="00CC7151" w:rsidP="005D2708">
            <w:pPr>
              <w:tabs>
                <w:tab w:val="right" w:pos="4405"/>
              </w:tabs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ที่ตั้ง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………………………………………….</w:t>
            </w:r>
            <w:r w:rsidR="005D2708"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…………………………………………………………………………………………</w:t>
            </w:r>
            <w:r w:rsidR="00093934">
              <w:rPr>
                <w:rFonts w:ascii="TH SarabunPSK" w:hAnsi="TH SarabunPSK" w:cs="TH SarabunPSK"/>
                <w:sz w:val="32"/>
                <w:szCs w:val="32"/>
              </w:rPr>
              <w:t>………………………..</w:t>
            </w:r>
            <w:r w:rsidR="000B4C2F">
              <w:rPr>
                <w:rFonts w:ascii="TH SarabunPSK" w:hAnsi="TH SarabunPSK" w:cs="TH SarabunPSK"/>
                <w:sz w:val="32"/>
                <w:szCs w:val="32"/>
              </w:rPr>
              <w:t>…………</w:t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fldChar w:fldCharType="begin"/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instrText xml:space="preserve"> </w:instrText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</w:rPr>
              <w:instrText xml:space="preserve">MERGEFIELD </w:instrText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instrText>"</w:instrText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</w:rPr>
              <w:instrText>ID_Card"</w:instrText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instrText xml:space="preserve"> </w:instrText>
            </w:r>
            <w:r w:rsidR="005D2708"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fldChar w:fldCharType="end"/>
            </w:r>
          </w:p>
        </w:tc>
      </w:tr>
    </w:tbl>
    <w:p w:rsidR="00337EA5" w:rsidRPr="00B6677C" w:rsidRDefault="00113AC6" w:rsidP="00534505">
      <w:pPr>
        <w:spacing w:after="0" w:line="240" w:lineRule="auto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 w:hint="cs"/>
          <w:sz w:val="32"/>
          <w:szCs w:val="32"/>
          <w:cs/>
        </w:rPr>
        <w:t xml:space="preserve">สาขาอาชีพ </w:t>
      </w:r>
      <w:r w:rsidRPr="00B6677C">
        <w:rPr>
          <w:rFonts w:asciiTheme="majorHAnsi" w:hAnsiTheme="majorHAnsi" w:cstheme="majorHAnsi"/>
          <w:sz w:val="32"/>
          <w:szCs w:val="32"/>
        </w:rPr>
        <w:t>…………………………………………</w:t>
      </w:r>
      <w:r w:rsidR="00B6677C">
        <w:rPr>
          <w:rFonts w:asciiTheme="majorHAnsi" w:hAnsiTheme="majorHAnsi" w:cstheme="majorHAnsi"/>
          <w:sz w:val="32"/>
          <w:szCs w:val="32"/>
        </w:rPr>
        <w:t>…………………………</w:t>
      </w:r>
      <w:r w:rsidRPr="00B6677C">
        <w:rPr>
          <w:rFonts w:asciiTheme="majorHAnsi" w:hAnsiTheme="majorHAnsi" w:cstheme="majorHAnsi"/>
          <w:sz w:val="32"/>
          <w:szCs w:val="32"/>
        </w:rPr>
        <w:t>………………………</w:t>
      </w:r>
      <w:r w:rsidR="00093934">
        <w:rPr>
          <w:rFonts w:asciiTheme="majorHAnsi" w:hAnsiTheme="majorHAnsi" w:cstheme="majorHAnsi"/>
          <w:sz w:val="32"/>
          <w:szCs w:val="32"/>
        </w:rPr>
        <w:t>……………………………</w:t>
      </w:r>
      <w:r w:rsidR="00CC7151">
        <w:rPr>
          <w:rFonts w:asciiTheme="majorHAnsi" w:hAnsiTheme="majorHAnsi" w:cstheme="majorHAnsi"/>
          <w:sz w:val="32"/>
          <w:szCs w:val="32"/>
        </w:rPr>
        <w:t>…………………………</w:t>
      </w:r>
      <w:r w:rsidR="00093934">
        <w:rPr>
          <w:rFonts w:asciiTheme="majorHAnsi" w:hAnsiTheme="majorHAnsi" w:cstheme="majorHAnsi"/>
          <w:sz w:val="32"/>
          <w:szCs w:val="32"/>
        </w:rPr>
        <w:t>…………</w:t>
      </w:r>
      <w:r w:rsidRPr="00B6677C">
        <w:rPr>
          <w:rFonts w:asciiTheme="majorHAnsi" w:hAnsiTheme="majorHAnsi" w:cstheme="majorHAnsi"/>
          <w:sz w:val="32"/>
          <w:szCs w:val="32"/>
        </w:rPr>
        <w:t>…</w:t>
      </w:r>
    </w:p>
    <w:p w:rsidR="00337EA5" w:rsidRDefault="009F384A" w:rsidP="00534505">
      <w:pPr>
        <w:spacing w:after="0" w:line="240" w:lineRule="auto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ข้าพเจ้า</w:t>
      </w:r>
      <w:r w:rsidR="00337EA5" w:rsidRPr="00B6677C">
        <w:rPr>
          <w:rFonts w:asciiTheme="majorHAnsi" w:hAnsiTheme="majorHAnsi" w:cstheme="majorHAnsi"/>
          <w:sz w:val="32"/>
          <w:szCs w:val="32"/>
          <w:cs/>
        </w:rPr>
        <w:t>รับทราบ และยินด</w:t>
      </w:r>
      <w:r w:rsidR="00952A22" w:rsidRPr="00B6677C">
        <w:rPr>
          <w:rFonts w:asciiTheme="majorHAnsi" w:hAnsiTheme="majorHAnsi" w:cstheme="majorHAnsi"/>
          <w:sz w:val="32"/>
          <w:szCs w:val="32"/>
          <w:cs/>
        </w:rPr>
        <w:t>ีปฏิบัติตามเงื่อนไข</w:t>
      </w:r>
      <w:r w:rsidR="001D40DA" w:rsidRPr="00B6677C">
        <w:rPr>
          <w:rFonts w:asciiTheme="majorHAnsi" w:hAnsiTheme="majorHAnsi" w:cstheme="majorHAnsi"/>
          <w:sz w:val="32"/>
          <w:szCs w:val="32"/>
          <w:cs/>
        </w:rPr>
        <w:t xml:space="preserve"> </w:t>
      </w:r>
      <w:r w:rsidR="00337EA5" w:rsidRPr="00B6677C">
        <w:rPr>
          <w:rFonts w:asciiTheme="majorHAnsi" w:hAnsiTheme="majorHAnsi" w:cstheme="majorHAnsi"/>
          <w:sz w:val="32"/>
          <w:szCs w:val="32"/>
          <w:cs/>
        </w:rPr>
        <w:t>ดังต่อไปนี้</w:t>
      </w:r>
    </w:p>
    <w:p w:rsidR="00CC7151" w:rsidRPr="00CC7151" w:rsidRDefault="00CC7151" w:rsidP="00393915">
      <w:pPr>
        <w:numPr>
          <w:ilvl w:val="0"/>
          <w:numId w:val="2"/>
        </w:numPr>
        <w:spacing w:after="0" w:line="240" w:lineRule="auto"/>
        <w:jc w:val="thaiDistribute"/>
        <w:rPr>
          <w:rFonts w:asciiTheme="majorHAnsi" w:hAnsiTheme="majorHAnsi" w:cstheme="majorHAnsi"/>
          <w:sz w:val="36"/>
          <w:szCs w:val="36"/>
        </w:rPr>
      </w:pPr>
      <w:r w:rsidRPr="00CC7151">
        <w:rPr>
          <w:rFonts w:ascii="TH SarabunPSK" w:hAnsi="TH SarabunPSK" w:cs="TH SarabunPSK"/>
          <w:color w:val="000000"/>
          <w:sz w:val="32"/>
          <w:szCs w:val="32"/>
          <w:cs/>
        </w:rPr>
        <w:t>ต้องไม่เปิดเผยข้อมูล เอกสารที่ได้รับจากผู้ยื่นคำขอหรือผู้เข้ารับการประเมินหรือผู้ได้รับการรับรอง</w:t>
      </w:r>
      <w:r w:rsidRPr="00CC7151">
        <w:rPr>
          <w:rFonts w:ascii="TH SarabunPSK" w:hAnsi="TH SarabunPSK" w:cs="TH SarabunPSK" w:hint="cs"/>
          <w:color w:val="000000"/>
          <w:sz w:val="32"/>
          <w:szCs w:val="32"/>
          <w:cs/>
        </w:rPr>
        <w:t>ความรู้ความสามารถ</w:t>
      </w:r>
      <w:r w:rsidRPr="00CC7151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เอกสารการ</w:t>
      </w:r>
      <w:r w:rsidRPr="00CC7151">
        <w:rPr>
          <w:rFonts w:ascii="TH SarabunPSK" w:hAnsi="TH SarabunPSK" w:cs="TH SarabunPSK" w:hint="cs"/>
          <w:color w:val="000000"/>
          <w:sz w:val="32"/>
          <w:szCs w:val="32"/>
          <w:cs/>
        </w:rPr>
        <w:t>ประเมิน</w:t>
      </w:r>
      <w:r w:rsidRPr="00CC7151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รวมถึงเอกสารที่เกี่ยวข้องกับกระบวนการให้การรับรอง</w:t>
      </w:r>
    </w:p>
    <w:p w:rsidR="00CC7151" w:rsidRPr="00CC7151" w:rsidRDefault="00CC7151" w:rsidP="00393915">
      <w:pPr>
        <w:numPr>
          <w:ilvl w:val="0"/>
          <w:numId w:val="2"/>
        </w:numPr>
        <w:spacing w:after="0" w:line="240" w:lineRule="auto"/>
        <w:jc w:val="thaiDistribute"/>
        <w:rPr>
          <w:rFonts w:asciiTheme="majorHAnsi" w:hAnsiTheme="majorHAnsi" w:cstheme="majorHAnsi"/>
          <w:sz w:val="36"/>
          <w:szCs w:val="36"/>
        </w:rPr>
      </w:pPr>
      <w:r w:rsidRPr="00CC7151">
        <w:rPr>
          <w:rFonts w:ascii="TH SarabunPSK" w:hAnsi="TH SarabunPSK" w:cs="TH SarabunPSK"/>
          <w:color w:val="000000"/>
          <w:sz w:val="32"/>
          <w:szCs w:val="32"/>
          <w:cs/>
        </w:rPr>
        <w:t>ต้องแสดงความมีส่วนได้ส่วนเสีย เมื่อมีความเกี่ยวข้องทั้งทางตรงหรือทางอ้อมกับผู้ยื่นคำขอหรือผู้เข้ารับการประเมินหรือผู้ได้รับการรับรอง</w:t>
      </w:r>
      <w:r w:rsidRPr="00CC7151">
        <w:rPr>
          <w:rFonts w:ascii="TH SarabunPSK" w:hAnsi="TH SarabunPSK" w:cs="TH SarabunPSK" w:hint="cs"/>
          <w:color w:val="000000"/>
          <w:sz w:val="32"/>
          <w:szCs w:val="32"/>
          <w:cs/>
        </w:rPr>
        <w:t>ความรู้ความสามารถ</w:t>
      </w:r>
      <w:r w:rsidRPr="00CC7151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ก่อนที่จะได้รับมอบหมายให้ประเมินผู้ยื่นคำขอหรือผู้เข้ารับการประเมินหรือผู้ได้รับการรับรอง</w:t>
      </w:r>
      <w:r w:rsidRPr="00CC7151">
        <w:rPr>
          <w:rFonts w:ascii="TH SarabunPSK" w:hAnsi="TH SarabunPSK" w:cs="TH SarabunPSK" w:hint="cs"/>
          <w:color w:val="000000"/>
          <w:sz w:val="32"/>
          <w:szCs w:val="32"/>
          <w:cs/>
        </w:rPr>
        <w:t>ความรู้ความสามารถ</w:t>
      </w:r>
    </w:p>
    <w:p w:rsidR="00CC7151" w:rsidRPr="00CC7151" w:rsidRDefault="00CC7151" w:rsidP="00393915">
      <w:pPr>
        <w:numPr>
          <w:ilvl w:val="0"/>
          <w:numId w:val="2"/>
        </w:numPr>
        <w:spacing w:after="0" w:line="240" w:lineRule="auto"/>
        <w:jc w:val="thaiDistribute"/>
        <w:rPr>
          <w:rFonts w:asciiTheme="majorHAnsi" w:hAnsiTheme="majorHAnsi" w:cstheme="majorHAnsi"/>
          <w:sz w:val="36"/>
          <w:szCs w:val="36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กำหนดให้บุคลากรผู้ปฏิบัติงานที่เกี่ยวข้องกับกิจกรรมการรับรองต้องรักษาความลับของข้อมูล และแสดงความไม่มีส่วนได้เสีย</w:t>
      </w:r>
    </w:p>
    <w:p w:rsidR="00D670E5" w:rsidRPr="00B6677C" w:rsidRDefault="00D718A2" w:rsidP="00A20179">
      <w:pPr>
        <w:ind w:firstLine="720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ข้าพเจ้า</w:t>
      </w:r>
      <w:r w:rsidR="00FD3A18" w:rsidRPr="00B6677C">
        <w:rPr>
          <w:rFonts w:asciiTheme="majorHAnsi" w:hAnsiTheme="majorHAnsi" w:cstheme="majorHAnsi"/>
          <w:sz w:val="32"/>
          <w:szCs w:val="32"/>
          <w:cs/>
        </w:rPr>
        <w:t>ขอมอบคำรับรองนี้ไว้แก่</w:t>
      </w:r>
      <w:r w:rsidR="0096396C" w:rsidRPr="00B6677C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  <w:r w:rsidR="004A6C40" w:rsidRPr="00B6677C">
        <w:rPr>
          <w:rFonts w:asciiTheme="majorHAnsi" w:hAnsiTheme="majorHAnsi" w:cstheme="majorHAnsi"/>
          <w:sz w:val="32"/>
          <w:szCs w:val="32"/>
          <w:cs/>
        </w:rPr>
        <w:t>จึง</w:t>
      </w:r>
      <w:r w:rsidRPr="00B6677C">
        <w:rPr>
          <w:rFonts w:asciiTheme="majorHAnsi" w:hAnsiTheme="majorHAnsi" w:cstheme="majorHAnsi"/>
          <w:sz w:val="32"/>
          <w:szCs w:val="32"/>
          <w:cs/>
        </w:rPr>
        <w:t>ลงลายมือชื่อไว้เป็นหลักฐาน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</w:tblGrid>
      <w:tr w:rsidR="0096396C" w:rsidRPr="00B6677C" w:rsidTr="0096396C">
        <w:trPr>
          <w:jc w:val="right"/>
        </w:trPr>
        <w:tc>
          <w:tcPr>
            <w:tcW w:w="4621" w:type="dxa"/>
          </w:tcPr>
          <w:p w:rsidR="0096396C" w:rsidRPr="00B6677C" w:rsidRDefault="0096396C" w:rsidP="009C2B50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B6677C">
              <w:rPr>
                <w:rFonts w:asciiTheme="majorHAnsi" w:hAnsiTheme="majorHAnsi" w:cstheme="majorHAnsi"/>
                <w:sz w:val="32"/>
                <w:szCs w:val="32"/>
                <w:cs/>
              </w:rPr>
              <w:t>ลงชื่อ..........................................................................(</w:t>
            </w:r>
            <w:r w:rsidRPr="00B6677C">
              <w:rPr>
                <w:rFonts w:asciiTheme="majorHAnsi" w:hAnsiTheme="majorHAnsi" w:cstheme="majorHAnsi"/>
                <w:sz w:val="32"/>
                <w:szCs w:val="32"/>
              </w:rPr>
              <w:t>…………………………………..</w:t>
            </w:r>
            <w:r w:rsidRPr="00B6677C">
              <w:rPr>
                <w:rFonts w:asciiTheme="majorHAnsi" w:hAnsiTheme="majorHAnsi" w:cstheme="majorHAnsi"/>
                <w:sz w:val="32"/>
                <w:szCs w:val="32"/>
                <w:cs/>
              </w:rPr>
              <w:t>)</w:t>
            </w:r>
          </w:p>
          <w:p w:rsidR="0096396C" w:rsidRPr="00B6677C" w:rsidRDefault="00BC322D" w:rsidP="009C2B50">
            <w:pPr>
              <w:jc w:val="center"/>
              <w:rPr>
                <w:rFonts w:asciiTheme="majorHAnsi" w:hAnsiTheme="majorHAnsi" w:cstheme="majorHAnsi"/>
                <w:sz w:val="32"/>
                <w:szCs w:val="32"/>
                <w:cs/>
              </w:rPr>
            </w:pPr>
            <w:r>
              <w:rPr>
                <w:rFonts w:asciiTheme="majorHAnsi" w:hAnsiTheme="majorHAnsi" w:cstheme="majorHAnsi"/>
                <w:sz w:val="32"/>
                <w:szCs w:val="32"/>
                <w:cs/>
              </w:rPr>
              <w:t>ผู้</w:t>
            </w:r>
            <w:r>
              <w:rPr>
                <w:rFonts w:asciiTheme="majorHAnsi" w:hAnsiTheme="majorHAnsi" w:cstheme="majorHAnsi" w:hint="cs"/>
                <w:sz w:val="32"/>
                <w:szCs w:val="32"/>
                <w:cs/>
              </w:rPr>
              <w:t>ยื่นคำขอ</w:t>
            </w:r>
          </w:p>
        </w:tc>
      </w:tr>
    </w:tbl>
    <w:p w:rsidR="0007712A" w:rsidRDefault="0007712A" w:rsidP="001D40DA">
      <w:pPr>
        <w:rPr>
          <w:rFonts w:ascii="Cordia New" w:hAnsi="Cordia New" w:cs="Cordia New"/>
          <w:sz w:val="32"/>
          <w:szCs w:val="32"/>
        </w:rPr>
      </w:pPr>
    </w:p>
    <w:p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:rsidR="000B4C2F" w:rsidRDefault="000B4C2F" w:rsidP="001D40DA">
      <w:pPr>
        <w:rPr>
          <w:rFonts w:ascii="Cordia New" w:hAnsi="Cordia New" w:cs="Cordia New"/>
          <w:sz w:val="32"/>
          <w:szCs w:val="32"/>
        </w:rPr>
      </w:pPr>
      <w:bookmarkStart w:id="0" w:name="_GoBack"/>
      <w:bookmarkEnd w:id="0"/>
    </w:p>
    <w:p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:rsidR="005B7682" w:rsidRDefault="005B7682" w:rsidP="001D40DA">
      <w:pPr>
        <w:rPr>
          <w:rFonts w:ascii="Cordia New" w:hAnsi="Cordia New" w:cs="Cordia New"/>
          <w:sz w:val="32"/>
          <w:szCs w:val="32"/>
        </w:rPr>
      </w:pPr>
    </w:p>
    <w:p w:rsidR="005B7682" w:rsidRDefault="005B7682" w:rsidP="001D40DA">
      <w:pPr>
        <w:rPr>
          <w:rFonts w:ascii="Cordia New" w:hAnsi="Cordia New" w:cs="Cordia New"/>
          <w:sz w:val="32"/>
          <w:szCs w:val="32"/>
        </w:rPr>
      </w:pPr>
    </w:p>
    <w:p w:rsidR="005B7682" w:rsidRDefault="005B7682" w:rsidP="001D40DA">
      <w:pPr>
        <w:rPr>
          <w:rFonts w:ascii="Cordia New" w:hAnsi="Cordia New" w:cs="Cordia New"/>
          <w:sz w:val="32"/>
          <w:szCs w:val="32"/>
        </w:rPr>
      </w:pPr>
    </w:p>
    <w:p w:rsidR="000B4C2F" w:rsidRPr="000B4C2F" w:rsidRDefault="000B4C2F" w:rsidP="001D40DA">
      <w:pPr>
        <w:rPr>
          <w:rFonts w:ascii="Cordia New" w:hAnsi="Cordia New" w:cs="Cordia New"/>
          <w:sz w:val="32"/>
          <w:szCs w:val="32"/>
          <w:cs/>
        </w:rPr>
      </w:pPr>
    </w:p>
    <w:sectPr w:rsidR="000B4C2F" w:rsidRPr="000B4C2F" w:rsidSect="006569F2">
      <w:footerReference w:type="default" r:id="rId9"/>
      <w:pgSz w:w="11907" w:h="16839" w:code="9"/>
      <w:pgMar w:top="720" w:right="720" w:bottom="720" w:left="720" w:header="709" w:footer="64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61A" w:rsidRDefault="0040261A" w:rsidP="00517A04">
      <w:pPr>
        <w:spacing w:after="0" w:line="240" w:lineRule="auto"/>
      </w:pPr>
      <w:r>
        <w:separator/>
      </w:r>
    </w:p>
  </w:endnote>
  <w:endnote w:type="continuationSeparator" w:id="0">
    <w:p w:rsidR="0040261A" w:rsidRDefault="0040261A" w:rsidP="0051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ordia New" w:hAnsi="Cordia New" w:cs="Cordia New"/>
        <w:sz w:val="24"/>
        <w:szCs w:val="24"/>
      </w:rPr>
      <w:id w:val="-1734228637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</w:rPr>
    </w:sdtEndPr>
    <w:sdtContent>
      <w:p w:rsidR="00A5073F" w:rsidRPr="00D670E5" w:rsidRDefault="009659BA" w:rsidP="00A5073F">
        <w:pPr>
          <w:pStyle w:val="Footer"/>
          <w:tabs>
            <w:tab w:val="left" w:pos="11760"/>
          </w:tabs>
          <w:ind w:left="-426"/>
          <w:jc w:val="right"/>
          <w:rPr>
            <w:rFonts w:asciiTheme="majorHAnsi" w:hAnsiTheme="majorHAnsi" w:cstheme="majorHAnsi"/>
            <w:sz w:val="24"/>
            <w:szCs w:val="24"/>
          </w:rPr>
        </w:pPr>
        <w:r w:rsidRPr="00D670E5">
          <w:rPr>
            <w:rFonts w:asciiTheme="majorHAnsi" w:hAnsiTheme="majorHAnsi" w:cstheme="majorHAnsi"/>
            <w:sz w:val="24"/>
            <w:szCs w:val="24"/>
          </w:rPr>
          <w:t>F-</w:t>
        </w:r>
        <w:r w:rsidR="00CC7151">
          <w:rPr>
            <w:rFonts w:asciiTheme="majorHAnsi" w:hAnsiTheme="majorHAnsi" w:cstheme="majorHAnsi"/>
            <w:sz w:val="24"/>
            <w:szCs w:val="24"/>
          </w:rPr>
          <w:t>20-04</w:t>
        </w:r>
      </w:p>
      <w:p w:rsidR="00A35E1C" w:rsidRPr="00D670E5" w:rsidRDefault="00420ED1" w:rsidP="00420ED1">
        <w:pPr>
          <w:pStyle w:val="Footer"/>
          <w:tabs>
            <w:tab w:val="left" w:pos="11760"/>
          </w:tabs>
          <w:ind w:left="-426"/>
          <w:jc w:val="right"/>
          <w:rPr>
            <w:rFonts w:asciiTheme="majorHAnsi" w:hAnsiTheme="majorHAnsi" w:cstheme="majorHAnsi"/>
            <w:sz w:val="24"/>
            <w:szCs w:val="24"/>
          </w:rPr>
        </w:pPr>
        <w:r w:rsidRPr="00D670E5">
          <w:rPr>
            <w:rFonts w:ascii="TH SarabunPSK" w:hAnsi="TH SarabunPSK" w:cs="TH SarabunPSK"/>
            <w:sz w:val="24"/>
            <w:szCs w:val="24"/>
            <w:cs/>
          </w:rPr>
          <w:t xml:space="preserve">       </w:t>
        </w:r>
        <w:r w:rsidR="00BC322D">
          <w:rPr>
            <w:rFonts w:ascii="TH SarabunPSK" w:hAnsi="TH SarabunPSK" w:cs="TH SarabunPSK"/>
            <w:sz w:val="24"/>
            <w:szCs w:val="24"/>
          </w:rPr>
          <w:t xml:space="preserve">Rev.00 Date: </w:t>
        </w:r>
        <w:r w:rsidR="006569F2">
          <w:rPr>
            <w:rFonts w:ascii="TH SarabunPSK" w:hAnsi="TH SarabunPSK" w:cs="TH SarabunPSK"/>
            <w:sz w:val="24"/>
            <w:szCs w:val="24"/>
          </w:rPr>
          <w:t>13/06/65</w:t>
        </w:r>
        <w:r w:rsidRPr="00D670E5">
          <w:rPr>
            <w:rFonts w:ascii="TH SarabunPSK" w:hAnsi="TH SarabunPSK" w:cs="TH SarabunPSK"/>
            <w:sz w:val="24"/>
            <w:szCs w:val="24"/>
          </w:rPr>
          <w:t xml:space="preserve"> </w:t>
        </w:r>
        <w:r w:rsidRPr="00D670E5">
          <w:rPr>
            <w:rFonts w:ascii="TH SarabunPSK" w:hAnsi="TH SarabunPSK" w:cs="TH SarabunPSK"/>
            <w:sz w:val="24"/>
            <w:szCs w:val="24"/>
            <w:cs/>
          </w:rPr>
          <w:t xml:space="preserve">หน้า 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begin"/>
        </w:r>
        <w:r w:rsidRPr="00D670E5">
          <w:rPr>
            <w:rFonts w:ascii="TH SarabunPSK" w:hAnsi="TH SarabunPSK" w:cs="TH SarabunPSK"/>
            <w:sz w:val="24"/>
            <w:szCs w:val="24"/>
          </w:rPr>
          <w:instrText xml:space="preserve"> PAGE </w:instrTex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separate"/>
        </w:r>
        <w:r w:rsidR="006569F2">
          <w:rPr>
            <w:rFonts w:ascii="TH SarabunPSK" w:hAnsi="TH SarabunPSK" w:cs="TH SarabunPSK"/>
            <w:noProof/>
            <w:sz w:val="24"/>
            <w:szCs w:val="24"/>
          </w:rPr>
          <w:t>1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end"/>
        </w:r>
        <w:r w:rsidR="006569F2">
          <w:rPr>
            <w:rFonts w:ascii="TH SarabunPSK" w:hAnsi="TH SarabunPSK" w:cs="TH SarabunPSK"/>
            <w:sz w:val="24"/>
            <w:szCs w:val="24"/>
          </w:rPr>
          <w:t>/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begin"/>
        </w:r>
        <w:r w:rsidRPr="00D670E5">
          <w:rPr>
            <w:rFonts w:ascii="TH SarabunPSK" w:hAnsi="TH SarabunPSK" w:cs="TH SarabunPSK"/>
            <w:sz w:val="24"/>
            <w:szCs w:val="24"/>
          </w:rPr>
          <w:instrText xml:space="preserve"> NUMPAGES  </w:instrTex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separate"/>
        </w:r>
        <w:r w:rsidR="006569F2">
          <w:rPr>
            <w:rFonts w:ascii="TH SarabunPSK" w:hAnsi="TH SarabunPSK" w:cs="TH SarabunPSK"/>
            <w:noProof/>
            <w:sz w:val="24"/>
            <w:szCs w:val="24"/>
          </w:rPr>
          <w:t>1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61A" w:rsidRDefault="0040261A" w:rsidP="00517A04">
      <w:pPr>
        <w:spacing w:after="0" w:line="240" w:lineRule="auto"/>
      </w:pPr>
      <w:r>
        <w:separator/>
      </w:r>
    </w:p>
  </w:footnote>
  <w:footnote w:type="continuationSeparator" w:id="0">
    <w:p w:rsidR="0040261A" w:rsidRDefault="0040261A" w:rsidP="00517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17AE4"/>
    <w:multiLevelType w:val="hybridMultilevel"/>
    <w:tmpl w:val="A4C6D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62289"/>
    <w:multiLevelType w:val="hybridMultilevel"/>
    <w:tmpl w:val="2C1477C2"/>
    <w:lvl w:ilvl="0" w:tplc="C36209C6">
      <w:start w:val="1"/>
      <w:numFmt w:val="decimal"/>
      <w:lvlText w:val="%1)"/>
      <w:lvlJc w:val="left"/>
      <w:pPr>
        <w:ind w:left="1080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32CEB"/>
    <w:multiLevelType w:val="hybridMultilevel"/>
    <w:tmpl w:val="39BC58D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ED4E9E"/>
    <w:multiLevelType w:val="multilevel"/>
    <w:tmpl w:val="6CA212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85878B3"/>
    <w:multiLevelType w:val="hybridMultilevel"/>
    <w:tmpl w:val="AFA865F8"/>
    <w:lvl w:ilvl="0" w:tplc="6270EB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6222775F"/>
    <w:multiLevelType w:val="multilevel"/>
    <w:tmpl w:val="ADEA9EC2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96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92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A5"/>
    <w:rsid w:val="0004001E"/>
    <w:rsid w:val="00053EC5"/>
    <w:rsid w:val="0007712A"/>
    <w:rsid w:val="00093934"/>
    <w:rsid w:val="000B4C2F"/>
    <w:rsid w:val="000D209D"/>
    <w:rsid w:val="000E2848"/>
    <w:rsid w:val="000F0B0B"/>
    <w:rsid w:val="000F58BB"/>
    <w:rsid w:val="00113AC6"/>
    <w:rsid w:val="00137F91"/>
    <w:rsid w:val="001838CF"/>
    <w:rsid w:val="001C6380"/>
    <w:rsid w:val="001D40DA"/>
    <w:rsid w:val="001E3925"/>
    <w:rsid w:val="002037DC"/>
    <w:rsid w:val="0023608D"/>
    <w:rsid w:val="00337EA5"/>
    <w:rsid w:val="00353393"/>
    <w:rsid w:val="00360862"/>
    <w:rsid w:val="003727EB"/>
    <w:rsid w:val="00390F25"/>
    <w:rsid w:val="00393915"/>
    <w:rsid w:val="003C1A2E"/>
    <w:rsid w:val="004022C5"/>
    <w:rsid w:val="0040261A"/>
    <w:rsid w:val="00414B4F"/>
    <w:rsid w:val="004206C5"/>
    <w:rsid w:val="00420ED1"/>
    <w:rsid w:val="00433854"/>
    <w:rsid w:val="00486C42"/>
    <w:rsid w:val="004A6C40"/>
    <w:rsid w:val="004B7C32"/>
    <w:rsid w:val="00507006"/>
    <w:rsid w:val="00517A04"/>
    <w:rsid w:val="00534505"/>
    <w:rsid w:val="0055005D"/>
    <w:rsid w:val="0059268F"/>
    <w:rsid w:val="005A7E4A"/>
    <w:rsid w:val="005B7682"/>
    <w:rsid w:val="005D2708"/>
    <w:rsid w:val="005D76FA"/>
    <w:rsid w:val="005E5E7D"/>
    <w:rsid w:val="006569F2"/>
    <w:rsid w:val="00696009"/>
    <w:rsid w:val="006A0AEB"/>
    <w:rsid w:val="006D6A72"/>
    <w:rsid w:val="006E3CF8"/>
    <w:rsid w:val="00724EDE"/>
    <w:rsid w:val="007849C1"/>
    <w:rsid w:val="0078772C"/>
    <w:rsid w:val="00795360"/>
    <w:rsid w:val="007A50A2"/>
    <w:rsid w:val="008028FA"/>
    <w:rsid w:val="0082591C"/>
    <w:rsid w:val="00827D3C"/>
    <w:rsid w:val="00852ADB"/>
    <w:rsid w:val="00863BCB"/>
    <w:rsid w:val="008C34B2"/>
    <w:rsid w:val="008C6573"/>
    <w:rsid w:val="008D6683"/>
    <w:rsid w:val="009206B0"/>
    <w:rsid w:val="00952A22"/>
    <w:rsid w:val="009550DD"/>
    <w:rsid w:val="0096396C"/>
    <w:rsid w:val="009659BA"/>
    <w:rsid w:val="00971B3D"/>
    <w:rsid w:val="009C2B50"/>
    <w:rsid w:val="009F0119"/>
    <w:rsid w:val="009F384A"/>
    <w:rsid w:val="00A20179"/>
    <w:rsid w:val="00A268A9"/>
    <w:rsid w:val="00A35E1C"/>
    <w:rsid w:val="00A5073F"/>
    <w:rsid w:val="00A8261D"/>
    <w:rsid w:val="00AA79FD"/>
    <w:rsid w:val="00AB2901"/>
    <w:rsid w:val="00B312E1"/>
    <w:rsid w:val="00B6113D"/>
    <w:rsid w:val="00B6677C"/>
    <w:rsid w:val="00B80279"/>
    <w:rsid w:val="00B858D0"/>
    <w:rsid w:val="00BA6302"/>
    <w:rsid w:val="00BC322D"/>
    <w:rsid w:val="00C07687"/>
    <w:rsid w:val="00C251EB"/>
    <w:rsid w:val="00C62F43"/>
    <w:rsid w:val="00CB7161"/>
    <w:rsid w:val="00CC7151"/>
    <w:rsid w:val="00D03985"/>
    <w:rsid w:val="00D0529D"/>
    <w:rsid w:val="00D153B3"/>
    <w:rsid w:val="00D465EA"/>
    <w:rsid w:val="00D670E5"/>
    <w:rsid w:val="00D718A2"/>
    <w:rsid w:val="00D7272D"/>
    <w:rsid w:val="00E06121"/>
    <w:rsid w:val="00E11058"/>
    <w:rsid w:val="00E371C2"/>
    <w:rsid w:val="00E44191"/>
    <w:rsid w:val="00E64ECF"/>
    <w:rsid w:val="00E71DD0"/>
    <w:rsid w:val="00E84CB3"/>
    <w:rsid w:val="00ED5D8D"/>
    <w:rsid w:val="00F334F6"/>
    <w:rsid w:val="00F36C3C"/>
    <w:rsid w:val="00F615FD"/>
    <w:rsid w:val="00FA5E4C"/>
    <w:rsid w:val="00FD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614AFE-4989-44C0-AE82-5C6917055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01E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001E"/>
    <w:pPr>
      <w:keepNext/>
      <w:keepLines/>
      <w:spacing w:before="480" w:after="0"/>
      <w:outlineLvl w:val="0"/>
    </w:pPr>
    <w:rPr>
      <w:rFonts w:asciiTheme="majorBidi" w:eastAsiaTheme="majorEastAsia" w:hAnsiTheme="majorBidi" w:cstheme="majorBidi"/>
      <w:b/>
      <w:bCs/>
      <w:color w:val="365F9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001E"/>
    <w:pPr>
      <w:keepNext/>
      <w:keepLines/>
      <w:spacing w:before="200" w:after="0"/>
      <w:outlineLvl w:val="1"/>
    </w:pPr>
    <w:rPr>
      <w:rFonts w:asciiTheme="majorBidi" w:eastAsiaTheme="majorEastAsia" w:hAnsiTheme="majorBid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01E"/>
    <w:pPr>
      <w:keepNext/>
      <w:keepLines/>
      <w:spacing w:before="200" w:after="0"/>
      <w:outlineLvl w:val="2"/>
    </w:pPr>
    <w:rPr>
      <w:rFonts w:asciiTheme="majorHAnsi" w:eastAsiaTheme="majorEastAsia" w:hAnsiTheme="majorHAnsi" w:cstheme="majorHAnsi"/>
      <w:b/>
      <w:bCs/>
      <w:color w:val="4F81BD" w:themeColor="accent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4001E"/>
    <w:pPr>
      <w:keepNext/>
      <w:keepLines/>
      <w:spacing w:before="200" w:after="0"/>
      <w:outlineLvl w:val="3"/>
    </w:pPr>
    <w:rPr>
      <w:rFonts w:asciiTheme="majorHAnsi" w:eastAsiaTheme="majorEastAsia" w:hAnsiTheme="majorHAnsi" w:cstheme="majorHAns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4001E"/>
    <w:pPr>
      <w:keepNext/>
      <w:keepLines/>
      <w:spacing w:before="200" w:after="0"/>
      <w:outlineLvl w:val="4"/>
    </w:pPr>
    <w:rPr>
      <w:rFonts w:asciiTheme="majorHAnsi" w:eastAsiaTheme="majorEastAsia" w:hAnsiTheme="majorHAnsi" w:cstheme="majorHAns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001E"/>
    <w:pPr>
      <w:spacing w:after="0" w:line="240" w:lineRule="auto"/>
    </w:pPr>
    <w:rPr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4001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="Angsana New"/>
      <w:b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04001E"/>
    <w:rPr>
      <w:rFonts w:asciiTheme="majorHAnsi" w:eastAsiaTheme="majorEastAsia" w:hAnsiTheme="majorHAnsi" w:cs="Angsana New"/>
      <w:b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04001E"/>
    <w:rPr>
      <w:rFonts w:asciiTheme="majorBidi" w:eastAsiaTheme="majorEastAsia" w:hAnsiTheme="majorBidi" w:cstheme="majorBidi"/>
      <w:b/>
      <w:bCs/>
      <w:color w:val="365F9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04001E"/>
    <w:rPr>
      <w:rFonts w:asciiTheme="majorBidi" w:eastAsiaTheme="majorEastAsia" w:hAnsiTheme="majorBidi" w:cstheme="majorBidi"/>
      <w:b/>
      <w:bCs/>
      <w:color w:val="4F81BD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4001E"/>
    <w:rPr>
      <w:rFonts w:asciiTheme="majorHAnsi" w:eastAsiaTheme="majorEastAsia" w:hAnsiTheme="majorHAnsi" w:cstheme="majorHAnsi"/>
      <w:b/>
      <w:bCs/>
      <w:color w:val="4F81BD" w:themeColor="accen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04001E"/>
    <w:rPr>
      <w:rFonts w:asciiTheme="majorHAnsi" w:eastAsiaTheme="majorEastAsia" w:hAnsiTheme="majorHAnsi" w:cstheme="majorHAnsi"/>
      <w:b/>
      <w:bCs/>
      <w:i/>
      <w:iCs/>
      <w:color w:val="4F81BD" w:themeColor="accen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04001E"/>
    <w:rPr>
      <w:rFonts w:asciiTheme="majorHAnsi" w:eastAsiaTheme="majorEastAsia" w:hAnsiTheme="majorHAnsi" w:cstheme="majorHAnsi"/>
      <w:color w:val="243F60" w:themeColor="accent1" w:themeShade="7F"/>
      <w:sz w:val="28"/>
    </w:rPr>
  </w:style>
  <w:style w:type="paragraph" w:styleId="ListParagraph">
    <w:name w:val="List Paragraph"/>
    <w:basedOn w:val="Normal"/>
    <w:uiPriority w:val="34"/>
    <w:qFormat/>
    <w:rsid w:val="00337EA5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8028F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38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7A04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517A04"/>
    <w:rPr>
      <w:rFonts w:cs="Angsana New"/>
      <w:sz w:val="28"/>
      <w:szCs w:val="35"/>
    </w:rPr>
  </w:style>
  <w:style w:type="paragraph" w:styleId="Footer">
    <w:name w:val="footer"/>
    <w:basedOn w:val="Normal"/>
    <w:link w:val="FooterChar"/>
    <w:unhideWhenUsed/>
    <w:rsid w:val="00517A04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517A04"/>
    <w:rPr>
      <w:rFonts w:cs="Angsan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0D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0DA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093934"/>
    <w:pPr>
      <w:autoSpaceDE w:val="0"/>
      <w:autoSpaceDN w:val="0"/>
      <w:adjustRightInd w:val="0"/>
      <w:spacing w:after="0" w:line="240" w:lineRule="auto"/>
    </w:pPr>
    <w:rPr>
      <w:rFonts w:ascii="TH Niramit AS" w:eastAsia="Times New Roman" w:hAnsi="TH Niramit AS" w:cs="TH Niramit A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5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ThaiSarabu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ai Sarabun">
      <a:majorFont>
        <a:latin typeface="TH SarabunPSK"/>
        <a:ea typeface=""/>
        <a:cs typeface="TH SarabunPSK"/>
      </a:majorFont>
      <a:minorFont>
        <a:latin typeface="TH SarabunPSK"/>
        <a:ea typeface=""/>
        <a:cs typeface="TH SarabunPSK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46FE6-F4CC-4869-84B5-CEBFD9A64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ThaiSarabun.dotx</Template>
  <TotalTime>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Chotiwutti</dc:creator>
  <cp:lastModifiedBy>Piyaporn Tangsangvornthamma</cp:lastModifiedBy>
  <cp:revision>4</cp:revision>
  <cp:lastPrinted>2022-05-12T02:11:00Z</cp:lastPrinted>
  <dcterms:created xsi:type="dcterms:W3CDTF">2022-05-18T03:27:00Z</dcterms:created>
  <dcterms:modified xsi:type="dcterms:W3CDTF">2022-06-07T08:22:00Z</dcterms:modified>
</cp:coreProperties>
</file>