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71" w:rsidRPr="002713F3" w:rsidRDefault="006B1C71" w:rsidP="006B1C71">
      <w:pPr>
        <w:pStyle w:val="BodyText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Title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Title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CB2DCA" w:rsidRDefault="006B1C71" w:rsidP="006B1C71">
      <w:pPr>
        <w:tabs>
          <w:tab w:val="left" w:pos="4536"/>
          <w:tab w:val="left" w:pos="9000"/>
        </w:tabs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B2DCA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CB2DCA">
        <w:rPr>
          <w:rFonts w:ascii="TH SarabunIT๙" w:hAnsi="TH SarabunIT๙" w:cs="TH SarabunIT๙"/>
          <w:sz w:val="32"/>
          <w:szCs w:val="32"/>
          <w:cs/>
        </w:rPr>
        <w:tab/>
      </w: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:rsidR="006B1C71" w:rsidRPr="00CB2DCA" w:rsidRDefault="006B1C71" w:rsidP="006B1C71">
      <w:pPr>
        <w:tabs>
          <w:tab w:val="left" w:pos="4536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CB2DC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CB2DC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3701A" w:rsidRPr="00CB2DC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ขออนุมัติออกใบแทนหนั</w:t>
      </w:r>
      <w:r w:rsidR="0043701A"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งสือรับรอง</w:t>
      </w:r>
      <w:r w:rsidR="00F623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ความรู้ความสามารถและ/หรือบัตรประจำตัว</w:t>
      </w:r>
    </w:p>
    <w:p w:rsidR="006B1C71" w:rsidRPr="002713F3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...................(สพร / สนพ).......................</w:t>
      </w:r>
    </w:p>
    <w:p w:rsidR="0043701A" w:rsidRDefault="0043701A" w:rsidP="0043701A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701A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เรื่องเดิม</w:t>
      </w:r>
    </w:p>
    <w:p w:rsidR="0043701A" w:rsidRPr="00CB2DCA" w:rsidRDefault="0043701A" w:rsidP="0043701A">
      <w:pPr>
        <w:pStyle w:val="ListParagraph"/>
        <w:tabs>
          <w:tab w:val="left" w:pos="1134"/>
          <w:tab w:val="left" w:pos="4253"/>
        </w:tabs>
        <w:spacing w:before="240"/>
        <w:ind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sz w:val="32"/>
          <w:szCs w:val="32"/>
          <w:cs/>
        </w:rPr>
        <w:t>ด้วย</w:t>
      </w: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......(</w:t>
      </w:r>
      <w:r w:rsidR="00F62308">
        <w:rPr>
          <w:rFonts w:ascii="TH SarabunIT๙" w:hAnsi="TH SarabunIT๙" w:cs="TH SarabunIT๙" w:hint="cs"/>
          <w:color w:val="0D0D0D"/>
          <w:sz w:val="32"/>
          <w:szCs w:val="32"/>
          <w:cs/>
        </w:rPr>
        <w:t>ชื่อ</w:t>
      </w:r>
      <w:r w:rsidR="00F62308">
        <w:rPr>
          <w:rFonts w:ascii="TH SarabunIT๙" w:hAnsi="TH SarabunIT๙" w:cs="TH SarabunIT๙"/>
          <w:color w:val="0D0D0D"/>
          <w:sz w:val="32"/>
          <w:szCs w:val="32"/>
        </w:rPr>
        <w:t>-</w:t>
      </w:r>
      <w:r w:rsidR="00F62308">
        <w:rPr>
          <w:rFonts w:ascii="TH SarabunIT๙" w:hAnsi="TH SarabunIT๙" w:cs="TH SarabunIT๙" w:hint="cs"/>
          <w:color w:val="0D0D0D"/>
          <w:sz w:val="32"/>
          <w:szCs w:val="32"/>
          <w:cs/>
        </w:rPr>
        <w:t>นามสกุลผู้ยื่นคำขอ</w:t>
      </w: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) ..........................ยื่นคำขอใบแทนหนังสือรับรอง</w:t>
      </w:r>
      <w:r w:rsidR="00F62308">
        <w:rPr>
          <w:rFonts w:ascii="TH SarabunIT๙" w:hAnsi="TH SarabunIT๙" w:cs="TH SarabunIT๙" w:hint="cs"/>
          <w:color w:val="0D0D0D"/>
          <w:sz w:val="32"/>
          <w:szCs w:val="32"/>
          <w:cs/>
        </w:rPr>
        <w:t>ความรู้ความสามารถ</w:t>
      </w:r>
      <w:r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พร้อมเอกสารหลักฐาน ตามแบบคำขอ คร. </w:t>
      </w:r>
      <w:r w:rsidR="00F62308">
        <w:rPr>
          <w:rFonts w:ascii="TH SarabunIT๙" w:hAnsi="TH SarabunIT๙" w:cs="TH SarabunIT๙"/>
          <w:color w:val="000000" w:themeColor="text1"/>
          <w:sz w:val="32"/>
          <w:szCs w:val="32"/>
        </w:rPr>
        <w:t>15</w:t>
      </w:r>
    </w:p>
    <w:p w:rsidR="0043701A" w:rsidRPr="00CB2DCA" w:rsidRDefault="0043701A" w:rsidP="0043701A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>ข้อรายงาน</w:t>
      </w:r>
    </w:p>
    <w:p w:rsidR="0043701A" w:rsidRDefault="0043701A" w:rsidP="0043701A">
      <w:pPr>
        <w:pStyle w:val="ListParagraph"/>
        <w:tabs>
          <w:tab w:val="left" w:pos="1134"/>
          <w:tab w:val="left" w:pos="4253"/>
        </w:tabs>
        <w:spacing w:before="240"/>
        <w:ind w:firstLine="1140"/>
        <w:jc w:val="thaiDistribute"/>
        <w:rPr>
          <w:rFonts w:ascii="TH SarabunIT๙" w:hAnsi="TH SarabunIT๙" w:cs="TH SarabunIT๙"/>
          <w:color w:val="0D0D0D"/>
          <w:sz w:val="32"/>
          <w:szCs w:val="32"/>
        </w:rPr>
      </w:pP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ฝ่าย/กลุ่มงาน.................................................................ได้ตรวจสอบ</w:t>
      </w:r>
      <w:r w:rsidR="00F62308">
        <w:rPr>
          <w:rFonts w:ascii="TH SarabunIT๙" w:hAnsi="TH SarabunIT๙" w:cs="TH SarabunIT๙" w:hint="cs"/>
          <w:color w:val="0D0D0D"/>
          <w:sz w:val="32"/>
          <w:szCs w:val="32"/>
          <w:cs/>
        </w:rPr>
        <w:t>แล้วเห็นว่า</w:t>
      </w:r>
    </w:p>
    <w:p w:rsidR="00F62308" w:rsidRDefault="00F62308" w:rsidP="00F62308">
      <w:pPr>
        <w:pStyle w:val="ListParagraph"/>
        <w:numPr>
          <w:ilvl w:val="2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IT๙" w:hAnsi="TH SarabunIT๙" w:cs="TH SarabunIT๙"/>
          <w:color w:val="0D0D0D"/>
          <w:sz w:val="32"/>
          <w:szCs w:val="32"/>
        </w:rPr>
      </w:pP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แบบคำขอ และรูปถ่ายถูกต้อง</w:t>
      </w:r>
    </w:p>
    <w:p w:rsidR="00F62308" w:rsidRPr="00CB2DCA" w:rsidRDefault="00F62308" w:rsidP="00A9727D">
      <w:pPr>
        <w:pStyle w:val="ListParagraph"/>
        <w:numPr>
          <w:ilvl w:val="2"/>
          <w:numId w:val="2"/>
        </w:numPr>
        <w:tabs>
          <w:tab w:val="left" w:pos="1134"/>
          <w:tab w:val="left" w:pos="4253"/>
        </w:tabs>
        <w:spacing w:before="240"/>
        <w:ind w:left="720" w:firstLine="11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62308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หนังสือรับรอง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ความรู้ความสามารถจากระบบรับรองความรู้ความสามารถ (</w:t>
      </w:r>
      <w:r>
        <w:rPr>
          <w:rFonts w:ascii="TH SarabunIT๙" w:hAnsi="TH SarabunIT๙" w:cs="TH SarabunIT๙"/>
          <w:color w:val="0D0D0D"/>
          <w:sz w:val="32"/>
          <w:szCs w:val="32"/>
        </w:rPr>
        <w:t xml:space="preserve">E-License) 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จริง</w:t>
      </w:r>
    </w:p>
    <w:p w:rsidR="0043701A" w:rsidRPr="00CB2DCA" w:rsidRDefault="0043701A" w:rsidP="0043701A">
      <w:pPr>
        <w:pStyle w:val="ListParagraph"/>
        <w:numPr>
          <w:ilvl w:val="0"/>
          <w:numId w:val="2"/>
        </w:numPr>
        <w:tabs>
          <w:tab w:val="left" w:pos="1134"/>
          <w:tab w:val="left" w:pos="4253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2DCA">
        <w:rPr>
          <w:rFonts w:ascii="TH SarabunIT๙" w:hAnsi="TH SarabunIT๙" w:cs="TH SarabunIT๙"/>
          <w:b/>
          <w:bCs/>
          <w:sz w:val="32"/>
          <w:szCs w:val="32"/>
          <w:cs/>
        </w:rPr>
        <w:t>ข้อพิจารณา</w:t>
      </w:r>
    </w:p>
    <w:p w:rsidR="00B877F7" w:rsidRPr="00CB2DCA" w:rsidRDefault="003B7FE0" w:rsidP="00A9727D">
      <w:pPr>
        <w:tabs>
          <w:tab w:val="left" w:pos="1800"/>
          <w:tab w:val="left" w:pos="1890"/>
        </w:tabs>
        <w:spacing w:before="120"/>
        <w:ind w:left="720" w:hanging="720"/>
        <w:jc w:val="thaiDistribute"/>
        <w:rPr>
          <w:rFonts w:ascii="TH SarabunIT๙" w:hAnsi="TH SarabunIT๙" w:cs="TH SarabunIT๙"/>
          <w:color w:val="0D0D0D"/>
          <w:sz w:val="32"/>
          <w:szCs w:val="32"/>
        </w:rPr>
      </w:pPr>
      <w:r w:rsidRPr="00CB2DCA">
        <w:rPr>
          <w:rFonts w:ascii="TH SarabunIT๙" w:hAnsi="TH SarabunIT๙" w:cs="TH SarabunIT๙"/>
          <w:color w:val="0D0D0D"/>
          <w:sz w:val="32"/>
          <w:szCs w:val="32"/>
          <w:cs/>
        </w:rPr>
        <w:tab/>
      </w:r>
      <w:r w:rsidR="0043701A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ab/>
      </w:r>
      <w:r w:rsidR="00A9727D">
        <w:rPr>
          <w:rFonts w:ascii="TH SarabunIT๙" w:hAnsi="TH SarabunIT๙" w:cs="TH SarabunIT๙"/>
          <w:color w:val="0D0D0D"/>
          <w:sz w:val="32"/>
          <w:szCs w:val="32"/>
        </w:rPr>
        <w:t xml:space="preserve"> </w:t>
      </w:r>
      <w:r w:rsidR="00B877F7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ฝ่าย/กลุ่มงาน.................................................................</w:t>
      </w:r>
      <w:r w:rsidR="0043701A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จึงขออนุมัติจัดทำใบแทนหนังสือรับรอง</w:t>
      </w:r>
      <w:r w:rsidR="00A9727D">
        <w:rPr>
          <w:rFonts w:ascii="TH SarabunIT๙" w:hAnsi="TH SarabunIT๙" w:cs="TH SarabunIT๙" w:hint="cs"/>
          <w:color w:val="0D0D0D"/>
          <w:sz w:val="32"/>
          <w:szCs w:val="32"/>
          <w:cs/>
        </w:rPr>
        <w:t>ความรู้ความสามารถ</w:t>
      </w:r>
      <w:r w:rsidR="0043701A" w:rsidRPr="00CB2D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</w:t>
      </w:r>
      <w:r w:rsidR="00A9727D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......(</w:t>
      </w:r>
      <w:r w:rsidR="00A9727D">
        <w:rPr>
          <w:rFonts w:ascii="TH SarabunIT๙" w:hAnsi="TH SarabunIT๙" w:cs="TH SarabunIT๙" w:hint="cs"/>
          <w:color w:val="0D0D0D"/>
          <w:sz w:val="32"/>
          <w:szCs w:val="32"/>
          <w:cs/>
        </w:rPr>
        <w:t>ชื่อ</w:t>
      </w:r>
      <w:r w:rsidR="00A9727D">
        <w:rPr>
          <w:rFonts w:ascii="TH SarabunIT๙" w:hAnsi="TH SarabunIT๙" w:cs="TH SarabunIT๙"/>
          <w:color w:val="0D0D0D"/>
          <w:sz w:val="32"/>
          <w:szCs w:val="32"/>
        </w:rPr>
        <w:t>-</w:t>
      </w:r>
      <w:r w:rsidR="00A9727D">
        <w:rPr>
          <w:rFonts w:ascii="TH SarabunIT๙" w:hAnsi="TH SarabunIT๙" w:cs="TH SarabunIT๙" w:hint="cs"/>
          <w:color w:val="0D0D0D"/>
          <w:sz w:val="32"/>
          <w:szCs w:val="32"/>
          <w:cs/>
        </w:rPr>
        <w:t>นามสกุลผู้ยื่นคำขอ</w:t>
      </w:r>
      <w:r w:rsidR="00A9727D" w:rsidRPr="00CB2DCA">
        <w:rPr>
          <w:rFonts w:ascii="TH SarabunIT๙" w:hAnsi="TH SarabunIT๙" w:cs="TH SarabunIT๙"/>
          <w:color w:val="0D0D0D"/>
          <w:sz w:val="32"/>
          <w:szCs w:val="32"/>
          <w:cs/>
        </w:rPr>
        <w:t>) ..........................</w:t>
      </w:r>
    </w:p>
    <w:p w:rsidR="00DA6940" w:rsidRPr="00CB2DCA" w:rsidRDefault="00DA694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CB2DCA">
        <w:rPr>
          <w:rFonts w:ascii="TH SarabunIT๙" w:hAnsi="TH SarabunIT๙" w:cs="TH SarabunIT๙"/>
          <w:sz w:val="32"/>
          <w:szCs w:val="32"/>
          <w:cs/>
        </w:rPr>
        <w:t xml:space="preserve">                จึงเรียนมาเพื่อโปรดพิจารณา</w:t>
      </w:r>
      <w:r w:rsidR="00B5225A" w:rsidRPr="00CB2DCA">
        <w:rPr>
          <w:rFonts w:ascii="TH SarabunIT๙" w:hAnsi="TH SarabunIT๙" w:cs="TH SarabunIT๙"/>
          <w:sz w:val="32"/>
          <w:szCs w:val="32"/>
          <w:cs/>
        </w:rPr>
        <w:t xml:space="preserve">อนุมัติ </w:t>
      </w:r>
      <w:r w:rsidRPr="00CB2DCA">
        <w:rPr>
          <w:rFonts w:ascii="TH SarabunIT๙" w:hAnsi="TH SarabunIT๙" w:cs="TH SarabunIT๙"/>
          <w:sz w:val="32"/>
          <w:szCs w:val="32"/>
          <w:cs/>
        </w:rPr>
        <w:t>หากเห็นชอบโปรดลงนามใน</w:t>
      </w:r>
      <w:r w:rsidR="0043701A" w:rsidRPr="00CB2DCA">
        <w:rPr>
          <w:rFonts w:ascii="TH SarabunIT๙" w:hAnsi="TH SarabunIT๙" w:cs="TH SarabunIT๙"/>
          <w:sz w:val="32"/>
          <w:szCs w:val="32"/>
          <w:cs/>
        </w:rPr>
        <w:t>หนังสือที่เสนอ</w:t>
      </w:r>
      <w:r w:rsidR="004E36F9" w:rsidRPr="00CB2DCA">
        <w:rPr>
          <w:rFonts w:ascii="TH SarabunIT๙" w:hAnsi="TH SarabunIT๙" w:cs="TH SarabunIT๙"/>
          <w:sz w:val="32"/>
          <w:szCs w:val="32"/>
          <w:cs/>
        </w:rPr>
        <w:t>มาพร้อมนี้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3E3060" w:rsidRPr="002713F3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7FA27A" wp14:editId="428902FA">
                <wp:simplePos x="0" y="0"/>
                <wp:positionH relativeFrom="column">
                  <wp:posOffset>-695325</wp:posOffset>
                </wp:positionH>
                <wp:positionV relativeFrom="paragraph">
                  <wp:posOffset>125095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:rsidR="00C200F3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ผู้อำนวยการ.........................</w:t>
                            </w: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Pr="00A17612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FA27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.75pt;margin-top:9.85pt;width:29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g4mUnt8A&#10;AAALAQAADwAAAAAAAAAAAAAAAAAPBQAAZHJzL2Rvd25yZXYueG1sUEsFBgAAAAAEAAQA8wAAABsG&#10;AAAAAA==&#10;" filled="f" stroked="f">
                <v:textbox>
                  <w:txbxContent>
                    <w:p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:rsidR="00C200F3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ผู้อำนวยการ.........................</w:t>
                      </w: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Pr="00A17612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6C0" w:rsidRDefault="006506C0">
      <w:r>
        <w:separator/>
      </w:r>
    </w:p>
  </w:endnote>
  <w:endnote w:type="continuationSeparator" w:id="0">
    <w:p w:rsidR="006506C0" w:rsidRDefault="00650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Footer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6506C0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625328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>
          <w:rPr>
            <w:rFonts w:ascii="TH SarabunPSK" w:hAnsi="TH SarabunPSK" w:cs="TH SarabunPSK"/>
            <w:szCs w:val="24"/>
          </w:rPr>
          <w:t>F-17</w:t>
        </w:r>
        <w:r w:rsidR="0061434C" w:rsidRPr="0061434C">
          <w:rPr>
            <w:rFonts w:ascii="TH SarabunPSK" w:hAnsi="TH SarabunPSK" w:cs="TH SarabunPSK"/>
            <w:szCs w:val="24"/>
          </w:rPr>
          <w:t>-01</w:t>
        </w:r>
      </w:p>
      <w:p w:rsidR="00C71ED3" w:rsidRPr="0036029B" w:rsidRDefault="0061434C" w:rsidP="0036029B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 xml:space="preserve">Rev.00 Date: </w:t>
        </w:r>
        <w:r w:rsidR="0036029B">
          <w:rPr>
            <w:rFonts w:ascii="TH SarabunPSK" w:hAnsi="TH SarabunPSK" w:cs="TH SarabunPSK"/>
            <w:szCs w:val="24"/>
          </w:rPr>
          <w:t>13/06/65</w:t>
        </w:r>
        <w:r w:rsidRPr="0061434C">
          <w:rPr>
            <w:rFonts w:ascii="TH SarabunPSK" w:hAnsi="TH SarabunPSK" w:cs="TH SarabunPSK"/>
            <w:szCs w:val="24"/>
          </w:rPr>
          <w:t xml:space="preserve"> </w:t>
        </w:r>
        <w:r w:rsidRPr="0061434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61434C">
          <w:rPr>
            <w:rFonts w:ascii="TH SarabunPSK" w:hAnsi="TH SarabunPSK" w:cs="TH SarabunPSK"/>
            <w:szCs w:val="24"/>
          </w:rPr>
          <w:t>1/1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6C0" w:rsidRDefault="006506C0">
      <w:r>
        <w:separator/>
      </w:r>
    </w:p>
  </w:footnote>
  <w:footnote w:type="continuationSeparator" w:id="0">
    <w:p w:rsidR="006506C0" w:rsidRDefault="00650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Header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812A60"/>
    <w:multiLevelType w:val="multilevel"/>
    <w:tmpl w:val="72E89D90"/>
    <w:lvl w:ilvl="0">
      <w:start w:val="1"/>
      <w:numFmt w:val="decimal"/>
      <w:lvlText w:val="%1."/>
      <w:lvlJc w:val="left"/>
      <w:pPr>
        <w:ind w:left="1860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28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40" w:hanging="1800"/>
      </w:pPr>
      <w:rPr>
        <w:rFonts w:hint="default"/>
      </w:rPr>
    </w:lvl>
  </w:abstractNum>
  <w:abstractNum w:abstractNumId="1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72082"/>
    <w:rsid w:val="00172A7F"/>
    <w:rsid w:val="00193FB7"/>
    <w:rsid w:val="001D4CDF"/>
    <w:rsid w:val="001D5688"/>
    <w:rsid w:val="001F5E85"/>
    <w:rsid w:val="00215ED9"/>
    <w:rsid w:val="00234405"/>
    <w:rsid w:val="002474E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6029B"/>
    <w:rsid w:val="00387B20"/>
    <w:rsid w:val="00391392"/>
    <w:rsid w:val="00396E25"/>
    <w:rsid w:val="003B0B81"/>
    <w:rsid w:val="003B7FE0"/>
    <w:rsid w:val="003C101D"/>
    <w:rsid w:val="003E3060"/>
    <w:rsid w:val="003E5499"/>
    <w:rsid w:val="0043701A"/>
    <w:rsid w:val="00445CB8"/>
    <w:rsid w:val="004470AA"/>
    <w:rsid w:val="00465A64"/>
    <w:rsid w:val="0049033B"/>
    <w:rsid w:val="004B4D7E"/>
    <w:rsid w:val="004C20B6"/>
    <w:rsid w:val="004C53C8"/>
    <w:rsid w:val="004E36F9"/>
    <w:rsid w:val="0050095C"/>
    <w:rsid w:val="00522B7E"/>
    <w:rsid w:val="005E4A34"/>
    <w:rsid w:val="005F4EE0"/>
    <w:rsid w:val="006013E7"/>
    <w:rsid w:val="0061434C"/>
    <w:rsid w:val="00625328"/>
    <w:rsid w:val="006506C0"/>
    <w:rsid w:val="00656528"/>
    <w:rsid w:val="006A4118"/>
    <w:rsid w:val="006B17F4"/>
    <w:rsid w:val="006B1C71"/>
    <w:rsid w:val="006D16F7"/>
    <w:rsid w:val="00746C44"/>
    <w:rsid w:val="007671EE"/>
    <w:rsid w:val="007941B5"/>
    <w:rsid w:val="007C22FE"/>
    <w:rsid w:val="007E6E95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32944"/>
    <w:rsid w:val="00937547"/>
    <w:rsid w:val="00946E2C"/>
    <w:rsid w:val="00951D06"/>
    <w:rsid w:val="00971C62"/>
    <w:rsid w:val="00982EAA"/>
    <w:rsid w:val="00990778"/>
    <w:rsid w:val="00990D85"/>
    <w:rsid w:val="009B7EA5"/>
    <w:rsid w:val="009C56B6"/>
    <w:rsid w:val="009C74E1"/>
    <w:rsid w:val="009D74D7"/>
    <w:rsid w:val="00A60D81"/>
    <w:rsid w:val="00A64DF4"/>
    <w:rsid w:val="00A772EB"/>
    <w:rsid w:val="00A9727D"/>
    <w:rsid w:val="00A97E58"/>
    <w:rsid w:val="00AA011E"/>
    <w:rsid w:val="00AB3BC8"/>
    <w:rsid w:val="00AD0725"/>
    <w:rsid w:val="00AE4267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B2DCA"/>
    <w:rsid w:val="00CF603B"/>
    <w:rsid w:val="00CF7F04"/>
    <w:rsid w:val="00D35165"/>
    <w:rsid w:val="00D518B7"/>
    <w:rsid w:val="00D6626B"/>
    <w:rsid w:val="00DA5C83"/>
    <w:rsid w:val="00DA6940"/>
    <w:rsid w:val="00DB741A"/>
    <w:rsid w:val="00DC2280"/>
    <w:rsid w:val="00E339B4"/>
    <w:rsid w:val="00E537F1"/>
    <w:rsid w:val="00E557AD"/>
    <w:rsid w:val="00EB456F"/>
    <w:rsid w:val="00EC6F56"/>
    <w:rsid w:val="00ED32F2"/>
    <w:rsid w:val="00ED5DB6"/>
    <w:rsid w:val="00EE0C32"/>
    <w:rsid w:val="00F02D17"/>
    <w:rsid w:val="00F116A9"/>
    <w:rsid w:val="00F23720"/>
    <w:rsid w:val="00F57925"/>
    <w:rsid w:val="00F62308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4930FFB-1969-4B58-A24C-0EDC131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C8758-D7AE-42D1-A9D2-5ECE4B30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32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Piyaporn Tangsangvornthamma</cp:lastModifiedBy>
  <cp:revision>6</cp:revision>
  <cp:lastPrinted>2021-06-21T03:57:00Z</cp:lastPrinted>
  <dcterms:created xsi:type="dcterms:W3CDTF">2022-05-29T09:32:00Z</dcterms:created>
  <dcterms:modified xsi:type="dcterms:W3CDTF">2022-06-07T08:11:00Z</dcterms:modified>
</cp:coreProperties>
</file>