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70"/>
        <w:gridCol w:w="8097"/>
      </w:tblGrid>
      <w:tr w:rsidR="001D40DA" w:rsidRPr="00B6677C" w14:paraId="413698E7" w14:textId="77777777" w:rsidTr="00093934">
        <w:trPr>
          <w:trHeight w:val="630"/>
        </w:trPr>
        <w:tc>
          <w:tcPr>
            <w:tcW w:w="1132" w:type="pct"/>
            <w:tcBorders>
              <w:top w:val="nil"/>
              <w:left w:val="nil"/>
              <w:bottom w:val="nil"/>
              <w:right w:val="nil"/>
            </w:tcBorders>
          </w:tcPr>
          <w:p w14:paraId="109E74F3" w14:textId="083B5DF7" w:rsidR="001D40DA" w:rsidRPr="00B6677C" w:rsidRDefault="00F66774" w:rsidP="0059268F">
            <w:pPr>
              <w:jc w:val="center"/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</w:rPr>
            </w:pPr>
            <w:r w:rsidRPr="004206B8">
              <w:rPr>
                <w:noProof/>
              </w:rPr>
              <w:drawing>
                <wp:inline distT="0" distB="0" distL="0" distR="0" wp14:anchorId="1CA34F76" wp14:editId="28C77E0C">
                  <wp:extent cx="822960" cy="7315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nil"/>
            </w:tcBorders>
          </w:tcPr>
          <w:p w14:paraId="29F951DD" w14:textId="77777777" w:rsidR="00093934" w:rsidRDefault="00093934" w:rsidP="0009393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  <w:r w:rsidRPr="000939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ปฏิบัติสำหรับผู้ยื่นคำขอ/ผู้เข้ารับการประเมิน/ผู้ได้รับหนังสือ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รับรองความรู้ความสามารถ</w:t>
            </w:r>
          </w:p>
          <w:p w14:paraId="5CC65EFB" w14:textId="77777777" w:rsidR="00D670E5" w:rsidRPr="00B6677C" w:rsidRDefault="004A6C40" w:rsidP="005B7682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B667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วันที่ </w:t>
            </w:r>
            <w:r w:rsidR="00E06121"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</w:t>
            </w:r>
            <w:r w:rsidR="001D40DA" w:rsidRPr="00B667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จัดทำที่ </w:t>
            </w:r>
            <w:r w:rsidR="00E06121"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</w:t>
            </w:r>
            <w:r w:rsidR="00D03985" w:rsidRPr="00B6677C">
              <w:rPr>
                <w:rFonts w:ascii="TH SarabunPSK" w:hAnsi="TH SarabunPSK" w:cs="TH SarabunPSK"/>
                <w:sz w:val="32"/>
                <w:szCs w:val="32"/>
              </w:rPr>
              <w:t>…..</w:t>
            </w:r>
          </w:p>
        </w:tc>
      </w:tr>
      <w:tr w:rsidR="00093934" w:rsidRPr="00B6677C" w14:paraId="6FFC8498" w14:textId="77777777" w:rsidTr="00093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14:paraId="6694A7F6" w14:textId="1415D08B" w:rsidR="00093934" w:rsidRPr="00B6677C" w:rsidRDefault="00093934" w:rsidP="00C04C0F">
            <w:pPr>
              <w:ind w:left="-108"/>
              <w:rPr>
                <w:rFonts w:ascii="TH SarabunPSK" w:hAnsi="TH SarabunPSK" w:cs="TH SarabunPSK"/>
                <w:sz w:val="32"/>
                <w:szCs w:val="32"/>
              </w:rPr>
            </w:pPr>
            <w:r w:rsidRPr="00C04C0F">
              <w:rPr>
                <w:rFonts w:asciiTheme="majorHAnsi" w:hAnsiTheme="majorHAnsi" w:cstheme="majorHAnsi"/>
                <w:sz w:val="32"/>
                <w:szCs w:val="32"/>
                <w:cs/>
              </w:rPr>
              <w:t>ข้าพเจ้า</w:t>
            </w:r>
            <w:r w:rsidRPr="00B6677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………………………………………….………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</w:t>
            </w:r>
            <w:r w:rsidRPr="00B6677C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</w:t>
            </w:r>
            <w:r w:rsidR="000B4C2F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</w:t>
            </w:r>
            <w:r w:rsidR="00454E91">
              <w:rPr>
                <w:rFonts w:ascii="TH SarabunPSK" w:hAnsi="TH SarabunPSK" w:cs="TH SarabunPSK"/>
                <w:sz w:val="32"/>
                <w:szCs w:val="32"/>
              </w:rPr>
              <w:t>…….</w:t>
            </w:r>
            <w:r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fldChar w:fldCharType="begin"/>
            </w:r>
            <w:r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instrText xml:space="preserve"> </w:instrText>
            </w:r>
            <w:r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  <w:instrText xml:space="preserve">MERGEFIELD </w:instrText>
            </w:r>
            <w:r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instrText xml:space="preserve">"รหัสประจำตัว" </w:instrText>
            </w:r>
            <w:r w:rsidRPr="00B6677C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fldChar w:fldCharType="end"/>
            </w:r>
          </w:p>
        </w:tc>
      </w:tr>
      <w:tr w:rsidR="005D2708" w:rsidRPr="00B6677C" w14:paraId="1E49A561" w14:textId="77777777" w:rsidTr="00B667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14:paraId="4577C191" w14:textId="42B7E804" w:rsidR="005D2708" w:rsidRPr="00B6677C" w:rsidRDefault="005D2708" w:rsidP="00454E91">
            <w:pPr>
              <w:tabs>
                <w:tab w:val="right" w:pos="4405"/>
              </w:tabs>
              <w:ind w:hanging="108"/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</w:rPr>
            </w:pPr>
            <w:r w:rsidRPr="00B6677C">
              <w:rPr>
                <w:rFonts w:ascii="TH SarabunPSK" w:hAnsi="TH SarabunPSK" w:cs="TH SarabunPSK"/>
                <w:sz w:val="32"/>
                <w:szCs w:val="32"/>
                <w:cs/>
              </w:rPr>
              <w:t>หมายเลขบัตรประจำตัวประชาชน</w:t>
            </w:r>
            <w:r w:rsidRPr="00B6677C"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…………………………………………………………………………………………</w:t>
            </w:r>
            <w:r w:rsidR="00093934">
              <w:rPr>
                <w:rFonts w:ascii="TH SarabunPSK" w:hAnsi="TH SarabunPSK" w:cs="TH SarabunPSK"/>
                <w:sz w:val="32"/>
                <w:szCs w:val="32"/>
              </w:rPr>
              <w:t>………………………..</w:t>
            </w:r>
            <w:r w:rsidR="000B4C2F">
              <w:rPr>
                <w:rFonts w:ascii="TH SarabunPSK" w:hAnsi="TH SarabunPSK" w:cs="TH SarabunPSK"/>
                <w:sz w:val="32"/>
                <w:szCs w:val="32"/>
              </w:rPr>
              <w:t>…………</w:t>
            </w:r>
            <w:r w:rsidR="00454E91">
              <w:rPr>
                <w:rFonts w:ascii="TH SarabunPSK" w:hAnsi="TH SarabunPSK" w:cs="TH SarabunPSK"/>
                <w:sz w:val="32"/>
                <w:szCs w:val="32"/>
              </w:rPr>
              <w:t>….</w:t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fldChar w:fldCharType="begin"/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instrText xml:space="preserve"> </w:instrText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</w:rPr>
              <w:instrText xml:space="preserve">MERGEFIELD </w:instrText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instrText>"</w:instrText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</w:rPr>
              <w:instrText>ID_Card"</w:instrText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instrText xml:space="preserve"> </w:instrText>
            </w:r>
            <w:r w:rsidRPr="00B6677C">
              <w:rPr>
                <w:rFonts w:ascii="TH SarabunPSK" w:hAnsi="TH SarabunPSK" w:cs="TH SarabunPSK"/>
                <w:b/>
                <w:bCs/>
                <w:color w:val="0070C0"/>
                <w:sz w:val="32"/>
                <w:szCs w:val="32"/>
                <w:cs/>
              </w:rPr>
              <w:fldChar w:fldCharType="end"/>
            </w:r>
          </w:p>
        </w:tc>
      </w:tr>
    </w:tbl>
    <w:p w14:paraId="0A5A3B94" w14:textId="29764D2D" w:rsidR="00337EA5" w:rsidRPr="00B6677C" w:rsidRDefault="00093934" w:rsidP="00534505">
      <w:pPr>
        <w:spacing w:after="0" w:line="240" w:lineRule="auto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cs/>
        </w:rPr>
        <w:t>เข้ารับการประเมิน</w:t>
      </w:r>
      <w:r w:rsidR="00113AC6" w:rsidRPr="00B6677C">
        <w:rPr>
          <w:rFonts w:asciiTheme="majorHAnsi" w:hAnsiTheme="majorHAnsi" w:cstheme="majorHAnsi" w:hint="cs"/>
          <w:sz w:val="32"/>
          <w:szCs w:val="32"/>
          <w:cs/>
        </w:rPr>
        <w:t xml:space="preserve">สาขาอาชีพ </w:t>
      </w:r>
      <w:r w:rsidR="00113AC6" w:rsidRPr="00B6677C">
        <w:rPr>
          <w:rFonts w:asciiTheme="majorHAnsi" w:hAnsiTheme="majorHAnsi" w:cstheme="majorHAnsi"/>
          <w:sz w:val="32"/>
          <w:szCs w:val="32"/>
        </w:rPr>
        <w:t>…………………………………………</w:t>
      </w:r>
      <w:r w:rsidR="00B6677C">
        <w:rPr>
          <w:rFonts w:asciiTheme="majorHAnsi" w:hAnsiTheme="majorHAnsi" w:cstheme="majorHAnsi"/>
          <w:sz w:val="32"/>
          <w:szCs w:val="32"/>
        </w:rPr>
        <w:t>…………………………</w:t>
      </w:r>
      <w:r w:rsidR="00113AC6" w:rsidRPr="00B6677C">
        <w:rPr>
          <w:rFonts w:asciiTheme="majorHAnsi" w:hAnsiTheme="majorHAnsi" w:cstheme="majorHAnsi"/>
          <w:sz w:val="32"/>
          <w:szCs w:val="32"/>
        </w:rPr>
        <w:t>………………………</w:t>
      </w:r>
      <w:r>
        <w:rPr>
          <w:rFonts w:asciiTheme="majorHAnsi" w:hAnsiTheme="majorHAnsi" w:cstheme="majorHAnsi"/>
          <w:sz w:val="32"/>
          <w:szCs w:val="32"/>
        </w:rPr>
        <w:t>………………………………………</w:t>
      </w:r>
      <w:r w:rsidR="00454E91">
        <w:rPr>
          <w:rFonts w:asciiTheme="majorHAnsi" w:hAnsiTheme="majorHAnsi" w:cstheme="majorHAnsi"/>
          <w:sz w:val="32"/>
          <w:szCs w:val="32"/>
        </w:rPr>
        <w:t>..</w:t>
      </w:r>
    </w:p>
    <w:p w14:paraId="42AC5F3A" w14:textId="4967AD75" w:rsidR="00113AC6" w:rsidRDefault="00113AC6" w:rsidP="00534505">
      <w:pPr>
        <w:spacing w:after="0" w:line="240" w:lineRule="auto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 w:hint="cs"/>
          <w:sz w:val="32"/>
          <w:szCs w:val="32"/>
          <w:cs/>
        </w:rPr>
        <w:t xml:space="preserve">สาขา </w:t>
      </w:r>
      <w:r w:rsidRPr="00B6677C">
        <w:rPr>
          <w:rFonts w:asciiTheme="majorHAnsi" w:hAnsiTheme="majorHAnsi" w:cstheme="majorHAnsi"/>
          <w:sz w:val="32"/>
          <w:szCs w:val="32"/>
        </w:rPr>
        <w:t>………………………………………</w:t>
      </w:r>
      <w:r w:rsidR="00B6677C">
        <w:rPr>
          <w:rFonts w:asciiTheme="majorHAnsi" w:hAnsiTheme="majorHAnsi" w:cstheme="majorHAnsi"/>
          <w:sz w:val="32"/>
          <w:szCs w:val="32"/>
        </w:rPr>
        <w:t>………………………….</w:t>
      </w:r>
      <w:r w:rsidRPr="00B6677C">
        <w:rPr>
          <w:rFonts w:asciiTheme="majorHAnsi" w:hAnsiTheme="majorHAnsi" w:cstheme="majorHAnsi"/>
          <w:sz w:val="32"/>
          <w:szCs w:val="32"/>
        </w:rPr>
        <w:t>……………………………………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ระดับ</w:t>
      </w:r>
      <w:r w:rsidR="00454E91">
        <w:rPr>
          <w:rFonts w:asciiTheme="majorHAnsi" w:hAnsiTheme="majorHAnsi" w:cstheme="majorHAnsi"/>
          <w:sz w:val="32"/>
          <w:szCs w:val="32"/>
        </w:rPr>
        <w:t>……………………………………………………….</w:t>
      </w:r>
    </w:p>
    <w:p w14:paraId="59ECDF65" w14:textId="77777777" w:rsidR="00C04C0F" w:rsidRDefault="00BC322D" w:rsidP="005345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C322D">
        <w:rPr>
          <w:rFonts w:ascii="TH SarabunPSK" w:hAnsi="TH SarabunPSK" w:cs="TH SarabunPSK"/>
          <w:b/>
          <w:bCs/>
          <w:sz w:val="32"/>
          <w:szCs w:val="32"/>
          <w:cs/>
        </w:rPr>
        <w:t>ท่านต้องการให้</w:t>
      </w:r>
      <w:r w:rsidRPr="00BC322D">
        <w:rPr>
          <w:rFonts w:ascii="TH SarabunPSK" w:hAnsi="TH SarabunPSK" w:cs="TH SarabunPSK" w:hint="cs"/>
          <w:b/>
          <w:bCs/>
          <w:sz w:val="32"/>
          <w:szCs w:val="32"/>
          <w:cs/>
        </w:rPr>
        <w:t>กรมพัฒนาฝีมือแรงงาน</w:t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 จัดเตรียมอุปกรณ์ หรือสิ่งแวดล้อม</w:t>
      </w:r>
      <w:r w:rsidRPr="00BC322D">
        <w:rPr>
          <w:rFonts w:ascii="TH SarabunPSK" w:hAnsi="TH SarabunPSK" w:cs="TH SarabunPSK" w:hint="cs"/>
          <w:sz w:val="32"/>
          <w:szCs w:val="32"/>
          <w:cs/>
        </w:rPr>
        <w:t xml:space="preserve"> หรืออื่นๆ </w:t>
      </w:r>
      <w:r w:rsidRPr="00BC322D">
        <w:rPr>
          <w:rFonts w:ascii="TH SarabunPSK" w:hAnsi="TH SarabunPSK" w:cs="TH SarabunPSK"/>
          <w:sz w:val="32"/>
          <w:szCs w:val="32"/>
          <w:cs/>
        </w:rPr>
        <w:t>เพื่อช่วยอำนวยความสะดวกในการ</w:t>
      </w:r>
      <w:r w:rsidR="00C04C0F">
        <w:rPr>
          <w:rFonts w:ascii="TH SarabunPSK" w:hAnsi="TH SarabunPSK" w:cs="TH SarabunPSK" w:hint="cs"/>
          <w:sz w:val="32"/>
          <w:szCs w:val="32"/>
          <w:cs/>
        </w:rPr>
        <w:t>ประเมินความรู้ความสามารถ</w:t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หรือไม่ เช่น อุปกรณ์ หรือสภาพแวดล้อม </w:t>
      </w:r>
      <w:r w:rsidRPr="00BC322D">
        <w:rPr>
          <w:rFonts w:ascii="TH SarabunPSK" w:hAnsi="TH SarabunPSK" w:cs="TH SarabunPSK" w:hint="cs"/>
          <w:sz w:val="32"/>
          <w:szCs w:val="32"/>
          <w:cs/>
        </w:rPr>
        <w:t xml:space="preserve">หรือความช่วยเหลือ </w:t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เป็นต้น  </w:t>
      </w:r>
    </w:p>
    <w:p w14:paraId="69CE1254" w14:textId="1E41B5EC" w:rsidR="00BC322D" w:rsidRPr="00BC322D" w:rsidRDefault="00BC322D" w:rsidP="00534505">
      <w:pPr>
        <w:spacing w:after="0" w:line="240" w:lineRule="auto"/>
        <w:rPr>
          <w:rFonts w:asciiTheme="majorHAnsi" w:hAnsiTheme="majorHAnsi" w:cstheme="majorHAnsi"/>
          <w:sz w:val="32"/>
          <w:szCs w:val="32"/>
        </w:rPr>
      </w:pPr>
      <w:r w:rsidRPr="00BC322D">
        <w:rPr>
          <w:rFonts w:ascii="TH SarabunPSK" w:hAnsi="TH SarabunPSK" w:cs="TH SarabunPSK"/>
          <w:sz w:val="32"/>
          <w:szCs w:val="32"/>
        </w:rPr>
        <w:sym w:font="Wingdings 2" w:char="F0A3"/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   ไม่</w:t>
      </w:r>
      <w:r w:rsidRPr="00BC322D">
        <w:rPr>
          <w:rFonts w:ascii="TH SarabunPSK" w:hAnsi="TH SarabunPSK" w:cs="TH SarabunPSK" w:hint="cs"/>
          <w:sz w:val="32"/>
          <w:szCs w:val="32"/>
          <w:cs/>
        </w:rPr>
        <w:t>ต้องการ</w:t>
      </w:r>
      <w:r w:rsidRPr="00BC322D">
        <w:rPr>
          <w:rFonts w:ascii="TH SarabunPSK" w:hAnsi="TH SarabunPSK" w:cs="TH SarabunPSK"/>
          <w:sz w:val="32"/>
          <w:szCs w:val="32"/>
        </w:rPr>
        <w:t xml:space="preserve"> </w:t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322D">
        <w:rPr>
          <w:rFonts w:ascii="TH SarabunPSK" w:hAnsi="TH SarabunPSK" w:cs="TH SarabunPSK"/>
          <w:sz w:val="32"/>
          <w:szCs w:val="32"/>
        </w:rPr>
        <w:sym w:font="Wingdings 2" w:char="F0A3"/>
      </w:r>
      <w:r w:rsidRPr="00BC322D">
        <w:rPr>
          <w:rFonts w:ascii="TH SarabunPSK" w:hAnsi="TH SarabunPSK" w:cs="TH SarabunPSK"/>
          <w:sz w:val="32"/>
          <w:szCs w:val="32"/>
          <w:cs/>
        </w:rPr>
        <w:t xml:space="preserve">  ต้องการ ระบุ</w:t>
      </w:r>
      <w:r w:rsidRPr="00BC322D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</w:p>
    <w:p w14:paraId="21A20DB0" w14:textId="77777777" w:rsidR="00337EA5" w:rsidRDefault="009F384A" w:rsidP="00534505">
      <w:pPr>
        <w:spacing w:after="0" w:line="240" w:lineRule="auto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ข้าพเจ้า</w:t>
      </w:r>
      <w:r w:rsidR="00337EA5" w:rsidRPr="00B6677C">
        <w:rPr>
          <w:rFonts w:asciiTheme="majorHAnsi" w:hAnsiTheme="majorHAnsi" w:cstheme="majorHAnsi"/>
          <w:sz w:val="32"/>
          <w:szCs w:val="32"/>
          <w:cs/>
        </w:rPr>
        <w:t>รับทราบ และยินด</w:t>
      </w:r>
      <w:r w:rsidR="00952A22" w:rsidRPr="00B6677C">
        <w:rPr>
          <w:rFonts w:asciiTheme="majorHAnsi" w:hAnsiTheme="majorHAnsi" w:cstheme="majorHAnsi"/>
          <w:sz w:val="32"/>
          <w:szCs w:val="32"/>
          <w:cs/>
        </w:rPr>
        <w:t>ีปฏิบัติตามเงื่อนไข</w:t>
      </w:r>
      <w:r w:rsidR="001D40DA" w:rsidRPr="00B6677C">
        <w:rPr>
          <w:rFonts w:asciiTheme="majorHAnsi" w:hAnsiTheme="majorHAnsi" w:cstheme="majorHAnsi"/>
          <w:sz w:val="32"/>
          <w:szCs w:val="32"/>
          <w:cs/>
        </w:rPr>
        <w:t xml:space="preserve"> </w:t>
      </w:r>
      <w:r w:rsidR="00337EA5" w:rsidRPr="00B6677C">
        <w:rPr>
          <w:rFonts w:asciiTheme="majorHAnsi" w:hAnsiTheme="majorHAnsi" w:cstheme="majorHAnsi"/>
          <w:sz w:val="32"/>
          <w:szCs w:val="32"/>
          <w:cs/>
        </w:rPr>
        <w:t>ดังต่อไปนี้</w:t>
      </w:r>
    </w:p>
    <w:p w14:paraId="60F3E55D" w14:textId="142AD3D9" w:rsidR="00093934" w:rsidRDefault="00093934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cs/>
        </w:rPr>
        <w:t>ปฎิบัติตาม</w:t>
      </w:r>
      <w:r w:rsidRPr="00093934">
        <w:rPr>
          <w:rFonts w:asciiTheme="majorHAnsi" w:hAnsiTheme="majorHAnsi" w:cstheme="majorHAnsi" w:hint="cs"/>
          <w:sz w:val="32"/>
          <w:szCs w:val="32"/>
          <w:cs/>
        </w:rPr>
        <w:t>ข้อปฏิบัติสำหรับการประเมินความรู้ความสาม</w:t>
      </w:r>
      <w:r w:rsidR="004E7F1E">
        <w:rPr>
          <w:rFonts w:asciiTheme="majorHAnsi" w:hAnsiTheme="majorHAnsi" w:cstheme="majorHAnsi" w:hint="cs"/>
          <w:sz w:val="32"/>
          <w:szCs w:val="32"/>
          <w:cs/>
        </w:rPr>
        <w:t>า</w:t>
      </w:r>
      <w:r w:rsidRPr="00093934">
        <w:rPr>
          <w:rFonts w:asciiTheme="majorHAnsi" w:hAnsiTheme="majorHAnsi" w:cstheme="majorHAnsi" w:hint="cs"/>
          <w:sz w:val="32"/>
          <w:szCs w:val="32"/>
          <w:cs/>
        </w:rPr>
        <w:t>รถ</w:t>
      </w:r>
      <w:r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</w:p>
    <w:p w14:paraId="15A072B7" w14:textId="77777777" w:rsidR="00F6723D" w:rsidRPr="00F6723D" w:rsidRDefault="00F6723D" w:rsidP="00F6723D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F6723D">
        <w:rPr>
          <w:rFonts w:asciiTheme="majorHAnsi" w:hAnsiTheme="majorHAnsi" w:cstheme="majorHAnsi" w:hint="cs"/>
          <w:sz w:val="32"/>
          <w:szCs w:val="32"/>
          <w:cs/>
        </w:rPr>
        <w:t>ในวันที่เข้ารับการประเมินต้องแต่งการสุภาพเรียบร้อย</w:t>
      </w:r>
    </w:p>
    <w:p w14:paraId="07B3051E" w14:textId="77777777" w:rsidR="00393915" w:rsidRPr="00393915" w:rsidRDefault="00A8261D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  <w:cs/>
        </w:rPr>
        <w:t>หาก</w:t>
      </w:r>
      <w:r w:rsidR="00393915" w:rsidRPr="00393915">
        <w:rPr>
          <w:rFonts w:asciiTheme="majorHAnsi" w:hAnsiTheme="majorHAnsi" w:cstheme="majorHAnsi"/>
          <w:sz w:val="32"/>
          <w:szCs w:val="32"/>
          <w:cs/>
        </w:rPr>
        <w:t xml:space="preserve">ต้องการเปลี่ยนแปลงกำหนดวันประเมิน (ได้ 1 ครั้ง) จะต้องแจ้งหน่วยงานทราบล่วงหน้าไม่น้อยกว่า 5 วันทำการ  </w:t>
      </w:r>
    </w:p>
    <w:p w14:paraId="79D80BB0" w14:textId="77777777" w:rsidR="00393915" w:rsidRDefault="00A8261D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  <w:cs/>
        </w:rPr>
        <w:t>กรณี</w:t>
      </w:r>
      <w:r w:rsidR="00393915" w:rsidRPr="00393915">
        <w:rPr>
          <w:rFonts w:asciiTheme="majorHAnsi" w:hAnsiTheme="majorHAnsi" w:cstheme="majorHAnsi"/>
          <w:sz w:val="32"/>
          <w:szCs w:val="32"/>
          <w:cs/>
        </w:rPr>
        <w:t xml:space="preserve">ไม่เข้ารับการประเมินตามกำหนดโดยไม่ได้ปฏิบัติตามข้อปฏิบัติ 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  <w:r w:rsidR="00393915" w:rsidRPr="00393915">
        <w:rPr>
          <w:rFonts w:asciiTheme="majorHAnsi" w:hAnsiTheme="majorHAnsi" w:cstheme="majorHAnsi"/>
          <w:sz w:val="32"/>
          <w:szCs w:val="32"/>
          <w:cs/>
        </w:rPr>
        <w:t>จะไม่คืนค่าธรรมเนียม/ค่าบริการ</w:t>
      </w:r>
    </w:p>
    <w:p w14:paraId="70455D30" w14:textId="77777777" w:rsidR="00393915" w:rsidRDefault="00393915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393915">
        <w:rPr>
          <w:rFonts w:asciiTheme="majorHAnsi" w:hAnsiTheme="majorHAnsi" w:cstheme="majorHAnsi"/>
          <w:sz w:val="32"/>
          <w:szCs w:val="32"/>
          <w:cs/>
        </w:rPr>
        <w:t xml:space="preserve">เมื่อเสร็จสิ้นการประเมินความรู้ความสามารถแล้ว </w:t>
      </w:r>
      <w:r w:rsidR="00A8261D" w:rsidRPr="00BC322D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  <w:r w:rsidRPr="00393915">
        <w:rPr>
          <w:rFonts w:asciiTheme="majorHAnsi" w:hAnsiTheme="majorHAnsi" w:cstheme="majorHAnsi"/>
          <w:sz w:val="32"/>
          <w:szCs w:val="32"/>
          <w:cs/>
        </w:rPr>
        <w:t>จะประกาศผลผู้ผ่านการประเมินความรู้ความสามารถผ่านทางสื่อประชาสัมพันธ์ของหน่วยงาน</w:t>
      </w:r>
    </w:p>
    <w:p w14:paraId="3014FD30" w14:textId="68908AC5" w:rsidR="00BC322D" w:rsidRPr="00BC322D" w:rsidRDefault="00BC322D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C322D">
        <w:rPr>
          <w:rFonts w:asciiTheme="majorHAnsi" w:hAnsiTheme="majorHAnsi" w:cstheme="majorHAnsi"/>
          <w:sz w:val="32"/>
          <w:szCs w:val="32"/>
          <w:cs/>
        </w:rPr>
        <w:t>จะรักษาความลับโดยไม่เปิดเผยข้อมูลที่เกี่ยวข้องกับการ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>ประเมิน</w:t>
      </w:r>
      <w:r w:rsidRPr="00BC322D">
        <w:rPr>
          <w:rFonts w:asciiTheme="majorHAnsi" w:hAnsiTheme="majorHAnsi" w:cstheme="majorHAnsi"/>
          <w:sz w:val="32"/>
          <w:szCs w:val="32"/>
          <w:cs/>
        </w:rPr>
        <w:t xml:space="preserve"> และไม่ร่วมในการทุจริตการประเมิน</w:t>
      </w:r>
    </w:p>
    <w:p w14:paraId="3041F2EE" w14:textId="51FC21D7" w:rsidR="00BC322D" w:rsidRPr="00BC322D" w:rsidRDefault="00BC322D" w:rsidP="00797740">
      <w:pPr>
        <w:numPr>
          <w:ilvl w:val="0"/>
          <w:numId w:val="2"/>
        </w:numPr>
        <w:spacing w:after="0" w:line="240" w:lineRule="auto"/>
        <w:ind w:left="851" w:hanging="425"/>
        <w:rPr>
          <w:rFonts w:asciiTheme="majorHAnsi" w:hAnsiTheme="majorHAnsi" w:cstheme="majorHAnsi"/>
          <w:sz w:val="32"/>
          <w:szCs w:val="32"/>
        </w:rPr>
      </w:pPr>
      <w:r w:rsidRPr="00BC322D">
        <w:rPr>
          <w:rFonts w:asciiTheme="majorHAnsi" w:hAnsiTheme="majorHAnsi" w:cstheme="majorHAnsi"/>
          <w:sz w:val="32"/>
          <w:szCs w:val="32"/>
          <w:cs/>
        </w:rPr>
        <w:t>รับทราบและยอมรับที่จะปฎิบัติตาม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 xml:space="preserve">กฎหมาย </w:t>
      </w:r>
      <w:r w:rsidRPr="00BC322D">
        <w:rPr>
          <w:rFonts w:asciiTheme="majorHAnsi" w:hAnsiTheme="majorHAnsi" w:cstheme="majorHAnsi"/>
          <w:sz w:val="32"/>
          <w:szCs w:val="32"/>
          <w:cs/>
        </w:rPr>
        <w:t>หลักเกณฑ์และเงื่อนไข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Pr="00BC322D">
        <w:rPr>
          <w:rFonts w:asciiTheme="majorHAnsi" w:hAnsiTheme="majorHAnsi" w:cstheme="majorHAnsi"/>
          <w:sz w:val="32"/>
          <w:szCs w:val="32"/>
          <w:cs/>
        </w:rPr>
        <w:t>ที่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กรมพัฒนาฝีมือแรงงานกำหนด</w:t>
      </w:r>
      <w:r w:rsidRPr="00BC322D">
        <w:rPr>
          <w:rFonts w:asciiTheme="majorHAnsi" w:hAnsiTheme="majorHAnsi" w:cstheme="majorHAnsi"/>
          <w:sz w:val="32"/>
          <w:szCs w:val="32"/>
          <w:cs/>
        </w:rPr>
        <w:t xml:space="preserve"> และ/หรือแก้ไขเพิ่มเติมภายหน้าด้วย อย่างเคร่งครัด</w:t>
      </w:r>
      <w:r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Pr="00B6677C">
        <w:rPr>
          <w:rFonts w:asciiTheme="majorHAnsi" w:hAnsiTheme="majorHAnsi" w:cstheme="majorHAnsi"/>
          <w:sz w:val="32"/>
          <w:szCs w:val="32"/>
          <w:cs/>
        </w:rPr>
        <w:t>ตลอดเวลาที่ได้รับการรับรองจาก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</w:p>
    <w:p w14:paraId="6D115BCA" w14:textId="77777777" w:rsidR="00BC322D" w:rsidRPr="00BC322D" w:rsidRDefault="00BC322D" w:rsidP="00797740">
      <w:pPr>
        <w:pStyle w:val="Default"/>
        <w:numPr>
          <w:ilvl w:val="0"/>
          <w:numId w:val="2"/>
        </w:numPr>
        <w:ind w:left="851" w:hanging="425"/>
        <w:rPr>
          <w:rFonts w:ascii="TH SarabunPSK" w:hAnsi="TH SarabunPSK" w:cs="TH SarabunPSK"/>
          <w:color w:val="auto"/>
          <w:sz w:val="32"/>
          <w:szCs w:val="32"/>
        </w:rPr>
      </w:pPr>
      <w:r w:rsidRPr="00BC322D">
        <w:rPr>
          <w:rFonts w:ascii="TH SarabunPSK" w:hAnsi="TH SarabunPSK" w:cs="TH SarabunPSK"/>
          <w:color w:val="auto"/>
          <w:sz w:val="32"/>
          <w:szCs w:val="32"/>
          <w:cs/>
        </w:rPr>
        <w:t>ยินดีที่จะมอบข้อมูลที่จำเป็นสำหรับการป</w:t>
      </w:r>
      <w:r w:rsidRPr="00BC322D">
        <w:rPr>
          <w:rFonts w:ascii="TH SarabunPSK" w:hAnsi="TH SarabunPSK" w:cs="TH SarabunPSK" w:hint="cs"/>
          <w:color w:val="auto"/>
          <w:sz w:val="32"/>
          <w:szCs w:val="32"/>
          <w:cs/>
        </w:rPr>
        <w:t>ระเมิน</w:t>
      </w:r>
      <w:r w:rsidRPr="00BC322D">
        <w:rPr>
          <w:rFonts w:ascii="TH SarabunPSK" w:hAnsi="TH SarabunPSK" w:cs="TH SarabunPSK"/>
          <w:color w:val="auto"/>
          <w:sz w:val="32"/>
          <w:szCs w:val="32"/>
          <w:cs/>
        </w:rPr>
        <w:t>แก่กรมพัฒนาฝีมือแรงงานเมื่อได้รับการร้องขอ</w:t>
      </w:r>
    </w:p>
    <w:p w14:paraId="4DFB5196" w14:textId="77777777" w:rsidR="00393915" w:rsidRDefault="00393915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393915">
        <w:rPr>
          <w:rFonts w:asciiTheme="majorHAnsi" w:hAnsiTheme="majorHAnsi" w:cstheme="majorHAnsi"/>
          <w:sz w:val="32"/>
          <w:szCs w:val="32"/>
          <w:cs/>
        </w:rPr>
        <w:t>ผู้ผ่านการประเมินสามารถติดต่อขอรับหนังสือรับรองความรู้ความสามารถและบัตรประจำตัวผู้ได้รับหนังสือรับรองความรู้ความสามารถ ณ จุดยื่นคำขอ กรณีผู้ผ่านการประเมิน ไม่ได้มารับหนังสือรับรองด้วยตนเองต้องจัดทำหนังสือมอบอำนาจ</w:t>
      </w:r>
    </w:p>
    <w:p w14:paraId="08A3A8A0" w14:textId="77777777" w:rsidR="00F6723D" w:rsidRPr="00F6723D" w:rsidRDefault="00F6723D" w:rsidP="00F6723D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F6723D">
        <w:rPr>
          <w:rFonts w:asciiTheme="majorHAnsi" w:hAnsiTheme="majorHAnsi" w:cstheme="majorHAnsi"/>
          <w:sz w:val="32"/>
          <w:szCs w:val="32"/>
          <w:cs/>
        </w:rPr>
        <w:t>รับทราบและยอมรับที่จะปฎิบัติตาม</w:t>
      </w:r>
      <w:r w:rsidRPr="00F6723D">
        <w:rPr>
          <w:rFonts w:asciiTheme="majorHAnsi" w:hAnsiTheme="majorHAnsi" w:cstheme="majorHAnsi" w:hint="cs"/>
          <w:sz w:val="32"/>
          <w:szCs w:val="32"/>
          <w:cs/>
        </w:rPr>
        <w:t xml:space="preserve">กฎหมาย </w:t>
      </w:r>
      <w:r w:rsidRPr="00F6723D">
        <w:rPr>
          <w:rFonts w:asciiTheme="majorHAnsi" w:hAnsiTheme="majorHAnsi" w:cstheme="majorHAnsi"/>
          <w:sz w:val="32"/>
          <w:szCs w:val="32"/>
          <w:cs/>
        </w:rPr>
        <w:t>หลักเกณฑ์และเงื่อนไข</w:t>
      </w:r>
      <w:r w:rsidRPr="00F6723D"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Pr="00F6723D">
        <w:rPr>
          <w:rFonts w:asciiTheme="majorHAnsi" w:hAnsiTheme="majorHAnsi" w:cstheme="majorHAnsi"/>
          <w:sz w:val="32"/>
          <w:szCs w:val="32"/>
          <w:cs/>
        </w:rPr>
        <w:t>ที่</w:t>
      </w:r>
      <w:r w:rsidRPr="00F6723D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กรมพัฒนาฝีมือแรงงานกำหนด</w:t>
      </w:r>
      <w:r w:rsidRPr="00F6723D">
        <w:rPr>
          <w:rFonts w:asciiTheme="majorHAnsi" w:hAnsiTheme="majorHAnsi" w:cstheme="majorHAnsi"/>
          <w:sz w:val="32"/>
          <w:szCs w:val="32"/>
          <w:cs/>
        </w:rPr>
        <w:t xml:space="preserve"> </w:t>
      </w:r>
      <w:r w:rsidRPr="00F6723D">
        <w:rPr>
          <w:rFonts w:asciiTheme="majorHAnsi" w:hAnsiTheme="majorHAnsi" w:cstheme="majorHAnsi"/>
          <w:sz w:val="32"/>
          <w:szCs w:val="32"/>
        </w:rPr>
        <w:br/>
      </w:r>
      <w:r w:rsidRPr="00F6723D">
        <w:rPr>
          <w:rFonts w:asciiTheme="majorHAnsi" w:hAnsiTheme="majorHAnsi" w:cstheme="majorHAnsi"/>
          <w:sz w:val="32"/>
          <w:szCs w:val="32"/>
          <w:cs/>
        </w:rPr>
        <w:t>และ/หรือแก้ไขเพิ่มเติมภายหน้าด้วย อย่างเคร่งครัด</w:t>
      </w:r>
      <w:r w:rsidRPr="00F6723D"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Pr="00F6723D">
        <w:rPr>
          <w:rFonts w:asciiTheme="majorHAnsi" w:hAnsiTheme="majorHAnsi" w:cstheme="majorHAnsi"/>
          <w:sz w:val="32"/>
          <w:szCs w:val="32"/>
          <w:cs/>
        </w:rPr>
        <w:t>ตลอดเวลาที่ได้รับการรับรองจาก</w:t>
      </w:r>
      <w:r w:rsidRPr="00F6723D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</w:p>
    <w:p w14:paraId="3D75D56A" w14:textId="77777777" w:rsidR="00E06121" w:rsidRPr="00B6677C" w:rsidRDefault="00E06121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 xml:space="preserve">อ้างถึงการรับรองเฉพาะขอบข่ายที่ได้รับเท่านั้น </w:t>
      </w:r>
    </w:p>
    <w:p w14:paraId="6C8908E4" w14:textId="69050443" w:rsidR="00E06121" w:rsidRPr="00B6677C" w:rsidRDefault="00952A22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ไม่ใช้</w:t>
      </w:r>
      <w:r w:rsidR="00BC322D" w:rsidRPr="00B6677C">
        <w:rPr>
          <w:rFonts w:asciiTheme="majorHAnsi" w:hAnsiTheme="majorHAnsi" w:cstheme="majorHAnsi" w:hint="cs"/>
          <w:sz w:val="32"/>
          <w:szCs w:val="32"/>
          <w:cs/>
        </w:rPr>
        <w:t>หนังสือ</w:t>
      </w:r>
      <w:r w:rsidR="00BC322D" w:rsidRPr="00B6677C">
        <w:rPr>
          <w:rFonts w:asciiTheme="majorHAnsi" w:hAnsiTheme="majorHAnsi" w:cstheme="majorHAnsi"/>
          <w:sz w:val="32"/>
          <w:szCs w:val="32"/>
          <w:cs/>
        </w:rPr>
        <w:t>รับรอง</w:t>
      </w:r>
      <w:r w:rsidR="00BC322D">
        <w:rPr>
          <w:rFonts w:asciiTheme="majorHAnsi" w:hAnsiTheme="majorHAnsi" w:cstheme="majorHAnsi" w:hint="cs"/>
          <w:sz w:val="32"/>
          <w:szCs w:val="32"/>
          <w:cs/>
        </w:rPr>
        <w:t>/บัตรประจำตัว</w:t>
      </w:r>
      <w:r w:rsidR="00BC322D" w:rsidRPr="00B6677C"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="00E06121" w:rsidRPr="00B6677C">
        <w:rPr>
          <w:rFonts w:asciiTheme="majorHAnsi" w:hAnsiTheme="majorHAnsi" w:cstheme="majorHAnsi"/>
          <w:sz w:val="32"/>
          <w:szCs w:val="32"/>
          <w:cs/>
        </w:rPr>
        <w:t>ในลักษณะที่จะทำให้</w:t>
      </w:r>
      <w:r w:rsidR="00507006" w:rsidRPr="00B6677C">
        <w:rPr>
          <w:rFonts w:asciiTheme="majorHAnsi" w:hAnsiTheme="majorHAnsi" w:cstheme="majorHAnsi"/>
          <w:sz w:val="32"/>
          <w:szCs w:val="32"/>
        </w:rPr>
        <w:t xml:space="preserve"> </w:t>
      </w:r>
      <w:r w:rsidR="00113AC6" w:rsidRPr="00B6677C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  <w:r w:rsidR="00E06121" w:rsidRPr="00B6677C">
        <w:rPr>
          <w:rFonts w:asciiTheme="majorHAnsi" w:hAnsiTheme="majorHAnsi" w:cstheme="majorHAnsi"/>
          <w:sz w:val="32"/>
          <w:szCs w:val="32"/>
          <w:cs/>
        </w:rPr>
        <w:t>เสื่อมเสีย รวมทั้ง ไม่แสด</w:t>
      </w:r>
      <w:r w:rsidR="000B0BF6">
        <w:rPr>
          <w:rFonts w:asciiTheme="majorHAnsi" w:hAnsiTheme="majorHAnsi" w:cstheme="majorHAnsi" w:hint="cs"/>
          <w:sz w:val="32"/>
          <w:szCs w:val="32"/>
          <w:cs/>
        </w:rPr>
        <w:t>ง</w:t>
      </w:r>
      <w:r w:rsidR="00E06121" w:rsidRPr="00B6677C">
        <w:rPr>
          <w:rFonts w:asciiTheme="majorHAnsi" w:hAnsiTheme="majorHAnsi" w:cstheme="majorHAnsi"/>
          <w:sz w:val="32"/>
          <w:szCs w:val="32"/>
          <w:cs/>
        </w:rPr>
        <w:t>ข้อความที่เ</w:t>
      </w:r>
      <w:r w:rsidR="00F334F6" w:rsidRPr="00B6677C">
        <w:rPr>
          <w:rFonts w:asciiTheme="majorHAnsi" w:hAnsiTheme="majorHAnsi" w:cstheme="majorHAnsi"/>
          <w:sz w:val="32"/>
          <w:szCs w:val="32"/>
          <w:cs/>
        </w:rPr>
        <w:t>กี่ยวข้องซึ่งอาจก่อ</w:t>
      </w:r>
      <w:r w:rsidR="00E06121" w:rsidRPr="00B6677C">
        <w:rPr>
          <w:rFonts w:asciiTheme="majorHAnsi" w:hAnsiTheme="majorHAnsi" w:cstheme="majorHAnsi"/>
          <w:sz w:val="32"/>
          <w:szCs w:val="32"/>
          <w:cs/>
        </w:rPr>
        <w:t>ให้เกิดคว</w:t>
      </w:r>
      <w:r w:rsidR="00F334F6" w:rsidRPr="00B6677C">
        <w:rPr>
          <w:rFonts w:asciiTheme="majorHAnsi" w:hAnsiTheme="majorHAnsi" w:cstheme="majorHAnsi"/>
          <w:sz w:val="32"/>
          <w:szCs w:val="32"/>
          <w:cs/>
        </w:rPr>
        <w:t xml:space="preserve">ามเข้าใจผิด </w:t>
      </w:r>
    </w:p>
    <w:p w14:paraId="6026F44F" w14:textId="77777777" w:rsidR="00E06121" w:rsidRPr="00B6677C" w:rsidRDefault="00E06121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ยุติการอ้างอิง</w:t>
      </w:r>
      <w:r w:rsidR="00952A22" w:rsidRPr="00B6677C">
        <w:rPr>
          <w:rFonts w:asciiTheme="majorHAnsi" w:hAnsiTheme="majorHAnsi" w:cstheme="majorHAnsi" w:hint="cs"/>
          <w:sz w:val="32"/>
          <w:szCs w:val="32"/>
          <w:cs/>
        </w:rPr>
        <w:t>หนังสือ</w:t>
      </w:r>
      <w:r w:rsidR="00952A22" w:rsidRPr="00B6677C">
        <w:rPr>
          <w:rFonts w:asciiTheme="majorHAnsi" w:hAnsiTheme="majorHAnsi" w:cstheme="majorHAnsi"/>
          <w:sz w:val="32"/>
          <w:szCs w:val="32"/>
          <w:cs/>
        </w:rPr>
        <w:t>รับรอง</w:t>
      </w:r>
      <w:r w:rsidR="00BC322D">
        <w:rPr>
          <w:rFonts w:asciiTheme="majorHAnsi" w:hAnsiTheme="majorHAnsi" w:cstheme="majorHAnsi" w:hint="cs"/>
          <w:sz w:val="32"/>
          <w:szCs w:val="32"/>
          <w:cs/>
        </w:rPr>
        <w:t>/บัตรประจำตัว</w:t>
      </w:r>
      <w:r w:rsidR="00952A22" w:rsidRPr="00B6677C"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Pr="00B6677C">
        <w:rPr>
          <w:rFonts w:asciiTheme="majorHAnsi" w:hAnsiTheme="majorHAnsi" w:cstheme="majorHAnsi"/>
          <w:sz w:val="32"/>
          <w:szCs w:val="32"/>
          <w:cs/>
        </w:rPr>
        <w:t>สถานะการรับรอง หรือใช้ผลการรับรอง หรือการประชาสัมพันธ์การรับรองของตนเองระห</w:t>
      </w:r>
      <w:r w:rsidR="00113AC6" w:rsidRPr="00B6677C">
        <w:rPr>
          <w:rFonts w:asciiTheme="majorHAnsi" w:hAnsiTheme="majorHAnsi" w:cstheme="majorHAnsi"/>
          <w:sz w:val="32"/>
          <w:szCs w:val="32"/>
          <w:cs/>
        </w:rPr>
        <w:t>ว่</w:t>
      </w:r>
      <w:r w:rsidR="00BC322D">
        <w:rPr>
          <w:rFonts w:asciiTheme="majorHAnsi" w:hAnsiTheme="majorHAnsi" w:cstheme="majorHAnsi"/>
          <w:sz w:val="32"/>
          <w:szCs w:val="32"/>
          <w:cs/>
        </w:rPr>
        <w:t>างถูกระงับการใช้หนังสือรับรอง</w:t>
      </w:r>
      <w:r w:rsidR="00BC322D">
        <w:rPr>
          <w:rFonts w:asciiTheme="majorHAnsi" w:hAnsiTheme="majorHAnsi" w:cstheme="majorHAnsi" w:hint="cs"/>
          <w:sz w:val="32"/>
          <w:szCs w:val="32"/>
          <w:cs/>
        </w:rPr>
        <w:t>ความรู้ความสามารถ</w:t>
      </w:r>
    </w:p>
    <w:p w14:paraId="61069424" w14:textId="77777777" w:rsidR="001164D7" w:rsidRDefault="001164D7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C322D">
        <w:rPr>
          <w:rFonts w:asciiTheme="majorHAnsi" w:hAnsiTheme="majorHAnsi" w:cstheme="majorHAnsi" w:hint="cs"/>
          <w:sz w:val="32"/>
          <w:szCs w:val="32"/>
          <w:cs/>
        </w:rPr>
        <w:t>หนังสือรับรอง/บัตรประจำตัว</w:t>
      </w:r>
      <w:r w:rsidRPr="00BC322D">
        <w:rPr>
          <w:rFonts w:asciiTheme="majorHAnsi" w:hAnsiTheme="majorHAnsi" w:cstheme="majorHAnsi"/>
          <w:sz w:val="32"/>
          <w:szCs w:val="32"/>
          <w:cs/>
        </w:rPr>
        <w:t xml:space="preserve"> ถือว่า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>เป็น</w:t>
      </w:r>
      <w:r w:rsidRPr="00BC322D">
        <w:rPr>
          <w:rFonts w:asciiTheme="majorHAnsi" w:hAnsiTheme="majorHAnsi" w:cstheme="majorHAnsi"/>
          <w:sz w:val="32"/>
          <w:szCs w:val="32"/>
          <w:cs/>
        </w:rPr>
        <w:t>สมบัติของกรมพัฒนาฝีมือแรงงาน หากมีการเรียกคืน หรือแจ้งให้ยุติการใช้</w:t>
      </w:r>
      <w:r w:rsidRPr="00BC322D">
        <w:rPr>
          <w:rFonts w:asciiTheme="majorHAnsi" w:hAnsiTheme="majorHAnsi" w:cstheme="majorHAnsi" w:hint="cs"/>
          <w:sz w:val="32"/>
          <w:szCs w:val="32"/>
          <w:cs/>
        </w:rPr>
        <w:t>หนังสือรับรอง/บัตรประจำตัว</w:t>
      </w:r>
      <w:r w:rsidRPr="00BC322D">
        <w:rPr>
          <w:rFonts w:asciiTheme="majorHAnsi" w:hAnsiTheme="majorHAnsi" w:cstheme="majorHAnsi"/>
          <w:sz w:val="32"/>
          <w:szCs w:val="32"/>
          <w:cs/>
        </w:rPr>
        <w:t xml:space="preserve"> ต้องดำเนินส่งคืน</w:t>
      </w:r>
      <w:r>
        <w:rPr>
          <w:rFonts w:asciiTheme="majorHAnsi" w:hAnsiTheme="majorHAnsi" w:cstheme="majorHAnsi" w:hint="cs"/>
          <w:sz w:val="32"/>
          <w:szCs w:val="32"/>
          <w:cs/>
        </w:rPr>
        <w:t>หนังสือรับรอง/บัตรประจำตัว</w:t>
      </w:r>
      <w:r w:rsidRPr="00B6677C">
        <w:rPr>
          <w:rFonts w:asciiTheme="majorHAnsi" w:hAnsiTheme="majorHAnsi" w:cstheme="majorHAnsi"/>
          <w:sz w:val="32"/>
          <w:szCs w:val="32"/>
          <w:cs/>
        </w:rPr>
        <w:t xml:space="preserve"> </w:t>
      </w:r>
    </w:p>
    <w:p w14:paraId="517760AD" w14:textId="77777777" w:rsidR="00E06121" w:rsidRPr="00B6677C" w:rsidRDefault="00E06121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ไม่ใช้</w:t>
      </w:r>
      <w:r w:rsidR="00A20179" w:rsidRPr="00B6677C">
        <w:rPr>
          <w:rFonts w:asciiTheme="majorHAnsi" w:hAnsiTheme="majorHAnsi" w:cstheme="majorHAnsi" w:hint="cs"/>
          <w:sz w:val="32"/>
          <w:szCs w:val="32"/>
          <w:cs/>
        </w:rPr>
        <w:t>หนังสือ</w:t>
      </w:r>
      <w:r w:rsidR="00A20179" w:rsidRPr="00B6677C">
        <w:rPr>
          <w:rFonts w:asciiTheme="majorHAnsi" w:hAnsiTheme="majorHAnsi" w:cstheme="majorHAnsi"/>
          <w:sz w:val="32"/>
          <w:szCs w:val="32"/>
          <w:cs/>
        </w:rPr>
        <w:t>รับรอง</w:t>
      </w:r>
      <w:r w:rsidR="00A20179">
        <w:rPr>
          <w:rFonts w:asciiTheme="majorHAnsi" w:hAnsiTheme="majorHAnsi" w:cstheme="majorHAnsi" w:hint="cs"/>
          <w:sz w:val="32"/>
          <w:szCs w:val="32"/>
          <w:cs/>
        </w:rPr>
        <w:t>/บัตรประจำตัว</w:t>
      </w:r>
      <w:r w:rsidR="00A20179" w:rsidRPr="00B6677C">
        <w:rPr>
          <w:rFonts w:asciiTheme="majorHAnsi" w:hAnsiTheme="majorHAnsi" w:cstheme="majorHAnsi" w:hint="cs"/>
          <w:sz w:val="32"/>
          <w:szCs w:val="32"/>
          <w:cs/>
        </w:rPr>
        <w:t xml:space="preserve"> </w:t>
      </w:r>
      <w:r w:rsidRPr="00B6677C">
        <w:rPr>
          <w:rFonts w:asciiTheme="majorHAnsi" w:hAnsiTheme="majorHAnsi" w:cstheme="majorHAnsi"/>
          <w:sz w:val="32"/>
          <w:szCs w:val="32"/>
          <w:cs/>
        </w:rPr>
        <w:t xml:space="preserve">ในลักษณะที่จะก่อให้เกิดความเข้าใจผิด </w:t>
      </w:r>
    </w:p>
    <w:p w14:paraId="6BC4AEDA" w14:textId="0A02710D" w:rsidR="00E06121" w:rsidRPr="00B6677C" w:rsidRDefault="00E06121" w:rsidP="00797740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lastRenderedPageBreak/>
        <w:t>เมื่อได้รับข้อร้องเรียนเกี่ยวกับประสิทธิภาพในการดำเนินงานจะดำเนินการแก้ไขและป้องกันปัญหาไม่ให้เกิดซ้ำ</w:t>
      </w:r>
      <w:r w:rsidR="009550DD" w:rsidRPr="00B6677C">
        <w:rPr>
          <w:rFonts w:asciiTheme="majorHAnsi" w:hAnsiTheme="majorHAnsi" w:cstheme="majorHAnsi" w:hint="cs"/>
          <w:sz w:val="32"/>
          <w:szCs w:val="32"/>
          <w:cs/>
        </w:rPr>
        <w:t xml:space="preserve">ภายใน </w:t>
      </w:r>
      <w:r w:rsidR="009550DD" w:rsidRPr="00B6677C">
        <w:rPr>
          <w:rFonts w:asciiTheme="majorHAnsi" w:hAnsiTheme="majorHAnsi" w:cstheme="majorHAnsi"/>
          <w:sz w:val="32"/>
          <w:szCs w:val="32"/>
        </w:rPr>
        <w:t xml:space="preserve">15 </w:t>
      </w:r>
      <w:r w:rsidR="009550DD" w:rsidRPr="00B6677C">
        <w:rPr>
          <w:rFonts w:asciiTheme="majorHAnsi" w:hAnsiTheme="majorHAnsi" w:cstheme="majorHAnsi" w:hint="cs"/>
          <w:sz w:val="32"/>
          <w:szCs w:val="32"/>
          <w:cs/>
        </w:rPr>
        <w:t>วัน นับจากวันที่ได้รับแจ้ง</w:t>
      </w:r>
      <w:r w:rsidR="00E314CF">
        <w:rPr>
          <w:rFonts w:asciiTheme="majorHAnsi" w:hAnsiTheme="majorHAnsi" w:cstheme="majorHAnsi"/>
          <w:sz w:val="32"/>
          <w:szCs w:val="32"/>
        </w:rPr>
        <w:t xml:space="preserve"> </w:t>
      </w:r>
    </w:p>
    <w:p w14:paraId="098D7C2F" w14:textId="0C2890B2" w:rsidR="001164D7" w:rsidRDefault="001164D7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1164D7">
        <w:rPr>
          <w:rFonts w:asciiTheme="majorHAnsi" w:hAnsiTheme="majorHAnsi" w:cstheme="majorHAnsi" w:hint="cs"/>
          <w:sz w:val="32"/>
          <w:szCs w:val="32"/>
          <w:cs/>
        </w:rPr>
        <w:t>หากหนังสือรับรองหรือบัตรประจำตัวชำรุด สูญหาย กรณีมีการร้องขอ</w:t>
      </w:r>
      <w:r w:rsidRPr="001164D7">
        <w:rPr>
          <w:rFonts w:asciiTheme="majorHAnsi" w:hAnsiTheme="majorHAnsi" w:cstheme="majorHAnsi"/>
          <w:sz w:val="32"/>
          <w:szCs w:val="32"/>
          <w:cs/>
        </w:rPr>
        <w:t>กรมพัฒนาฝีมือแรงงาน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 xml:space="preserve">จะออกให้ใหม่ </w:t>
      </w:r>
      <w:r w:rsidR="00F66774">
        <w:rPr>
          <w:rFonts w:asciiTheme="majorHAnsi" w:hAnsiTheme="majorHAnsi" w:cstheme="majorHAnsi" w:hint="cs"/>
          <w:sz w:val="32"/>
          <w:szCs w:val="32"/>
          <w:cs/>
        </w:rPr>
        <w:t xml:space="preserve">         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>โดยสามารถยื่นคำร้องที่หน่วยงานของกรม</w:t>
      </w:r>
      <w:r w:rsidRPr="001164D7">
        <w:rPr>
          <w:rFonts w:asciiTheme="majorHAnsi" w:hAnsiTheme="majorHAnsi" w:cstheme="majorHAnsi"/>
          <w:sz w:val="32"/>
          <w:szCs w:val="32"/>
          <w:cs/>
        </w:rPr>
        <w:t>พัฒนาฝีมือแรงงา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>นในพื้นที่จังหวัดนั้นๆ</w:t>
      </w:r>
    </w:p>
    <w:p w14:paraId="114B3185" w14:textId="77777777" w:rsidR="001164D7" w:rsidRPr="001164D7" w:rsidRDefault="001164D7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1164D7">
        <w:rPr>
          <w:rFonts w:asciiTheme="majorHAnsi" w:hAnsiTheme="majorHAnsi" w:cstheme="majorHAnsi"/>
          <w:sz w:val="32"/>
          <w:szCs w:val="32"/>
          <w:cs/>
        </w:rPr>
        <w:t xml:space="preserve">ปฏิบัติงานตามจรรยาบรรณของอาชีพนั้นๆ อย่างเคร่งครัด </w:t>
      </w:r>
    </w:p>
    <w:p w14:paraId="0CB762F5" w14:textId="42A26BE1" w:rsidR="001164D7" w:rsidRPr="001164D7" w:rsidRDefault="00F66774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cs/>
        </w:rPr>
        <w:t>ห้ามนำเครื่องหมายของ</w:t>
      </w:r>
      <w:r w:rsidR="001164D7" w:rsidRPr="001164D7">
        <w:rPr>
          <w:rFonts w:asciiTheme="majorHAnsi" w:hAnsiTheme="majorHAnsi" w:cstheme="majorHAnsi"/>
          <w:sz w:val="32"/>
          <w:szCs w:val="32"/>
          <w:cs/>
        </w:rPr>
        <w:t>กรมพ</w:t>
      </w:r>
      <w:r w:rsidR="001164D7" w:rsidRPr="001164D7">
        <w:rPr>
          <w:rFonts w:asciiTheme="majorHAnsi" w:hAnsiTheme="majorHAnsi" w:cstheme="majorHAnsi" w:hint="cs"/>
          <w:sz w:val="32"/>
          <w:szCs w:val="32"/>
          <w:cs/>
        </w:rPr>
        <w:t>ัฒนาฝีมือแรงงาน และเครื่องหมายการจ้างงาน</w:t>
      </w:r>
      <w:r>
        <w:rPr>
          <w:rFonts w:asciiTheme="majorHAnsi" w:hAnsiTheme="majorHAnsi" w:cstheme="majorHAnsi" w:hint="cs"/>
          <w:sz w:val="32"/>
          <w:szCs w:val="32"/>
          <w:cs/>
        </w:rPr>
        <w:t>ผู้ได้รับหนังสือรับรองความรู้ความสามารถ</w:t>
      </w:r>
      <w:r w:rsidR="001164D7" w:rsidRPr="001164D7">
        <w:rPr>
          <w:rFonts w:asciiTheme="majorHAnsi" w:hAnsiTheme="majorHAnsi" w:cstheme="majorHAnsi" w:hint="cs"/>
          <w:sz w:val="32"/>
          <w:szCs w:val="32"/>
          <w:cs/>
        </w:rPr>
        <w:t>ไปใช้ก่อนได้รับอนุญาต</w:t>
      </w:r>
    </w:p>
    <w:p w14:paraId="725C07D9" w14:textId="77777777" w:rsidR="001164D7" w:rsidRPr="001164D7" w:rsidRDefault="001164D7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1164D7">
        <w:rPr>
          <w:rFonts w:asciiTheme="majorHAnsi" w:hAnsiTheme="majorHAnsi" w:cstheme="majorHAnsi"/>
          <w:sz w:val="32"/>
          <w:szCs w:val="32"/>
          <w:cs/>
        </w:rPr>
        <w:t>ต้องแจ้งกรมพัฒนาฝีมือแรงงาน โดยไม่รอช้า หากมีประเด็นที่อาจกระทบต่อความสามารถของผู้ได้รับการรับรองในการคงความสอดคล้องตามข้อกำหนดการรับรองอย่างต่อเนื่อง</w:t>
      </w:r>
    </w:p>
    <w:p w14:paraId="4FA60E89" w14:textId="77777777" w:rsidR="001164D7" w:rsidRPr="001164D7" w:rsidRDefault="001164D7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1164D7">
        <w:rPr>
          <w:rFonts w:asciiTheme="majorHAnsi" w:hAnsiTheme="majorHAnsi" w:cstheme="majorHAnsi"/>
          <w:sz w:val="32"/>
          <w:szCs w:val="32"/>
          <w:cs/>
        </w:rPr>
        <w:t>อนุญาตให้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  <w:r w:rsidRPr="001164D7">
        <w:rPr>
          <w:rFonts w:asciiTheme="majorHAnsi" w:hAnsiTheme="majorHAnsi" w:cstheme="majorHAnsi"/>
          <w:sz w:val="32"/>
          <w:szCs w:val="32"/>
          <w:cs/>
        </w:rPr>
        <w:t xml:space="preserve"> ประกาศรายชื่อ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>ผู้ถูก</w:t>
      </w:r>
      <w:r w:rsidRPr="001164D7">
        <w:rPr>
          <w:rFonts w:asciiTheme="majorHAnsi" w:hAnsiTheme="majorHAnsi" w:cstheme="majorHAnsi"/>
          <w:sz w:val="32"/>
          <w:szCs w:val="32"/>
          <w:cs/>
        </w:rPr>
        <w:t>เพิกถอนต่อสาธารณะ</w:t>
      </w:r>
    </w:p>
    <w:p w14:paraId="30887D9B" w14:textId="77777777" w:rsidR="001164D7" w:rsidRPr="001164D7" w:rsidRDefault="001164D7" w:rsidP="001164D7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1164D7">
        <w:rPr>
          <w:rFonts w:asciiTheme="majorHAnsi" w:hAnsiTheme="majorHAnsi" w:cstheme="majorHAnsi"/>
          <w:sz w:val="32"/>
          <w:szCs w:val="32"/>
          <w:cs/>
        </w:rPr>
        <w:t xml:space="preserve">กรณีที่ผู้ได้รับหนังสือรับรองต้องการเลื่อนระดับต้องยื่นแบบ 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 xml:space="preserve">คร. </w:t>
      </w:r>
      <w:r w:rsidRPr="001164D7">
        <w:rPr>
          <w:rFonts w:asciiTheme="majorHAnsi" w:hAnsiTheme="majorHAnsi" w:cstheme="majorHAnsi"/>
          <w:sz w:val="32"/>
          <w:szCs w:val="32"/>
        </w:rPr>
        <w:t xml:space="preserve">10 </w:t>
      </w:r>
      <w:r w:rsidRPr="001164D7">
        <w:rPr>
          <w:rFonts w:asciiTheme="majorHAnsi" w:hAnsiTheme="majorHAnsi" w:cstheme="majorHAnsi"/>
          <w:sz w:val="32"/>
          <w:szCs w:val="32"/>
          <w:cs/>
        </w:rPr>
        <w:t>เพื่อขอ</w:t>
      </w:r>
      <w:r w:rsidRPr="001164D7">
        <w:rPr>
          <w:rFonts w:asciiTheme="majorHAnsi" w:hAnsiTheme="majorHAnsi" w:cstheme="majorHAnsi" w:hint="cs"/>
          <w:sz w:val="32"/>
          <w:szCs w:val="32"/>
          <w:cs/>
        </w:rPr>
        <w:t>รับการประเมิน</w:t>
      </w:r>
      <w:r w:rsidRPr="001164D7">
        <w:rPr>
          <w:rFonts w:asciiTheme="majorHAnsi" w:hAnsiTheme="majorHAnsi" w:cstheme="majorHAnsi"/>
          <w:sz w:val="32"/>
          <w:szCs w:val="32"/>
          <w:cs/>
        </w:rPr>
        <w:t>ใหม่</w:t>
      </w:r>
    </w:p>
    <w:p w14:paraId="29B6315E" w14:textId="15CD3A28" w:rsidR="00F334F6" w:rsidRPr="00B6677C" w:rsidRDefault="00F334F6" w:rsidP="005A0F91">
      <w:pPr>
        <w:numPr>
          <w:ilvl w:val="0"/>
          <w:numId w:val="2"/>
        </w:numPr>
        <w:spacing w:after="0" w:line="240" w:lineRule="auto"/>
        <w:ind w:left="851" w:hanging="425"/>
        <w:jc w:val="thaiDistribute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 w:hint="cs"/>
          <w:sz w:val="32"/>
          <w:szCs w:val="32"/>
          <w:cs/>
        </w:rPr>
        <w:t>คำรับร</w:t>
      </w:r>
      <w:r w:rsidR="00952A22" w:rsidRPr="00B6677C">
        <w:rPr>
          <w:rFonts w:asciiTheme="majorHAnsi" w:hAnsiTheme="majorHAnsi" w:cstheme="majorHAnsi" w:hint="cs"/>
          <w:sz w:val="32"/>
          <w:szCs w:val="32"/>
          <w:cs/>
        </w:rPr>
        <w:t>องนี้ยุติลงเมื่อข้าพเจ้าแจ้งต่อ</w:t>
      </w:r>
      <w:r w:rsidR="0096396C" w:rsidRPr="00B6677C">
        <w:rPr>
          <w:rFonts w:asciiTheme="majorHAnsi" w:hAnsiTheme="majorHAnsi" w:cstheme="majorHAnsi"/>
          <w:sz w:val="32"/>
          <w:szCs w:val="32"/>
          <w:cs/>
        </w:rPr>
        <w:t>กรมพัฒนาฝีมือแรงงาน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เป็นลายลักษณ์อักษร เพื่อขอยุติการใช้</w:t>
      </w:r>
      <w:r w:rsidR="00A20179" w:rsidRPr="00BC322D">
        <w:rPr>
          <w:rFonts w:asciiTheme="majorHAnsi" w:hAnsiTheme="majorHAnsi" w:cstheme="majorHAnsi" w:hint="cs"/>
          <w:sz w:val="32"/>
          <w:szCs w:val="32"/>
          <w:cs/>
        </w:rPr>
        <w:t>หนังสือรับรอง/บัตรประจำตัว</w:t>
      </w:r>
      <w:r w:rsidR="00A20179" w:rsidRPr="00BC322D">
        <w:rPr>
          <w:rFonts w:asciiTheme="majorHAnsi" w:hAnsiTheme="majorHAnsi" w:cstheme="majorHAnsi"/>
          <w:sz w:val="32"/>
          <w:szCs w:val="32"/>
          <w:cs/>
        </w:rPr>
        <w:t xml:space="preserve"> 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ทั้งหมดที่ข้าพเจ้าได้รับข้างต้น และเมื่อข้าพเจ้าส่งมอบ</w:t>
      </w:r>
      <w:r w:rsidR="00A20179" w:rsidRPr="00BC322D">
        <w:rPr>
          <w:rFonts w:asciiTheme="majorHAnsi" w:hAnsiTheme="majorHAnsi" w:cstheme="majorHAnsi" w:hint="cs"/>
          <w:sz w:val="32"/>
          <w:szCs w:val="32"/>
          <w:cs/>
        </w:rPr>
        <w:t>หนังสือรับรอง/บัตรประจำตัว</w:t>
      </w:r>
      <w:r w:rsidR="00A20179" w:rsidRPr="00BC322D">
        <w:rPr>
          <w:rFonts w:asciiTheme="majorHAnsi" w:hAnsiTheme="majorHAnsi" w:cstheme="majorHAnsi"/>
          <w:sz w:val="32"/>
          <w:szCs w:val="32"/>
          <w:cs/>
        </w:rPr>
        <w:t xml:space="preserve"> 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 xml:space="preserve">ที่ได้รับ </w:t>
      </w:r>
      <w:r w:rsidR="003B6437">
        <w:rPr>
          <w:rFonts w:asciiTheme="majorHAnsi" w:hAnsiTheme="majorHAnsi" w:cstheme="majorHAnsi" w:hint="cs"/>
          <w:sz w:val="32"/>
          <w:szCs w:val="32"/>
          <w:cs/>
        </w:rPr>
        <w:t xml:space="preserve">          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 xml:space="preserve">คืนต่อ </w:t>
      </w:r>
      <w:r w:rsidR="0096396C" w:rsidRPr="00B6677C">
        <w:rPr>
          <w:rFonts w:asciiTheme="majorHAnsi" w:hAnsiTheme="majorHAnsi" w:cstheme="majorHAnsi"/>
          <w:sz w:val="32"/>
          <w:szCs w:val="32"/>
          <w:cs/>
        </w:rPr>
        <w:t>กรมพัฒนาฝีมือแรงงาน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แล้ว ทั้งนี้มิได้</w:t>
      </w:r>
      <w:r w:rsidR="000D209D" w:rsidRPr="00B6677C">
        <w:rPr>
          <w:rFonts w:asciiTheme="majorHAnsi" w:hAnsiTheme="majorHAnsi" w:cstheme="majorHAnsi" w:hint="cs"/>
          <w:sz w:val="32"/>
          <w:szCs w:val="32"/>
          <w:cs/>
        </w:rPr>
        <w:t>ทำให้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ข้าพเจ้า</w:t>
      </w:r>
      <w:r w:rsidR="000D209D" w:rsidRPr="00B6677C">
        <w:rPr>
          <w:rFonts w:asciiTheme="majorHAnsi" w:hAnsiTheme="majorHAnsi" w:cstheme="majorHAnsi" w:hint="cs"/>
          <w:sz w:val="32"/>
          <w:szCs w:val="32"/>
          <w:cs/>
        </w:rPr>
        <w:t>พ้น</w:t>
      </w:r>
      <w:r w:rsidRPr="00B6677C">
        <w:rPr>
          <w:rFonts w:asciiTheme="majorHAnsi" w:hAnsiTheme="majorHAnsi" w:cstheme="majorHAnsi" w:hint="cs"/>
          <w:sz w:val="32"/>
          <w:szCs w:val="32"/>
          <w:cs/>
        </w:rPr>
        <w:t>จากความรับผิดในการละเมิดคำรับรองอันล่วงมาแล้ว</w:t>
      </w:r>
    </w:p>
    <w:p w14:paraId="4D90BCD6" w14:textId="77777777" w:rsidR="00D670E5" w:rsidRDefault="00D718A2" w:rsidP="00A20179">
      <w:pPr>
        <w:ind w:firstLine="720"/>
        <w:rPr>
          <w:rFonts w:asciiTheme="majorHAnsi" w:hAnsiTheme="majorHAnsi" w:cstheme="majorHAnsi"/>
          <w:sz w:val="32"/>
          <w:szCs w:val="32"/>
        </w:rPr>
      </w:pPr>
      <w:r w:rsidRPr="00B6677C">
        <w:rPr>
          <w:rFonts w:asciiTheme="majorHAnsi" w:hAnsiTheme="majorHAnsi" w:cstheme="majorHAnsi"/>
          <w:sz w:val="32"/>
          <w:szCs w:val="32"/>
          <w:cs/>
        </w:rPr>
        <w:t>ข้าพเจ้า</w:t>
      </w:r>
      <w:r w:rsidR="00FD3A18" w:rsidRPr="00B6677C">
        <w:rPr>
          <w:rFonts w:asciiTheme="majorHAnsi" w:hAnsiTheme="majorHAnsi" w:cstheme="majorHAnsi"/>
          <w:sz w:val="32"/>
          <w:szCs w:val="32"/>
          <w:cs/>
        </w:rPr>
        <w:t>ขอมอบคำรับรองนี้ไว้แก่</w:t>
      </w:r>
      <w:r w:rsidR="0096396C" w:rsidRPr="00B6677C">
        <w:rPr>
          <w:rFonts w:asciiTheme="majorHAnsi" w:hAnsiTheme="majorHAnsi" w:cstheme="majorHAnsi" w:hint="cs"/>
          <w:sz w:val="32"/>
          <w:szCs w:val="32"/>
          <w:cs/>
        </w:rPr>
        <w:t>กรมพัฒนาฝีมือแรงงาน</w:t>
      </w:r>
      <w:r w:rsidR="004A6C40" w:rsidRPr="00B6677C">
        <w:rPr>
          <w:rFonts w:asciiTheme="majorHAnsi" w:hAnsiTheme="majorHAnsi" w:cstheme="majorHAnsi"/>
          <w:sz w:val="32"/>
          <w:szCs w:val="32"/>
          <w:cs/>
        </w:rPr>
        <w:t>จึง</w:t>
      </w:r>
      <w:r w:rsidRPr="00B6677C">
        <w:rPr>
          <w:rFonts w:asciiTheme="majorHAnsi" w:hAnsiTheme="majorHAnsi" w:cstheme="majorHAnsi"/>
          <w:sz w:val="32"/>
          <w:szCs w:val="32"/>
          <w:cs/>
        </w:rPr>
        <w:t>ลงลายมือชื่อไว้เป็นหลักฐาน</w:t>
      </w:r>
    </w:p>
    <w:p w14:paraId="6C117333" w14:textId="77777777" w:rsidR="00F66774" w:rsidRPr="00B6677C" w:rsidRDefault="00F66774" w:rsidP="00F66774">
      <w:pPr>
        <w:spacing w:after="0"/>
        <w:ind w:firstLine="720"/>
        <w:rPr>
          <w:rFonts w:asciiTheme="majorHAnsi" w:hAnsiTheme="majorHAnsi" w:cstheme="majorHAnsi" w:hint="cs"/>
          <w:sz w:val="32"/>
          <w:szCs w:val="32"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</w:tblGrid>
      <w:tr w:rsidR="0096396C" w:rsidRPr="00B6677C" w14:paraId="0794F424" w14:textId="77777777" w:rsidTr="0096396C">
        <w:trPr>
          <w:jc w:val="right"/>
        </w:trPr>
        <w:tc>
          <w:tcPr>
            <w:tcW w:w="4621" w:type="dxa"/>
          </w:tcPr>
          <w:p w14:paraId="44A947D7" w14:textId="77777777" w:rsidR="0096396C" w:rsidRPr="00B6677C" w:rsidRDefault="0096396C" w:rsidP="009C2B50">
            <w:pPr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B6677C">
              <w:rPr>
                <w:rFonts w:asciiTheme="majorHAnsi" w:hAnsiTheme="majorHAnsi" w:cstheme="majorHAnsi"/>
                <w:sz w:val="32"/>
                <w:szCs w:val="32"/>
                <w:cs/>
              </w:rPr>
              <w:t>ลงชื่อ..........................................................................(</w:t>
            </w:r>
            <w:r w:rsidRPr="00B6677C">
              <w:rPr>
                <w:rFonts w:asciiTheme="majorHAnsi" w:hAnsiTheme="majorHAnsi" w:cstheme="majorHAnsi"/>
                <w:sz w:val="32"/>
                <w:szCs w:val="32"/>
              </w:rPr>
              <w:t>…………………………………..</w:t>
            </w:r>
            <w:r w:rsidRPr="00B6677C">
              <w:rPr>
                <w:rFonts w:asciiTheme="majorHAnsi" w:hAnsiTheme="majorHAnsi" w:cstheme="majorHAnsi"/>
                <w:sz w:val="32"/>
                <w:szCs w:val="32"/>
                <w:cs/>
              </w:rPr>
              <w:t>)</w:t>
            </w:r>
          </w:p>
          <w:p w14:paraId="2D35E4BD" w14:textId="77777777" w:rsidR="0096396C" w:rsidRPr="00B6677C" w:rsidRDefault="00BC322D" w:rsidP="009C2B50">
            <w:pPr>
              <w:jc w:val="center"/>
              <w:rPr>
                <w:rFonts w:asciiTheme="majorHAnsi" w:hAnsiTheme="majorHAnsi" w:cstheme="majorHAnsi"/>
                <w:sz w:val="32"/>
                <w:szCs w:val="32"/>
                <w:cs/>
              </w:rPr>
            </w:pPr>
            <w:r>
              <w:rPr>
                <w:rFonts w:asciiTheme="majorHAnsi" w:hAnsiTheme="majorHAnsi" w:cstheme="majorHAnsi"/>
                <w:sz w:val="32"/>
                <w:szCs w:val="32"/>
                <w:cs/>
              </w:rPr>
              <w:t>ผู้</w:t>
            </w:r>
            <w:r>
              <w:rPr>
                <w:rFonts w:asciiTheme="majorHAnsi" w:hAnsiTheme="majorHAnsi" w:cstheme="majorHAnsi" w:hint="cs"/>
                <w:sz w:val="32"/>
                <w:szCs w:val="32"/>
                <w:cs/>
              </w:rPr>
              <w:t>ยื่นคำขอ</w:t>
            </w:r>
          </w:p>
        </w:tc>
      </w:tr>
    </w:tbl>
    <w:p w14:paraId="7866B582" w14:textId="77777777" w:rsidR="0007712A" w:rsidRDefault="0007712A" w:rsidP="001D40DA">
      <w:pPr>
        <w:rPr>
          <w:rFonts w:ascii="Cordia New" w:hAnsi="Cordia New" w:cs="Cordia New"/>
          <w:sz w:val="32"/>
          <w:szCs w:val="32"/>
        </w:rPr>
      </w:pPr>
    </w:p>
    <w:p w14:paraId="174E316B" w14:textId="77777777"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14:paraId="2DCA8CA5" w14:textId="77777777"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14:paraId="4E826750" w14:textId="77777777"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14:paraId="7BC24BF0" w14:textId="77777777" w:rsidR="000B4C2F" w:rsidRDefault="000B4C2F" w:rsidP="001D40DA">
      <w:pPr>
        <w:rPr>
          <w:rFonts w:ascii="Cordia New" w:hAnsi="Cordia New" w:cs="Cordia New"/>
          <w:sz w:val="32"/>
          <w:szCs w:val="32"/>
        </w:rPr>
      </w:pPr>
    </w:p>
    <w:p w14:paraId="7021A152" w14:textId="77777777" w:rsidR="000B4C2F" w:rsidRPr="000B4C2F" w:rsidRDefault="000B4C2F" w:rsidP="000B4C2F">
      <w:pPr>
        <w:rPr>
          <w:rFonts w:ascii="TH SarabunPSK" w:hAnsi="TH SarabunPSK" w:cs="TH SarabunPSK"/>
          <w:b/>
          <w:bCs/>
        </w:rPr>
      </w:pPr>
      <w:bookmarkStart w:id="0" w:name="_GoBack"/>
      <w:bookmarkEnd w:id="0"/>
      <w:r w:rsidRPr="000B4C2F">
        <w:rPr>
          <w:rFonts w:ascii="TH SarabunPSK" w:hAnsi="TH SarabunPSK" w:cs="TH SarabunPSK"/>
          <w:b/>
          <w:bCs/>
          <w:cs/>
        </w:rPr>
        <w:t>ผลการพิจารณาคำร้องขอพิเศษ</w:t>
      </w:r>
    </w:p>
    <w:p w14:paraId="5536BC80" w14:textId="77777777" w:rsidR="000B4C2F" w:rsidRPr="000B4C2F" w:rsidRDefault="000B4C2F" w:rsidP="000B4C2F">
      <w:pPr>
        <w:ind w:firstLine="720"/>
        <w:rPr>
          <w:rFonts w:ascii="TH SarabunPSK" w:hAnsi="TH SarabunPSK" w:cs="TH SarabunPSK"/>
        </w:rPr>
      </w:pPr>
      <w:r w:rsidRPr="000B4C2F">
        <w:rPr>
          <w:rFonts w:ascii="TH SarabunPSK" w:hAnsi="TH SarabunPSK" w:cs="TH SarabunPSK"/>
        </w:rPr>
        <w:sym w:font="Wingdings 2" w:char="F0A3"/>
      </w:r>
      <w:r w:rsidRPr="000B4C2F">
        <w:rPr>
          <w:rFonts w:hint="cs"/>
          <w:cs/>
        </w:rPr>
        <w:t xml:space="preserve"> </w:t>
      </w:r>
      <w:r w:rsidRPr="000B4C2F">
        <w:rPr>
          <w:rFonts w:ascii="TH SarabunPSK" w:hAnsi="TH SarabunPSK" w:cs="TH SarabunPSK"/>
          <w:cs/>
        </w:rPr>
        <w:t xml:space="preserve"> จัดเตรียมตามคำร้องพิเศษ</w:t>
      </w:r>
      <w:r w:rsidRPr="000B4C2F">
        <w:rPr>
          <w:rFonts w:ascii="TH SarabunPSK" w:hAnsi="TH SarabunPSK" w:cs="TH SarabunPSK"/>
          <w:cs/>
        </w:rPr>
        <w:tab/>
      </w:r>
      <w:r w:rsidRPr="000B4C2F">
        <w:rPr>
          <w:rFonts w:ascii="TH SarabunPSK" w:hAnsi="TH SarabunPSK" w:cs="TH SarabunPSK"/>
        </w:rPr>
        <w:sym w:font="Wingdings 2" w:char="F0A3"/>
      </w:r>
      <w:r w:rsidRPr="000B4C2F">
        <w:rPr>
          <w:rFonts w:hint="cs"/>
          <w:cs/>
        </w:rPr>
        <w:t xml:space="preserve"> </w:t>
      </w:r>
      <w:r w:rsidRPr="000B4C2F">
        <w:rPr>
          <w:rFonts w:ascii="TH SarabunPSK" w:hAnsi="TH SarabunPSK" w:cs="TH SarabunPSK"/>
          <w:cs/>
        </w:rPr>
        <w:t>ไม่สามารถจัดเตรียมตามคำร้องพิเศษ เนื่องจาก............</w:t>
      </w:r>
      <w:r w:rsidRPr="000B4C2F">
        <w:rPr>
          <w:rFonts w:ascii="TH SarabunPSK" w:hAnsi="TH SarabunPSK" w:cs="TH SarabunPSK"/>
        </w:rPr>
        <w:t>..............................................</w:t>
      </w:r>
      <w:r>
        <w:rPr>
          <w:rFonts w:ascii="TH SarabunPSK" w:hAnsi="TH SarabunPSK" w:cs="TH SarabunPSK"/>
        </w:rPr>
        <w:t>..........</w:t>
      </w:r>
    </w:p>
    <w:p w14:paraId="2FEA6221" w14:textId="77777777" w:rsidR="000B4C2F" w:rsidRPr="000B4C2F" w:rsidRDefault="000B4C2F" w:rsidP="000B4C2F">
      <w:pPr>
        <w:spacing w:after="0" w:line="240" w:lineRule="auto"/>
        <w:ind w:firstLine="720"/>
        <w:jc w:val="right"/>
        <w:rPr>
          <w:rFonts w:ascii="TH SarabunPSK" w:hAnsi="TH SarabunPSK" w:cs="TH SarabunPSK"/>
        </w:rPr>
      </w:pPr>
      <w:r w:rsidRPr="000B4C2F">
        <w:rPr>
          <w:rFonts w:ascii="TH SarabunPSK" w:hAnsi="TH SarabunPSK" w:cs="TH SarabunPSK"/>
        </w:rPr>
        <w:t xml:space="preserve">                            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 w:rsidRPr="000B4C2F">
        <w:rPr>
          <w:rFonts w:ascii="TH SarabunPSK" w:hAnsi="TH SarabunPSK" w:cs="TH SarabunPSK" w:hint="cs"/>
          <w:cs/>
        </w:rPr>
        <w:t xml:space="preserve">เจ้าหน้าที่รับคำขอ </w:t>
      </w:r>
      <w:r w:rsidRPr="000B4C2F">
        <w:rPr>
          <w:rFonts w:ascii="TH SarabunPSK" w:hAnsi="TH SarabunPSK" w:cs="TH SarabunPSK"/>
        </w:rPr>
        <w:t>………………………………………………………..</w:t>
      </w:r>
      <w:r w:rsidRPr="000B4C2F">
        <w:rPr>
          <w:rFonts w:ascii="TH SarabunPSK" w:hAnsi="TH SarabunPSK" w:cs="TH SarabunPSK"/>
          <w:cs/>
        </w:rPr>
        <w:tab/>
      </w:r>
      <w:r w:rsidRPr="000B4C2F">
        <w:rPr>
          <w:rFonts w:ascii="TH SarabunPSK" w:hAnsi="TH SarabunPSK" w:cs="TH SarabunPSK"/>
          <w:cs/>
        </w:rPr>
        <w:tab/>
      </w:r>
      <w:r w:rsidRPr="000B4C2F">
        <w:rPr>
          <w:rFonts w:ascii="TH SarabunPSK" w:hAnsi="TH SarabunPSK" w:cs="TH SarabunPSK"/>
          <w:cs/>
        </w:rPr>
        <w:tab/>
      </w:r>
      <w:r w:rsidRPr="000B4C2F">
        <w:rPr>
          <w:rFonts w:ascii="TH SarabunPSK" w:hAnsi="TH SarabunPSK" w:cs="TH SarabunPSK"/>
          <w:cs/>
        </w:rPr>
        <w:tab/>
      </w:r>
      <w:r w:rsidRPr="000B4C2F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ab/>
      </w:r>
      <w:r w:rsidRPr="000B4C2F">
        <w:rPr>
          <w:rFonts w:ascii="TH SarabunPSK" w:hAnsi="TH SarabunPSK" w:cs="TH SarabunPSK"/>
          <w:cs/>
        </w:rPr>
        <w:tab/>
      </w:r>
      <w:r w:rsidRPr="000B4C2F">
        <w:rPr>
          <w:rFonts w:ascii="TH SarabunPSK" w:hAnsi="TH SarabunPSK" w:cs="TH SarabunPSK"/>
        </w:rPr>
        <w:t xml:space="preserve">        </w:t>
      </w:r>
      <w:r>
        <w:rPr>
          <w:rFonts w:ascii="TH SarabunPSK" w:hAnsi="TH SarabunPSK" w:cs="TH SarabunPSK"/>
        </w:rPr>
        <w:t xml:space="preserve">                             </w:t>
      </w:r>
      <w:r w:rsidRPr="000B4C2F">
        <w:rPr>
          <w:rFonts w:ascii="TH SarabunPSK" w:hAnsi="TH SarabunPSK" w:cs="TH SarabunPSK"/>
        </w:rPr>
        <w:t xml:space="preserve"> </w:t>
      </w:r>
      <w:r w:rsidRPr="000B4C2F">
        <w:rPr>
          <w:rFonts w:ascii="TH SarabunPSK" w:hAnsi="TH SarabunPSK" w:cs="TH SarabunPSK" w:hint="cs"/>
          <w:cs/>
        </w:rPr>
        <w:t>(</w:t>
      </w:r>
      <w:r w:rsidRPr="000B4C2F">
        <w:rPr>
          <w:rFonts w:ascii="TH SarabunPSK" w:hAnsi="TH SarabunPSK" w:cs="TH SarabunPSK"/>
        </w:rPr>
        <w:t>……………………………………………………)</w:t>
      </w:r>
    </w:p>
    <w:p w14:paraId="579A1C10" w14:textId="2853BDD7" w:rsidR="000B4C2F" w:rsidRPr="000B4C2F" w:rsidRDefault="000B4C2F" w:rsidP="00F66774">
      <w:pPr>
        <w:spacing w:after="0" w:line="240" w:lineRule="auto"/>
        <w:ind w:firstLine="720"/>
        <w:jc w:val="right"/>
        <w:rPr>
          <w:rFonts w:ascii="Cordia New" w:hAnsi="Cordia New" w:cs="Cordia New"/>
          <w:sz w:val="32"/>
          <w:szCs w:val="32"/>
          <w:cs/>
        </w:rPr>
      </w:pPr>
      <w:r w:rsidRPr="000B4C2F">
        <w:rPr>
          <w:rFonts w:ascii="TH SarabunPSK" w:hAnsi="TH SarabunPSK" w:cs="TH SarabunPSK" w:hint="cs"/>
          <w:cs/>
        </w:rPr>
        <w:t>วันที่</w:t>
      </w:r>
      <w:r w:rsidRPr="000B4C2F">
        <w:rPr>
          <w:rFonts w:ascii="TH SarabunPSK" w:hAnsi="TH SarabunPSK" w:cs="TH SarabunPSK"/>
        </w:rPr>
        <w:t>………..……………………………………………………..</w:t>
      </w:r>
    </w:p>
    <w:sectPr w:rsidR="000B4C2F" w:rsidRPr="000B4C2F" w:rsidSect="00B6677C">
      <w:footerReference w:type="default" r:id="rId9"/>
      <w:pgSz w:w="11907" w:h="16839" w:code="9"/>
      <w:pgMar w:top="720" w:right="720" w:bottom="720" w:left="720" w:header="709" w:footer="42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967EF" w14:textId="77777777" w:rsidR="008820B5" w:rsidRDefault="008820B5" w:rsidP="00517A04">
      <w:pPr>
        <w:spacing w:after="0" w:line="240" w:lineRule="auto"/>
      </w:pPr>
      <w:r>
        <w:separator/>
      </w:r>
    </w:p>
  </w:endnote>
  <w:endnote w:type="continuationSeparator" w:id="0">
    <w:p w14:paraId="372D89EB" w14:textId="77777777" w:rsidR="008820B5" w:rsidRDefault="008820B5" w:rsidP="0051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ordia New" w:hAnsi="Cordia New" w:cs="Cordia New"/>
        <w:sz w:val="24"/>
        <w:szCs w:val="24"/>
      </w:rPr>
      <w:id w:val="-1734228637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</w:rPr>
    </w:sdtEndPr>
    <w:sdtContent>
      <w:p w14:paraId="48D0EDE3" w14:textId="77777777" w:rsidR="00A5073F" w:rsidRPr="00D670E5" w:rsidRDefault="009659BA" w:rsidP="00A5073F">
        <w:pPr>
          <w:pStyle w:val="Footer"/>
          <w:tabs>
            <w:tab w:val="left" w:pos="11760"/>
          </w:tabs>
          <w:ind w:left="-426"/>
          <w:jc w:val="right"/>
          <w:rPr>
            <w:rFonts w:asciiTheme="majorHAnsi" w:hAnsiTheme="majorHAnsi" w:cstheme="majorHAnsi"/>
            <w:sz w:val="24"/>
            <w:szCs w:val="24"/>
          </w:rPr>
        </w:pPr>
        <w:r w:rsidRPr="00D670E5">
          <w:rPr>
            <w:rFonts w:asciiTheme="majorHAnsi" w:hAnsiTheme="majorHAnsi" w:cstheme="majorHAnsi"/>
            <w:sz w:val="24"/>
            <w:szCs w:val="24"/>
          </w:rPr>
          <w:t>F-</w:t>
        </w:r>
        <w:r w:rsidR="00863BCB">
          <w:rPr>
            <w:rFonts w:asciiTheme="majorHAnsi" w:hAnsiTheme="majorHAnsi" w:cstheme="majorHAnsi"/>
            <w:sz w:val="24"/>
            <w:szCs w:val="24"/>
          </w:rPr>
          <w:t>15-02</w:t>
        </w:r>
      </w:p>
      <w:p w14:paraId="1242F4C2" w14:textId="31CB2206" w:rsidR="00A35E1C" w:rsidRPr="00D670E5" w:rsidRDefault="00420ED1" w:rsidP="00420ED1">
        <w:pPr>
          <w:pStyle w:val="Footer"/>
          <w:tabs>
            <w:tab w:val="left" w:pos="11760"/>
          </w:tabs>
          <w:ind w:left="-426"/>
          <w:jc w:val="right"/>
          <w:rPr>
            <w:rFonts w:asciiTheme="majorHAnsi" w:hAnsiTheme="majorHAnsi" w:cstheme="majorHAnsi"/>
            <w:sz w:val="24"/>
            <w:szCs w:val="24"/>
          </w:rPr>
        </w:pPr>
        <w:r w:rsidRPr="00D670E5">
          <w:rPr>
            <w:rFonts w:ascii="TH SarabunPSK" w:hAnsi="TH SarabunPSK" w:cs="TH SarabunPSK"/>
            <w:sz w:val="24"/>
            <w:szCs w:val="24"/>
            <w:cs/>
          </w:rPr>
          <w:t xml:space="preserve">       </w:t>
        </w:r>
        <w:r w:rsidR="00BC322D">
          <w:rPr>
            <w:rFonts w:ascii="TH SarabunPSK" w:hAnsi="TH SarabunPSK" w:cs="TH SarabunPSK"/>
            <w:sz w:val="24"/>
            <w:szCs w:val="24"/>
          </w:rPr>
          <w:t xml:space="preserve">Rev.00 Date: </w:t>
        </w:r>
        <w:r w:rsidR="00454E91">
          <w:rPr>
            <w:rFonts w:ascii="TH SarabunPSK" w:hAnsi="TH SarabunPSK" w:cs="TH SarabunPSK"/>
            <w:sz w:val="24"/>
            <w:szCs w:val="24"/>
          </w:rPr>
          <w:t xml:space="preserve">13/06/65 </w:t>
        </w:r>
        <w:r w:rsidRPr="00D670E5">
          <w:rPr>
            <w:rFonts w:ascii="TH SarabunPSK" w:hAnsi="TH SarabunPSK" w:cs="TH SarabunPSK"/>
            <w:sz w:val="24"/>
            <w:szCs w:val="24"/>
            <w:cs/>
          </w:rPr>
          <w:t xml:space="preserve">หน้า 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begin"/>
        </w:r>
        <w:r w:rsidRPr="00D670E5">
          <w:rPr>
            <w:rFonts w:ascii="TH SarabunPSK" w:hAnsi="TH SarabunPSK" w:cs="TH SarabunPSK"/>
            <w:sz w:val="24"/>
            <w:szCs w:val="24"/>
          </w:rPr>
          <w:instrText xml:space="preserve"> PAGE </w:instrTex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separate"/>
        </w:r>
        <w:r w:rsidR="00E73753">
          <w:rPr>
            <w:rFonts w:ascii="TH SarabunPSK" w:hAnsi="TH SarabunPSK" w:cs="TH SarabunPSK"/>
            <w:noProof/>
            <w:sz w:val="24"/>
            <w:szCs w:val="24"/>
          </w:rPr>
          <w:t>2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end"/>
        </w:r>
        <w:r w:rsidR="00454E91">
          <w:rPr>
            <w:rFonts w:ascii="TH SarabunPSK" w:hAnsi="TH SarabunPSK" w:cs="TH SarabunPSK"/>
            <w:sz w:val="24"/>
            <w:szCs w:val="24"/>
          </w:rPr>
          <w:t>/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begin"/>
        </w:r>
        <w:r w:rsidRPr="00D670E5">
          <w:rPr>
            <w:rFonts w:ascii="TH SarabunPSK" w:hAnsi="TH SarabunPSK" w:cs="TH SarabunPSK"/>
            <w:sz w:val="24"/>
            <w:szCs w:val="24"/>
          </w:rPr>
          <w:instrText xml:space="preserve"> NUMPAGES  </w:instrTex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separate"/>
        </w:r>
        <w:r w:rsidR="00E73753">
          <w:rPr>
            <w:rFonts w:ascii="TH SarabunPSK" w:hAnsi="TH SarabunPSK" w:cs="TH SarabunPSK"/>
            <w:noProof/>
            <w:sz w:val="24"/>
            <w:szCs w:val="24"/>
          </w:rPr>
          <w:t>2</w:t>
        </w:r>
        <w:r w:rsidRPr="00D670E5">
          <w:rPr>
            <w:rFonts w:ascii="TH SarabunPSK" w:hAnsi="TH SarabunPSK" w:cs="TH SarabunPS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07BB5" w14:textId="77777777" w:rsidR="008820B5" w:rsidRDefault="008820B5" w:rsidP="00517A04">
      <w:pPr>
        <w:spacing w:after="0" w:line="240" w:lineRule="auto"/>
      </w:pPr>
      <w:r>
        <w:separator/>
      </w:r>
    </w:p>
  </w:footnote>
  <w:footnote w:type="continuationSeparator" w:id="0">
    <w:p w14:paraId="30500760" w14:textId="77777777" w:rsidR="008820B5" w:rsidRDefault="008820B5" w:rsidP="00517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17AE4"/>
    <w:multiLevelType w:val="hybridMultilevel"/>
    <w:tmpl w:val="A4C6D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922A4"/>
    <w:multiLevelType w:val="multilevel"/>
    <w:tmpl w:val="6EC0470E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11162289"/>
    <w:multiLevelType w:val="hybridMultilevel"/>
    <w:tmpl w:val="39BC58D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032CEB"/>
    <w:multiLevelType w:val="hybridMultilevel"/>
    <w:tmpl w:val="39BC58D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EE62F0"/>
    <w:multiLevelType w:val="multilevel"/>
    <w:tmpl w:val="E2185A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4ED4E9E"/>
    <w:multiLevelType w:val="multilevel"/>
    <w:tmpl w:val="6CA212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85878B3"/>
    <w:multiLevelType w:val="hybridMultilevel"/>
    <w:tmpl w:val="AFA865F8"/>
    <w:lvl w:ilvl="0" w:tplc="6270EB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6222775F"/>
    <w:multiLevelType w:val="multilevel"/>
    <w:tmpl w:val="ADEA9EC2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96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92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A5"/>
    <w:rsid w:val="0004001E"/>
    <w:rsid w:val="00053EC5"/>
    <w:rsid w:val="0007712A"/>
    <w:rsid w:val="00093934"/>
    <w:rsid w:val="000B0BF6"/>
    <w:rsid w:val="000B4C2F"/>
    <w:rsid w:val="000D209D"/>
    <w:rsid w:val="000F0B0B"/>
    <w:rsid w:val="000F58BB"/>
    <w:rsid w:val="00113AC6"/>
    <w:rsid w:val="001164D7"/>
    <w:rsid w:val="00137F91"/>
    <w:rsid w:val="00140E8C"/>
    <w:rsid w:val="001838CF"/>
    <w:rsid w:val="001C6380"/>
    <w:rsid w:val="001D40DA"/>
    <w:rsid w:val="001E3925"/>
    <w:rsid w:val="002037DC"/>
    <w:rsid w:val="00214753"/>
    <w:rsid w:val="0023608D"/>
    <w:rsid w:val="00337EA5"/>
    <w:rsid w:val="00353393"/>
    <w:rsid w:val="00360862"/>
    <w:rsid w:val="003727EB"/>
    <w:rsid w:val="00390F25"/>
    <w:rsid w:val="00393915"/>
    <w:rsid w:val="003B6437"/>
    <w:rsid w:val="003C1A2E"/>
    <w:rsid w:val="004022C5"/>
    <w:rsid w:val="00414B4F"/>
    <w:rsid w:val="004206C5"/>
    <w:rsid w:val="00420ED1"/>
    <w:rsid w:val="00433854"/>
    <w:rsid w:val="00454E91"/>
    <w:rsid w:val="00486C42"/>
    <w:rsid w:val="00487E23"/>
    <w:rsid w:val="004A6C40"/>
    <w:rsid w:val="004B7C32"/>
    <w:rsid w:val="004E7F1E"/>
    <w:rsid w:val="00507006"/>
    <w:rsid w:val="00517A04"/>
    <w:rsid w:val="00534505"/>
    <w:rsid w:val="0055005D"/>
    <w:rsid w:val="0059268F"/>
    <w:rsid w:val="005A0F91"/>
    <w:rsid w:val="005A7E4A"/>
    <w:rsid w:val="005B7682"/>
    <w:rsid w:val="005D2708"/>
    <w:rsid w:val="005D76FA"/>
    <w:rsid w:val="005E5E7D"/>
    <w:rsid w:val="00696009"/>
    <w:rsid w:val="006A0AEB"/>
    <w:rsid w:val="006D6A72"/>
    <w:rsid w:val="006E3CF8"/>
    <w:rsid w:val="00724EDE"/>
    <w:rsid w:val="007849C1"/>
    <w:rsid w:val="0078772C"/>
    <w:rsid w:val="00795360"/>
    <w:rsid w:val="00797740"/>
    <w:rsid w:val="007A50A2"/>
    <w:rsid w:val="008028FA"/>
    <w:rsid w:val="0082591C"/>
    <w:rsid w:val="00827D3C"/>
    <w:rsid w:val="00852ADB"/>
    <w:rsid w:val="00863BCB"/>
    <w:rsid w:val="008820B5"/>
    <w:rsid w:val="008C34B2"/>
    <w:rsid w:val="008C6573"/>
    <w:rsid w:val="008D6683"/>
    <w:rsid w:val="009206B0"/>
    <w:rsid w:val="00952A22"/>
    <w:rsid w:val="009550DD"/>
    <w:rsid w:val="0096396C"/>
    <w:rsid w:val="009659BA"/>
    <w:rsid w:val="00971B3D"/>
    <w:rsid w:val="009C2B50"/>
    <w:rsid w:val="009F0119"/>
    <w:rsid w:val="009F384A"/>
    <w:rsid w:val="00A20179"/>
    <w:rsid w:val="00A268A9"/>
    <w:rsid w:val="00A35E1C"/>
    <w:rsid w:val="00A5073F"/>
    <w:rsid w:val="00A8261D"/>
    <w:rsid w:val="00AA79FD"/>
    <w:rsid w:val="00AB2901"/>
    <w:rsid w:val="00B312E1"/>
    <w:rsid w:val="00B6113D"/>
    <w:rsid w:val="00B6677C"/>
    <w:rsid w:val="00B80279"/>
    <w:rsid w:val="00B858D0"/>
    <w:rsid w:val="00BA6302"/>
    <w:rsid w:val="00BC322D"/>
    <w:rsid w:val="00C04C0F"/>
    <w:rsid w:val="00C07687"/>
    <w:rsid w:val="00C251EB"/>
    <w:rsid w:val="00C62F43"/>
    <w:rsid w:val="00CB7161"/>
    <w:rsid w:val="00D03985"/>
    <w:rsid w:val="00D0529D"/>
    <w:rsid w:val="00D153B3"/>
    <w:rsid w:val="00D213D0"/>
    <w:rsid w:val="00D465EA"/>
    <w:rsid w:val="00D670E5"/>
    <w:rsid w:val="00D718A2"/>
    <w:rsid w:val="00D7272D"/>
    <w:rsid w:val="00E06121"/>
    <w:rsid w:val="00E11058"/>
    <w:rsid w:val="00E314CF"/>
    <w:rsid w:val="00E371C2"/>
    <w:rsid w:val="00E44191"/>
    <w:rsid w:val="00E64ECF"/>
    <w:rsid w:val="00E71DD0"/>
    <w:rsid w:val="00E73753"/>
    <w:rsid w:val="00E84CB3"/>
    <w:rsid w:val="00ED5D8D"/>
    <w:rsid w:val="00F334F6"/>
    <w:rsid w:val="00F36C3C"/>
    <w:rsid w:val="00F615FD"/>
    <w:rsid w:val="00F66774"/>
    <w:rsid w:val="00F6723D"/>
    <w:rsid w:val="00FA5E4C"/>
    <w:rsid w:val="00FD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E3FCD4"/>
  <w15:docId w15:val="{2E614AFE-4989-44C0-AE82-5C6917055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01E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001E"/>
    <w:pPr>
      <w:keepNext/>
      <w:keepLines/>
      <w:spacing w:before="480" w:after="0"/>
      <w:outlineLvl w:val="0"/>
    </w:pPr>
    <w:rPr>
      <w:rFonts w:asciiTheme="majorBidi" w:eastAsiaTheme="majorEastAsia" w:hAnsiTheme="majorBidi" w:cstheme="majorBidi"/>
      <w:b/>
      <w:bCs/>
      <w:color w:val="365F9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001E"/>
    <w:pPr>
      <w:keepNext/>
      <w:keepLines/>
      <w:spacing w:before="200" w:after="0"/>
      <w:outlineLvl w:val="1"/>
    </w:pPr>
    <w:rPr>
      <w:rFonts w:asciiTheme="majorBidi" w:eastAsiaTheme="majorEastAsia" w:hAnsiTheme="majorBid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01E"/>
    <w:pPr>
      <w:keepNext/>
      <w:keepLines/>
      <w:spacing w:before="200" w:after="0"/>
      <w:outlineLvl w:val="2"/>
    </w:pPr>
    <w:rPr>
      <w:rFonts w:asciiTheme="majorHAnsi" w:eastAsiaTheme="majorEastAsia" w:hAnsiTheme="majorHAnsi" w:cstheme="majorHAnsi"/>
      <w:b/>
      <w:bCs/>
      <w:color w:val="4F81BD" w:themeColor="accent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4001E"/>
    <w:pPr>
      <w:keepNext/>
      <w:keepLines/>
      <w:spacing w:before="200" w:after="0"/>
      <w:outlineLvl w:val="3"/>
    </w:pPr>
    <w:rPr>
      <w:rFonts w:asciiTheme="majorHAnsi" w:eastAsiaTheme="majorEastAsia" w:hAnsiTheme="majorHAnsi" w:cstheme="majorHAns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4001E"/>
    <w:pPr>
      <w:keepNext/>
      <w:keepLines/>
      <w:spacing w:before="200" w:after="0"/>
      <w:outlineLvl w:val="4"/>
    </w:pPr>
    <w:rPr>
      <w:rFonts w:asciiTheme="majorHAnsi" w:eastAsiaTheme="majorEastAsia" w:hAnsiTheme="majorHAnsi" w:cstheme="majorHAns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001E"/>
    <w:pPr>
      <w:spacing w:after="0" w:line="240" w:lineRule="auto"/>
    </w:pPr>
    <w:rPr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4001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="Angsana New"/>
      <w:b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04001E"/>
    <w:rPr>
      <w:rFonts w:asciiTheme="majorHAnsi" w:eastAsiaTheme="majorEastAsia" w:hAnsiTheme="majorHAnsi" w:cs="Angsana New"/>
      <w:b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04001E"/>
    <w:rPr>
      <w:rFonts w:asciiTheme="majorBidi" w:eastAsiaTheme="majorEastAsia" w:hAnsiTheme="majorBidi" w:cstheme="majorBidi"/>
      <w:b/>
      <w:bCs/>
      <w:color w:val="365F9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04001E"/>
    <w:rPr>
      <w:rFonts w:asciiTheme="majorBidi" w:eastAsiaTheme="majorEastAsia" w:hAnsiTheme="majorBidi" w:cstheme="majorBidi"/>
      <w:b/>
      <w:bCs/>
      <w:color w:val="4F81BD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4001E"/>
    <w:rPr>
      <w:rFonts w:asciiTheme="majorHAnsi" w:eastAsiaTheme="majorEastAsia" w:hAnsiTheme="majorHAnsi" w:cstheme="majorHAnsi"/>
      <w:b/>
      <w:bCs/>
      <w:color w:val="4F81BD" w:themeColor="accen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04001E"/>
    <w:rPr>
      <w:rFonts w:asciiTheme="majorHAnsi" w:eastAsiaTheme="majorEastAsia" w:hAnsiTheme="majorHAnsi" w:cstheme="majorHAnsi"/>
      <w:b/>
      <w:bCs/>
      <w:i/>
      <w:iCs/>
      <w:color w:val="4F81BD" w:themeColor="accen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04001E"/>
    <w:rPr>
      <w:rFonts w:asciiTheme="majorHAnsi" w:eastAsiaTheme="majorEastAsia" w:hAnsiTheme="majorHAnsi" w:cstheme="majorHAnsi"/>
      <w:color w:val="243F60" w:themeColor="accent1" w:themeShade="7F"/>
      <w:sz w:val="28"/>
    </w:rPr>
  </w:style>
  <w:style w:type="paragraph" w:styleId="ListParagraph">
    <w:name w:val="List Paragraph"/>
    <w:basedOn w:val="Normal"/>
    <w:uiPriority w:val="34"/>
    <w:qFormat/>
    <w:rsid w:val="00337EA5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8028F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38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7A04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517A04"/>
    <w:rPr>
      <w:rFonts w:cs="Angsana New"/>
      <w:sz w:val="28"/>
      <w:szCs w:val="35"/>
    </w:rPr>
  </w:style>
  <w:style w:type="paragraph" w:styleId="Footer">
    <w:name w:val="footer"/>
    <w:basedOn w:val="Normal"/>
    <w:link w:val="FooterChar"/>
    <w:unhideWhenUsed/>
    <w:rsid w:val="00517A04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517A04"/>
    <w:rPr>
      <w:rFonts w:cs="Angsan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0D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0DA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093934"/>
    <w:pPr>
      <w:autoSpaceDE w:val="0"/>
      <w:autoSpaceDN w:val="0"/>
      <w:adjustRightInd w:val="0"/>
      <w:spacing w:after="0" w:line="240" w:lineRule="auto"/>
    </w:pPr>
    <w:rPr>
      <w:rFonts w:ascii="TH Niramit AS" w:eastAsia="Times New Roman" w:hAnsi="TH Niramit AS" w:cs="TH Niramit A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5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ThaiSarabu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ai Sarabun">
      <a:majorFont>
        <a:latin typeface="TH SarabunPSK"/>
        <a:ea typeface=""/>
        <a:cs typeface="TH SarabunPSK"/>
      </a:majorFont>
      <a:minorFont>
        <a:latin typeface="TH SarabunPSK"/>
        <a:ea typeface=""/>
        <a:cs typeface="TH SarabunPSK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D2C96-F04D-4702-82F8-A752C14ED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ThaiSarabun.dotx</Template>
  <TotalTime>32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Chotiwutti</dc:creator>
  <cp:lastModifiedBy>Piyaporn Tangsangvornthamma</cp:lastModifiedBy>
  <cp:revision>23</cp:revision>
  <cp:lastPrinted>2022-05-12T02:11:00Z</cp:lastPrinted>
  <dcterms:created xsi:type="dcterms:W3CDTF">2022-05-11T03:15:00Z</dcterms:created>
  <dcterms:modified xsi:type="dcterms:W3CDTF">2022-06-14T03:45:00Z</dcterms:modified>
</cp:coreProperties>
</file>