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394708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6C2533B" w14:textId="371256AB" w:rsidR="00394708" w:rsidRPr="0087182F" w:rsidRDefault="00394708" w:rsidP="00E82DBB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49.33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410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094F82" w:rsidRPr="000C2AAC">
        <w:rPr>
          <w:rFonts w:asciiTheme="minorBidi" w:hAnsiTheme="minorBidi"/>
          <w:noProof/>
          <w:sz w:val="32"/>
          <w:szCs w:val="32"/>
        </w:rPr>
        <w:t>)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นครสวรรค์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159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หมู่่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056-802704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056-802712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เว็บไซท์และช่องทางออนไลน์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6CE9FDD7" w14:textId="77777777" w:rsidR="00E82DBB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เงื่อนไขการยื่นขอความเห็นชอบหลักสูตรเตรียมเข้าทำงาน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E82DBB">
        <w:rPr>
          <w:rFonts w:asciiTheme="minorBidi" w:hAnsiTheme="minorBidi"/>
          <w:noProof/>
          <w:sz w:val="32"/>
          <w:szCs w:val="32"/>
        </w:rPr>
        <w:t xml:space="preserve">   </w:t>
      </w:r>
      <w:r w:rsidRPr="000C2AAC">
        <w:rPr>
          <w:rFonts w:asciiTheme="minorBidi" w:hAnsiTheme="minorBidi"/>
          <w:noProof/>
          <w:sz w:val="32"/>
          <w:szCs w:val="32"/>
        </w:rPr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คือ การฝึกอบรมฝีมือแรงงานก่อนเข้าทำงาน เพื่อให้สามารถทำงานได้ตามมาตรฐานฝีมือแรงงาน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ถ้าเป็นลูกจ้างแล้วเมื่อจัดฝึกอบรมให้จะเป็นการฝึกยกระดับฝีมือแรงงานหรือการฝึกเปลี่ยนสาขาอาชีพ ซึ่งคำจำกัดความของการฝึกยกระดับฝีมือแรงงานหรือการฝึกเปลี่ยนสาขาอาชีพ กำหนดไว้ชัดเจนว่าจัดฝึกอบรมให้ลูกจ้าง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E82DBB" w:rsidRPr="00E82DBB">
        <w:rPr>
          <w:rFonts w:asciiTheme="minorBidi" w:hAnsiTheme="minorBidi"/>
          <w:noProof/>
          <w:sz w:val="16"/>
          <w:szCs w:val="16"/>
        </w:rPr>
        <w:t xml:space="preserve"> </w:t>
      </w:r>
      <w:r w:rsidRPr="00E82DBB">
        <w:rPr>
          <w:rFonts w:asciiTheme="minorBidi" w:hAnsiTheme="minorBidi"/>
          <w:noProof/>
          <w:sz w:val="16"/>
          <w:szCs w:val="16"/>
        </w:rPr>
        <w:br/>
      </w:r>
      <w:r w:rsidR="00E82DBB">
        <w:rPr>
          <w:rFonts w:asciiTheme="minorBidi" w:hAnsiTheme="minorBidi"/>
          <w:noProof/>
          <w:sz w:val="32"/>
          <w:szCs w:val="32"/>
        </w:rPr>
        <w:t xml:space="preserve">   </w:t>
      </w:r>
      <w:r w:rsidRPr="000C2AAC">
        <w:rPr>
          <w:rFonts w:asciiTheme="minorBidi" w:hAnsiTheme="minorBidi"/>
          <w:noProof/>
          <w:sz w:val="32"/>
          <w:szCs w:val="32"/>
        </w:rPr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เนื่องจากการฝึกเตรียมเข้าทำงานเป็นการฝึกอบรมฝีมือแรงงาน ซึ่งไม่ใช่ลูกจ้างของตนดังนั้น กรณีฝึกเตรียมเข้าทำงานให้บุคคลทั่วไปทั้งกรณีอบรมเองหรือส่งไปฝึกอบรมภายนอก ไม่สามารถนำคนต่างด้าวที่ยังมิใช่ลูกจ้างของตนเข้ารับการฝึกเตรียมเข้าทำงานได้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E82DBB">
        <w:rPr>
          <w:rFonts w:asciiTheme="minorBidi" w:hAnsiTheme="minorBidi"/>
          <w:noProof/>
          <w:sz w:val="16"/>
          <w:szCs w:val="16"/>
        </w:rPr>
        <w:br/>
      </w:r>
      <w:r w:rsidR="00E82DBB">
        <w:rPr>
          <w:rFonts w:asciiTheme="minorBidi" w:hAnsiTheme="minorBidi"/>
          <w:noProof/>
          <w:sz w:val="32"/>
          <w:szCs w:val="32"/>
        </w:rPr>
        <w:t xml:space="preserve">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การฝึกเตรียมเข้าทำงานให้กับบุคคลทั่วไปและการรับนักเรียน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ไม่สามารถนำจำนวนผู้เข้ารับการฝึกมาประเมินเงินสมทบได้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E82DBB">
        <w:rPr>
          <w:rFonts w:asciiTheme="minorBidi" w:hAnsiTheme="minorBidi"/>
          <w:noProof/>
          <w:sz w:val="16"/>
          <w:szCs w:val="16"/>
        </w:rPr>
        <w:br/>
      </w:r>
      <w:r w:rsidR="00E82DBB">
        <w:rPr>
          <w:rFonts w:asciiTheme="minorBidi" w:hAnsiTheme="minorBidi"/>
          <w:noProof/>
          <w:sz w:val="32"/>
          <w:szCs w:val="32"/>
        </w:rPr>
        <w:t xml:space="preserve">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1.4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ต้องยื่นขอความเห็นชอบก่อนดำเนินการฝึก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E82DBB">
        <w:rPr>
          <w:rFonts w:asciiTheme="minorBidi" w:hAnsiTheme="minorBidi"/>
          <w:noProof/>
          <w:sz w:val="16"/>
          <w:szCs w:val="16"/>
        </w:rPr>
        <w:br/>
      </w:r>
      <w:r w:rsidR="00E82DBB">
        <w:rPr>
          <w:rFonts w:asciiTheme="minorBidi" w:hAnsiTheme="minorBidi"/>
          <w:noProof/>
          <w:sz w:val="32"/>
          <w:szCs w:val="32"/>
        </w:rPr>
        <w:t xml:space="preserve">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1.5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หลักสูตรที่ผ่านความเห็นชอบแล้ว สามารถนำไปใช้ฝึกอบรมได้ตลอดปีปฏิทิน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E82DBB">
        <w:rPr>
          <w:rFonts w:asciiTheme="minorBidi" w:hAnsiTheme="minorBidi"/>
          <w:noProof/>
          <w:sz w:val="16"/>
          <w:szCs w:val="16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 xml:space="preserve"> </w:t>
      </w:r>
      <w:r w:rsidR="00E82DBB">
        <w:rPr>
          <w:rFonts w:asciiTheme="minorBidi" w:hAnsiTheme="minorBidi"/>
          <w:noProof/>
          <w:sz w:val="32"/>
          <w:szCs w:val="32"/>
        </w:rPr>
        <w:t xml:space="preserve">    </w:t>
      </w:r>
      <w:r w:rsidRPr="000C2AAC">
        <w:rPr>
          <w:rFonts w:asciiTheme="minorBidi" w:hAnsiTheme="minorBidi"/>
          <w:noProof/>
          <w:sz w:val="32"/>
          <w:szCs w:val="32"/>
        </w:rPr>
        <w:t xml:space="preserve">1.6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การพิจารณาหลักสูตรและค่าใช้จ่ายในการฝึกอบรมเพื่อยกเว้นภาษีเงินได้ เป็นไปตามประกาศคณะกรรมการส่งเสริมการพัฒนาฝีมือแรงงาน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 xml:space="preserve">2557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>2557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หลักเกณฑ์ วิธีการ และเงื่อนไขในการให้ความเห็นชอบ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E82DBB">
        <w:rPr>
          <w:rFonts w:asciiTheme="minorBidi" w:hAnsiTheme="minorBidi"/>
          <w:noProof/>
          <w:sz w:val="32"/>
          <w:szCs w:val="32"/>
        </w:rPr>
        <w:t xml:space="preserve">   </w:t>
      </w:r>
      <w:r w:rsidRPr="000C2AAC">
        <w:rPr>
          <w:rFonts w:asciiTheme="minorBidi" w:hAnsiTheme="minorBidi"/>
          <w:noProof/>
          <w:sz w:val="32"/>
          <w:szCs w:val="32"/>
        </w:rPr>
        <w:t xml:space="preserve"> 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เพื่อให้สามารถทำงานได้ตามมาตรฐานฝีมือแรงงาน โดยมีเนื้อหาวิชาของหลักสูตรสอดคล้องและเป็นประโยชน์ต่อกิจการของ 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E82DBB">
        <w:rPr>
          <w:rFonts w:asciiTheme="minorBidi" w:hAnsiTheme="minorBidi"/>
          <w:noProof/>
          <w:sz w:val="16"/>
          <w:szCs w:val="16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 xml:space="preserve">  </w:t>
      </w:r>
      <w:r w:rsidR="00E82DBB">
        <w:rPr>
          <w:rFonts w:asciiTheme="minorBidi" w:hAnsiTheme="minorBidi"/>
          <w:noProof/>
          <w:sz w:val="32"/>
          <w:szCs w:val="32"/>
        </w:rPr>
        <w:t xml:space="preserve"> 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กรณีผู้ดำเนินการฝึกรับนักเรียน นิสิต หรือนักศึกษาที่สถานศึกษาส่งเข้ารับการฝึกหรือบุคคลที่ทางราชการส่งมาฝึกกับผู้ดำเนินการฝึก ให้ใช้หลักสูตรของสถานศึกษา หรือหลักสูตรของส่วนราชการ หรือหลักสูตรของผู้ดำเนินการฝึก หรือหลักสูตรที่สถานศึกษากับผู้ดำเนินการฝึกได้ร่วมกันจัดทำขึ้น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E82DBB">
        <w:rPr>
          <w:rFonts w:asciiTheme="minorBidi" w:hAnsiTheme="minorBidi"/>
          <w:noProof/>
          <w:sz w:val="16"/>
          <w:szCs w:val="16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 xml:space="preserve"> 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สถานที่ฝึกหรือศูนย์ฝึกอบรมฝีมือแรงงาน ต้องมีพื้นที่เพียงพอ เหมาะสมและปลอดภัยต่อการฝึกอบรมฝีมือแรงงาน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ชื่อและคุณสมบัติของครูฝึก ต้องมีคุณสมบัติตามที่คณะกรรมการประกาศกำหนด และมีจำนวนครูฝึกต่อจำนวนผู้รับการฝึกในสัดส่วนครูฝึกหนึ่งคนต่อผู้รับการฝึกไม่เกินสิบหกคน ครูฝึกต้องมีคุณสมบัติตามประกาศคณะกรรมการส่งเสริมการพัฒนาฝีมือแรงงาน เรื่อง คุณสมบัติของครูฝึกเตรียมเข้าทำงาน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สิงหาคม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กำหนดระยะเวลาการฝึก ต้องสอดคล้องกับหลักสูตรตามสาขาอาชีพที่กระทรวงแรงงานประกาศกำหนด ทั้งนี้ต้องไม่น้อยกว่า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6.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วิธีการและมาตรฐานในการวัดผลการฝึก ต้องจัดให้มีการทดสอบทั้งภาคทฤษฎีและภาคปฏิบัติด้วยวิธีการอื่นๆ ซึ่งต้องกำหนดหลักเกณฑ์ผ่านการฝึกโดยเฉลี่ยไม่ต่ำกว่าร้อยละ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>60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7.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รายละเอียดที่แสดงให้เห็นถึงประโยชน์ของกิจการของผู้ดำเนินการฝึก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8.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รายละเอียดเกี่ยวกับรายการค่าใช้จ่ายในการดำเนินการฝึก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9.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สถานประกอบกิจการที่เป็นผู้ดำเนินการฝึกต้องทำสัญญาการฝึกกับผู้รับการฝึก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10.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ผู้เข้ารับการฝึกอบรมในอัตราไม่น้อยกว่าร้อยละห้าสิบของอัตราค่าจ้างขั้นต่ำสูงสุด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ออกหนังสือรับรองให้แก่ผู้รับการฝึกที่สำเร็จการฝึกภายใน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วันนับแต่วันเสร็จสิ้นการวัดผลแล้วแจ้งให้ นายทะเบียนทราบ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ผู้ดำเนินการฝึกจะต้องจัดทำทะเบียนประวัติผู้รับการฝึกไว้เป็นหลักฐาน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ห้ามมิให้ผู้ประกอบกิจการเรียกหรือรับเงินค่าฝึกอบรมฝีมือแรงงานจากผู้รับการฝึก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E82DBB">
        <w:rPr>
          <w:rFonts w:asciiTheme="minorBidi" w:hAnsiTheme="minorBidi"/>
          <w:b/>
          <w:bCs/>
          <w:noProof/>
          <w:sz w:val="16"/>
          <w:szCs w:val="16"/>
        </w:rPr>
        <w:br/>
      </w:r>
      <w:r w:rsidRPr="00E82DBB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หมายเหตุ</w:t>
      </w:r>
      <w:r w:rsidRPr="00E82DBB">
        <w:rPr>
          <w:rFonts w:asciiTheme="minorBidi" w:hAnsiTheme="minorBidi"/>
          <w:b/>
          <w:bCs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E82DBB">
        <w:rPr>
          <w:rFonts w:asciiTheme="minorBidi" w:hAnsiTheme="minorBidi"/>
          <w:noProof/>
          <w:sz w:val="16"/>
          <w:szCs w:val="16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</w:p>
    <w:p w14:paraId="7254DDEE" w14:textId="67BC21C1"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E82DBB">
        <w:rPr>
          <w:rFonts w:asciiTheme="minorBidi" w:hAnsiTheme="minorBidi"/>
          <w:noProof/>
          <w:sz w:val="16"/>
          <w:szCs w:val="16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E82DBB">
        <w:rPr>
          <w:rFonts w:asciiTheme="minorBidi" w:hAnsiTheme="minorBidi"/>
          <w:noProof/>
          <w:sz w:val="16"/>
          <w:szCs w:val="16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A225131" w14:textId="76AC880B" w:rsidR="00313D38" w:rsidRPr="000C2AAC" w:rsidRDefault="00313D38" w:rsidP="00E82DB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ผู้ประกอบการยื่นคำขอ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เจ้าหน้าที่ตรวจสอบความครบถ้วนของเอกสาร</w:t>
            </w: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1D2F1DE1" w14:textId="77777777" w:rsidTr="00313D38">
        <w:tc>
          <w:tcPr>
            <w:tcW w:w="675" w:type="dxa"/>
            <w:vAlign w:val="center"/>
          </w:tcPr>
          <w:p w14:paraId="335F148E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1A45DB5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79ABC596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EC319FF" w14:textId="1DBCFFC2" w:rsidR="00313D38" w:rsidRPr="000C2AAC" w:rsidRDefault="00313D38" w:rsidP="00E82DB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</w:p>
        </w:tc>
        <w:tc>
          <w:tcPr>
            <w:tcW w:w="1368" w:type="dxa"/>
          </w:tcPr>
          <w:p w14:paraId="6DC9106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587CF5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5629D076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38DF9DB" w14:textId="77777777" w:rsidTr="00313D38">
        <w:tc>
          <w:tcPr>
            <w:tcW w:w="675" w:type="dxa"/>
            <w:vAlign w:val="center"/>
          </w:tcPr>
          <w:p w14:paraId="339A008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6121E72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7026BD20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BB0C91E" w14:textId="4DD2741B" w:rsidR="00313D38" w:rsidRPr="000C2AAC" w:rsidRDefault="00313D38" w:rsidP="00E82DB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นายทะเบียนพิจารณาลงนามอนุมัติและแจ้งสถานประกอบกิจการ</w:t>
            </w:r>
          </w:p>
        </w:tc>
        <w:tc>
          <w:tcPr>
            <w:tcW w:w="1368" w:type="dxa"/>
          </w:tcPr>
          <w:p w14:paraId="08204C9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A26AAF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1878F64F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E82DBB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16"/>
          <w:szCs w:val="16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E82DBB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16"/>
          <w:szCs w:val="16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3EC14A4" w14:textId="77777777" w:rsidR="00AC4ACB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แบบคำขอความเห็นชอบรายละเอียดเกี่ยวกับการฝึกเตรียมเข้าทำงาน</w:t>
            </w:r>
          </w:p>
          <w:p w14:paraId="26D1F5EA" w14:textId="7E6957D1" w:rsidR="00E82DBB" w:rsidRPr="000C2AAC" w:rsidRDefault="00E82DBB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FEE6986" w14:textId="77777777" w:rsidTr="004E651F">
        <w:tc>
          <w:tcPr>
            <w:tcW w:w="675" w:type="dxa"/>
            <w:vAlign w:val="center"/>
          </w:tcPr>
          <w:p w14:paraId="28B7398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825AF8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กรณีผู้ยื่นคำขอเป็นนิติบุคคล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8CC9C1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14:paraId="5C8C554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0EB1411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119F7B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C4075A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35693B5" w14:textId="77777777" w:rsidTr="004E651F">
        <w:tc>
          <w:tcPr>
            <w:tcW w:w="675" w:type="dxa"/>
            <w:vAlign w:val="center"/>
          </w:tcPr>
          <w:p w14:paraId="28531C1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768585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หลักสูตรและรายละเอียดเกี่ยวกับการฝึกเตรียมเข้าทำงาน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14:paraId="191118B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3FEDA63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B0DF98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22B55D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388D4B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รับรองสำเนาถูกต้องจากผู้มีอำนาจหรือผู้รับมอบอำนาจลงนามรับรอง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60EC20A4" w14:textId="77777777" w:rsidTr="004E651F">
        <w:tc>
          <w:tcPr>
            <w:tcW w:w="675" w:type="dxa"/>
            <w:vAlign w:val="center"/>
          </w:tcPr>
          <w:p w14:paraId="6B6D5BF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D6D40E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สัญญาการฝึกเตรียมเข้าทำงาน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435FF6F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39371F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A8929E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B19CD8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7EE6D8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0324BEA7" w14:textId="77777777" w:rsidTr="004E651F">
        <w:tc>
          <w:tcPr>
            <w:tcW w:w="675" w:type="dxa"/>
            <w:vAlign w:val="center"/>
          </w:tcPr>
          <w:p w14:paraId="5DAD1C8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52D396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ทะเบียนประวัติผู้รับการฝึกเตรียมเข้าทำงาน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4300A2C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0A725FA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0CC409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6D6C02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796E6E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6773041" w14:textId="77777777" w:rsidTr="004E651F">
        <w:tc>
          <w:tcPr>
            <w:tcW w:w="675" w:type="dxa"/>
            <w:vAlign w:val="center"/>
          </w:tcPr>
          <w:p w14:paraId="33B2CFE1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DDDC1F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เอกสารหลักฐานแสดงคุณสมบัติครูฝึก</w:t>
            </w:r>
          </w:p>
        </w:tc>
        <w:tc>
          <w:tcPr>
            <w:tcW w:w="1843" w:type="dxa"/>
          </w:tcPr>
          <w:p w14:paraId="6F66AEF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153275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E1977A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20FC78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265CD0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269D23A" w14:textId="77777777" w:rsidTr="004E651F">
        <w:tc>
          <w:tcPr>
            <w:tcW w:w="675" w:type="dxa"/>
            <w:vAlign w:val="center"/>
          </w:tcPr>
          <w:p w14:paraId="1582F59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C159D9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ตารางการฝึก</w:t>
            </w:r>
          </w:p>
        </w:tc>
        <w:tc>
          <w:tcPr>
            <w:tcW w:w="1843" w:type="dxa"/>
          </w:tcPr>
          <w:p w14:paraId="444B98F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338709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744D69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6E8D7A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DA65DD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7800A4A" w14:textId="77777777" w:rsidTr="004E651F">
        <w:tc>
          <w:tcPr>
            <w:tcW w:w="675" w:type="dxa"/>
            <w:vAlign w:val="center"/>
          </w:tcPr>
          <w:p w14:paraId="00B2B08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229BF2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ข้อบังคับหรือระเบียบเกี่ยวกับการฝึกเตรียมเข้าทำงาน</w:t>
            </w:r>
          </w:p>
        </w:tc>
        <w:tc>
          <w:tcPr>
            <w:tcW w:w="1843" w:type="dxa"/>
          </w:tcPr>
          <w:p w14:paraId="7697B5F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52C351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BFCCEE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C99515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0D1B10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DE598AA" w14:textId="77777777" w:rsidTr="004E651F">
        <w:tc>
          <w:tcPr>
            <w:tcW w:w="675" w:type="dxa"/>
            <w:vAlign w:val="center"/>
          </w:tcPr>
          <w:p w14:paraId="6617A90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4BD2E5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แบบแจ้งพร้อมทะเบียนรายชื่อผู้สำเร็จการฝึกเตรียมเข้าทำงาน ตามมาตรา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13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แห่งพระราชบัญญัติส่งเสริมการพัฒนาฝีมือแรงงาน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2545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58A7988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093FDA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8763AB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AB6886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79B5A5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แจ้งภายหลังสำเร็จการฝึกอบรม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0BC28A6E" w14:textId="77777777" w:rsidTr="004E651F">
        <w:tc>
          <w:tcPr>
            <w:tcW w:w="675" w:type="dxa"/>
            <w:vAlign w:val="center"/>
          </w:tcPr>
          <w:p w14:paraId="4C1EA28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E4DD6A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หนังสือส่งตัวผู้รับการฝึกจากสถานศึกษา กรณีที่รับนิสิต นักศึกษา เข้าฝึกอบรม</w:t>
            </w:r>
          </w:p>
        </w:tc>
        <w:tc>
          <w:tcPr>
            <w:tcW w:w="1843" w:type="dxa"/>
          </w:tcPr>
          <w:p w14:paraId="1B31AF8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285BA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350448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961870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D85A97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86DF30E" w14:textId="77777777" w:rsidTr="004E651F">
        <w:tc>
          <w:tcPr>
            <w:tcW w:w="675" w:type="dxa"/>
            <w:vAlign w:val="center"/>
          </w:tcPr>
          <w:p w14:paraId="414555E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BFE7F9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14:paraId="0D71FF4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95A1EF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162554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46E481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5D0057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นครสวรรค์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159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หมู่่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056-802704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 056-802712)</w:t>
            </w:r>
          </w:p>
        </w:tc>
      </w:tr>
      <w:tr w:rsidR="00EA6950" w:rsidRPr="000C2AAC" w14:paraId="0C342E59" w14:textId="77777777" w:rsidTr="00C1539D">
        <w:tc>
          <w:tcPr>
            <w:tcW w:w="534" w:type="dxa"/>
          </w:tcPr>
          <w:p w14:paraId="0D12379B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EEBEEC8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21798751" w14:textId="77777777" w:rsidTr="00C1539D">
        <w:tc>
          <w:tcPr>
            <w:tcW w:w="534" w:type="dxa"/>
          </w:tcPr>
          <w:p w14:paraId="48E2CEF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029DFBF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 กรมพัฒนาฝีมือแรงงาน ถ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มิตรไมตรี ดินแดง กทม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.10400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022451707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415 416 417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กล่องรับข้อร้องเรียน เว็ปไซด์กองส่งเสริมการพัฒนาฝมือแรงงาน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www.dsd.go.th/sdpaa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6A8656BD" w14:textId="77777777" w:rsidTr="00C1539D">
        <w:tc>
          <w:tcPr>
            <w:tcW w:w="534" w:type="dxa"/>
          </w:tcPr>
          <w:p w14:paraId="4E48FB9A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0E9203B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62BDEA4B" w:rsidR="00F064C0" w:rsidRPr="000C2AAC" w:rsidRDefault="00F064C0" w:rsidP="00E82DB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คำขอรับความเห็นชอบรายละเอียดเกี่ยวกับการฝึกเตรียมเข้าทำงาน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ดาวน์โหลดเอกสารได้จาก เว็ปไซด์กองส่งเสริมการพัฒนาฝีมือแรงงาน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www.dsd.go.th/sdpaa)</w:t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2AD229B9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 xml:space="preserve"> http://home.dsd.go.th/sdpaa/index.php?option=com_content&amp;amp;amp;view=article&amp;amp;amp;id=123&amp;amp;amp;Itemid=125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bookmarkStart w:id="0" w:name="_GoBack"/>
      <w:bookmarkEnd w:id="0"/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17/08/2558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E82DBB">
      <w:headerReference w:type="default" r:id="rId9"/>
      <w:pgSz w:w="11907" w:h="16839" w:code="9"/>
      <w:pgMar w:top="993" w:right="657" w:bottom="851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5CFB30" w14:textId="77777777" w:rsidR="004C517A" w:rsidRDefault="004C517A" w:rsidP="00C81DB8">
      <w:pPr>
        <w:spacing w:after="0" w:line="240" w:lineRule="auto"/>
      </w:pPr>
      <w:r>
        <w:separator/>
      </w:r>
    </w:p>
  </w:endnote>
  <w:endnote w:type="continuationSeparator" w:id="0">
    <w:p w14:paraId="738B8768" w14:textId="77777777" w:rsidR="004C517A" w:rsidRDefault="004C517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942A17" w14:textId="77777777" w:rsidR="004C517A" w:rsidRDefault="004C517A" w:rsidP="00C81DB8">
      <w:pPr>
        <w:spacing w:after="0" w:line="240" w:lineRule="auto"/>
      </w:pPr>
      <w:r>
        <w:separator/>
      </w:r>
    </w:p>
  </w:footnote>
  <w:footnote w:type="continuationSeparator" w:id="0">
    <w:p w14:paraId="58870D52" w14:textId="77777777" w:rsidR="004C517A" w:rsidRDefault="004C517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3C84">
          <w:rPr>
            <w:noProof/>
          </w:rPr>
          <w:t>8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213C84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3C84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C517A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06B5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82DBB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D6534-086A-4ABF-80DC-314097FEB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7</TotalTime>
  <Pages>8</Pages>
  <Words>1541</Words>
  <Characters>8790</Characters>
  <Application>Microsoft Office Word</Application>
  <DocSecurity>0</DocSecurity>
  <Lines>73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</cp:lastModifiedBy>
  <cp:revision>4</cp:revision>
  <cp:lastPrinted>2015-08-17T10:58:00Z</cp:lastPrinted>
  <dcterms:created xsi:type="dcterms:W3CDTF">2015-08-17T10:51:00Z</dcterms:created>
  <dcterms:modified xsi:type="dcterms:W3CDTF">2015-08-17T10:58:00Z</dcterms:modified>
</cp:coreProperties>
</file>