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</w:t>
      </w:r>
      <w:r w:rsidR="00C81DB8" w:rsidRPr="00394708">
        <w:rPr>
          <w:rFonts w:asciiTheme="minorBidi" w:hAnsiTheme="minorBidi"/>
          <w:noProof/>
          <w:sz w:val="32"/>
          <w:szCs w:val="32"/>
        </w:rPr>
        <w:t xml:space="preserve">8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นครสวรรค์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นครสวรรค์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6C2533B" w14:textId="595BF507" w:rsidR="00394708" w:rsidRPr="0087182F" w:rsidRDefault="00394708" w:rsidP="0040532B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แก้ไขเพิ่มเติม ฉบับที่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2 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.2537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ฉบับที่  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3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.2544</w:t>
            </w:r>
          </w:p>
        </w:tc>
      </w:tr>
      <w:tr w:rsidR="0087182F" w:rsidRPr="0087182F" w14:paraId="5242CF97" w14:textId="77777777" w:rsidTr="008C1396">
        <w:tc>
          <w:tcPr>
            <w:tcW w:w="675" w:type="dxa"/>
          </w:tcPr>
          <w:p w14:paraId="4F4B05A9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1DB39BE" w14:textId="37D3E8BB" w:rsidR="00394708" w:rsidRPr="0087182F" w:rsidRDefault="00394708" w:rsidP="0040532B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จัดหางานและคุ้มครองคนหางาน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2528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</w:p>
        </w:tc>
      </w:tr>
      <w:tr w:rsidR="0087182F" w:rsidRPr="0087182F" w14:paraId="2FF0D371" w14:textId="77777777" w:rsidTr="008C1396">
        <w:tc>
          <w:tcPr>
            <w:tcW w:w="675" w:type="dxa"/>
          </w:tcPr>
          <w:p w14:paraId="6822BC15" w14:textId="77777777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D5B3AEF" w14:textId="579429F2" w:rsidR="00394708" w:rsidRPr="0087182F" w:rsidRDefault="00394708" w:rsidP="0040532B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พระราชบัญญัติจัดหางานและคุ้มครองคนหางาน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.2528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แก้ไขเพิ่มเติมโดยพระราชบัญญัติจัดหางานและคุ้มครองแรงงาน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>. 2537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7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การต่อใบอนุญาต การดำเนินการทดสอบฝีมือคนหางาน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="00094F82" w:rsidRPr="000C2AAC">
        <w:rPr>
          <w:rFonts w:asciiTheme="minorBidi" w:hAnsiTheme="minorBidi"/>
          <w:noProof/>
          <w:sz w:val="32"/>
          <w:szCs w:val="32"/>
        </w:rPr>
        <w:t>)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นครสวรรค์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159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หมู่่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ถนนสายเอเซีย ตำบลนครสวรรค์ออก อำเภอเมือง จังหวัดนครสวรรค์ 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056-802704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056-802712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เว็บไซท์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www.dsd.go.th/nakhonsawan//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4F3CCE93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การทดสอบฝีมือคนหางานเพื่อไปทำงานในต่างประเทศ เป็นการทดสอบฝีมือแรงงานที่ผู้ที่มีความประสงค์ไปทำงานในต่างประเทศ ในตำแหน่งช่างฝีมือ เพื่อให้นายจ้างทราบถึงความสามารถในการปฏิบัติงานว่าตรงกับลักษณะงานที่จะจ้างหรือไม่ หากผู้ใดมีความประสงค์จะขอใบอนุญาตดำเนินการทดสอบฝีมือคนหางาน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สถานทดสอบฝีมือคนหางาน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ภายใต้พระราชบัญญัติจัดหางานและคุ้มครองคนหางาน 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 xml:space="preserve">. 2528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แก้ไขเพิ่มเติมโดยพระราชบัญญัติจัดหางานและคุ้มครองคนหางาน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ฉบับที่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Pr="000C2AAC">
        <w:rPr>
          <w:rFonts w:asciiTheme="minorBidi" w:hAnsiTheme="minorBidi"/>
          <w:noProof/>
          <w:sz w:val="32"/>
          <w:szCs w:val="32"/>
        </w:rPr>
        <w:t>.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Theme="minorBidi" w:hAnsiTheme="minorBidi"/>
          <w:noProof/>
          <w:sz w:val="32"/>
          <w:szCs w:val="32"/>
        </w:rPr>
        <w:t>. 2537 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เว็บไซด์กรมพัฒนาฝีมือแรงงาน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>www.dsd.go.th)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การต่อใบอนุญาตยื่นคำขอพร้อมเอกสารหลักฐานตามแบบ ทค</w:t>
      </w:r>
      <w:r w:rsidRPr="000C2AAC">
        <w:rPr>
          <w:rFonts w:asciiTheme="minorBidi" w:hAnsiTheme="minorBidi"/>
          <w:noProof/>
          <w:sz w:val="32"/>
          <w:szCs w:val="32"/>
        </w:rPr>
        <w:t>.3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40532B">
        <w:rPr>
          <w:rFonts w:asciiTheme="minorBidi" w:hAnsiTheme="minorBidi"/>
          <w:noProof/>
          <w:sz w:val="16"/>
          <w:szCs w:val="16"/>
        </w:rPr>
        <w:br/>
      </w:r>
      <w:r w:rsidRPr="0040532B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หมายเหตุ</w:t>
      </w:r>
      <w:r w:rsidRPr="0040532B">
        <w:rPr>
          <w:rFonts w:asciiTheme="minorBidi" w:hAnsiTheme="minorBidi"/>
          <w:b/>
          <w:bCs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 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ผู้มีความประสงค์ยื่นคำขอและตรวจสอบความถูกต้องครบถ้วนของเอกสาร</w:t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0569EDCB" w14:textId="77777777" w:rsidTr="00313D38">
        <w:tc>
          <w:tcPr>
            <w:tcW w:w="675" w:type="dxa"/>
            <w:vAlign w:val="center"/>
          </w:tcPr>
          <w:p w14:paraId="44EC7031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3D98CEFC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2A496274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5C52CBDD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นัดหมายคณะทำงาน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ตรวจสอบ และผู้ยื่นคำขอ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เจ้าหน้าที่ตรวจสอบความพร้อมของสถานที่ เครื่องจักร เครื่องมือและ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อุปกรณ์ และแจ้งผลการตรวจสอบ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กรณี ไม่ผ่านการตรวจสอบ ต้องทำการแก้ไขปรับปรุง ขึ้นอยู่กับ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ความพร้อมของผู้ยื่นคำขอเพื่อกำหนดวันเข้าตรวจสอบอีกครั้งหนึ่ง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6F63C150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60FC06B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 xml:space="preserve">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3F9A3647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lastRenderedPageBreak/>
              <w:t>มาตรฐานและทดสอบฝีมือแรงงาน</w:t>
            </w:r>
          </w:p>
        </w:tc>
        <w:tc>
          <w:tcPr>
            <w:tcW w:w="1799" w:type="dxa"/>
          </w:tcPr>
          <w:p w14:paraId="1A212A8C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-</w:t>
            </w:r>
          </w:p>
        </w:tc>
      </w:tr>
      <w:tr w:rsidR="00313D38" w:rsidRPr="000C2AAC" w14:paraId="308C9695" w14:textId="77777777" w:rsidTr="00313D38">
        <w:tc>
          <w:tcPr>
            <w:tcW w:w="675" w:type="dxa"/>
            <w:vAlign w:val="center"/>
          </w:tcPr>
          <w:p w14:paraId="4BD42950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2541AE1E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63C17662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0FE7845E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สรุปผลการตรวจสอบ</w:t>
            </w:r>
          </w:p>
          <w:p w14:paraId="3FCDB9CE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25DDB6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75B6771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799" w:type="dxa"/>
          </w:tcPr>
          <w:p w14:paraId="7402F562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lastRenderedPageBreak/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แบบต่อใบอนุญาต ทค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.3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 ฉบับละ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  <w:tr w:rsidR="00A13B6C" w:rsidRPr="000C2AAC" w14:paraId="264B29B4" w14:textId="77777777" w:rsidTr="00090552">
        <w:tc>
          <w:tcPr>
            <w:tcW w:w="534" w:type="dxa"/>
          </w:tcPr>
          <w:p w14:paraId="1C798DD9" w14:textId="77777777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7E438EC0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การขอต่อใบอนุญาต ใบอนุญาตดำเนินการทดสอบฝีมือคนหางาน ฉบับละ</w:t>
            </w:r>
          </w:p>
          <w:p w14:paraId="00C8628D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5,000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22796602" w14:textId="6ACDCA0C" w:rsidR="00A13B6C" w:rsidRPr="000C2AAC" w:rsidRDefault="00E90756" w:rsidP="0040532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สำนักพัฒนามาตรฐานและทดสอบฝีมือแรงงาน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สำนักพัฒนามาตรฐานและทดสอบฝีมือแรงงาน ชั้น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อาคารกรมพัฒนาฝีมือแรงงาน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:0 2245 4837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:0 2247 9421)</w:t>
            </w:r>
          </w:p>
        </w:tc>
      </w:tr>
      <w:tr w:rsidR="00EA6950" w:rsidRPr="000C2AAC" w14:paraId="37389B40" w14:textId="77777777" w:rsidTr="00C1539D">
        <w:tc>
          <w:tcPr>
            <w:tcW w:w="534" w:type="dxa"/>
          </w:tcPr>
          <w:p w14:paraId="2C8BAE9A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5B621BA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11C4D237" w14:textId="77777777" w:rsidTr="00C1539D">
        <w:tc>
          <w:tcPr>
            <w:tcW w:w="534" w:type="dxa"/>
          </w:tcPr>
          <w:p w14:paraId="11A8AAB3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EA958EA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48ECA4D3" w14:textId="77777777" w:rsidTr="00C1539D">
        <w:tc>
          <w:tcPr>
            <w:tcW w:w="534" w:type="dxa"/>
          </w:tcPr>
          <w:p w14:paraId="46C14D37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0BC0A88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นครสวรรค์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159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หมู่่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ถนนสายเอเซีย ตำบลนครสวรรค์ออก อำเภอเมือง จังหวัดนครสวรรค์ 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056-802704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056-802712 /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เว็บไซท์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www.dsd.go.th/nakhonsawan/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6CD3A95C" w14:textId="77777777" w:rsidTr="00C1539D">
        <w:tc>
          <w:tcPr>
            <w:tcW w:w="534" w:type="dxa"/>
          </w:tcPr>
          <w:p w14:paraId="397C0CF1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7095A22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3CD16BB" w:rsidR="00F064C0" w:rsidRPr="000C2AAC" w:rsidRDefault="00F064C0" w:rsidP="0040532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ทค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bookmarkStart w:id="0" w:name="_GoBack"/>
            <w:bookmarkEnd w:id="0"/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ตัวอย่างแบบฟอร์ม สามารถดาวน์โหลดได้ที่เว็บไซต์ สำนักพัฒนามาตรฐานและทดสอบฝีมือแรงงาน </w:t>
      </w:r>
      <w:r w:rsidRPr="000C2AAC">
        <w:rPr>
          <w:rFonts w:asciiTheme="minorBidi" w:hAnsiTheme="minorBidi"/>
          <w:noProof/>
          <w:sz w:val="32"/>
          <w:szCs w:val="32"/>
        </w:rPr>
        <w:t xml:space="preserve">http://www.dsd.go.th/standard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</w:t>
      </w:r>
      <w:r w:rsidRPr="000C2AAC">
        <w:rPr>
          <w:rFonts w:asciiTheme="minorBidi" w:hAnsiTheme="minorBidi"/>
          <w:noProof/>
          <w:sz w:val="32"/>
          <w:szCs w:val="32"/>
        </w:rPr>
        <w:t>http://home.dsd.go.th/standard/old/dsst/form/table_download_form.htm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17/08/2558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40532B">
      <w:headerReference w:type="default" r:id="rId9"/>
      <w:pgSz w:w="11907" w:h="16839" w:code="9"/>
      <w:pgMar w:top="1440" w:right="657" w:bottom="709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BCB7A9" w14:textId="77777777" w:rsidR="00EA11AF" w:rsidRDefault="00EA11AF" w:rsidP="00C81DB8">
      <w:pPr>
        <w:spacing w:after="0" w:line="240" w:lineRule="auto"/>
      </w:pPr>
      <w:r>
        <w:separator/>
      </w:r>
    </w:p>
  </w:endnote>
  <w:endnote w:type="continuationSeparator" w:id="0">
    <w:p w14:paraId="0B069B3D" w14:textId="77777777" w:rsidR="00EA11AF" w:rsidRDefault="00EA11AF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956CB53" w14:textId="77777777" w:rsidR="00EA11AF" w:rsidRDefault="00EA11AF" w:rsidP="00C81DB8">
      <w:pPr>
        <w:spacing w:after="0" w:line="240" w:lineRule="auto"/>
      </w:pPr>
      <w:r>
        <w:separator/>
      </w:r>
    </w:p>
  </w:footnote>
  <w:footnote w:type="continuationSeparator" w:id="0">
    <w:p w14:paraId="31CCAEFD" w14:textId="77777777" w:rsidR="00EA11AF" w:rsidRDefault="00EA11AF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7CB7">
          <w:rPr>
            <w:noProof/>
          </w:rPr>
          <w:t>5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797CB7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0532B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97CB7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11AF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B7901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9F6E8-C4FB-48A4-A63E-BD7FD2255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2</TotalTime>
  <Pages>5</Pages>
  <Words>904</Words>
  <Characters>5159</Characters>
  <Application>Microsoft Office Word</Application>
  <DocSecurity>0</DocSecurity>
  <Lines>42</Lines>
  <Paragraphs>12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</cp:lastModifiedBy>
  <cp:revision>4</cp:revision>
  <cp:lastPrinted>2015-08-17T10:47:00Z</cp:lastPrinted>
  <dcterms:created xsi:type="dcterms:W3CDTF">2015-08-17T10:45:00Z</dcterms:created>
  <dcterms:modified xsi:type="dcterms:W3CDTF">2015-08-17T10:47:00Z</dcterms:modified>
</cp:coreProperties>
</file>