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394708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6FFB486F" w14:textId="77777777" w:rsidTr="008C1396">
        <w:tc>
          <w:tcPr>
            <w:tcW w:w="675" w:type="dxa"/>
          </w:tcPr>
          <w:p w14:paraId="75BFFFEA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1C9B33C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11EDEF20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0204AF38" w14:textId="77777777" w:rsidTr="008C1396">
        <w:tc>
          <w:tcPr>
            <w:tcW w:w="675" w:type="dxa"/>
          </w:tcPr>
          <w:p w14:paraId="1616B1CE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FAFD977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18369BD3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นครสวรรค์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159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หมู่ที่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ถนนสายเอเซีย  ตำบล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lastRenderedPageBreak/>
              <w:t xml:space="preserve">นครสวรรค์ออก  อำเภอเมือง จังหวัดนครสวรรค์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60000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056-802704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056-802712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เวปไซด์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www.dsd.go.th/nakhonsawan/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 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</w:p>
    <w:p w14:paraId="3FF42BCF" w14:textId="77777777" w:rsidR="009F6F0E" w:rsidRDefault="009F6F0E" w:rsidP="00575FAF">
      <w:pPr>
        <w:tabs>
          <w:tab w:val="left" w:pos="360"/>
        </w:tabs>
        <w:spacing w:after="0" w:line="240" w:lineRule="auto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</w:p>
    <w:p w14:paraId="1541774C" w14:textId="77777777" w:rsidR="009F6F0E" w:rsidRPr="000C2AAC" w:rsidRDefault="009F6F0E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ผู้มีความประสงค์ยื่นคำขอและตรวจสอบความถูกต้องครบถ้วนของเอกสาร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นัดหมายคณะทำงานตรวจสอบ และผู้ยื่นคำขอ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47ECE9D" w14:textId="77777777" w:rsidTr="00313D38">
        <w:tc>
          <w:tcPr>
            <w:tcW w:w="675" w:type="dxa"/>
            <w:vAlign w:val="center"/>
          </w:tcPr>
          <w:p w14:paraId="08C2A85A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EC1303B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4464265C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120675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63290A2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87892E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04A87BF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4EA96B1B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B9A24F6" w14:textId="77777777" w:rsidTr="00313D38">
        <w:tc>
          <w:tcPr>
            <w:tcW w:w="675" w:type="dxa"/>
            <w:vAlign w:val="center"/>
          </w:tcPr>
          <w:p w14:paraId="1FC934C7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4FA84AC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19C06DD0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641884D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1B16AD3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000F10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F2A5FC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27A9E3F0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38E57746" w14:textId="77777777" w:rsidTr="00090552">
        <w:tc>
          <w:tcPr>
            <w:tcW w:w="534" w:type="dxa"/>
          </w:tcPr>
          <w:p w14:paraId="2388C2BE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50A3B08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ใบอนุญาตดำเนินการทดสอบฝีมือคนหางาน ฉบับละ</w:t>
            </w:r>
          </w:p>
          <w:p w14:paraId="32B87CD8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6A9A34B8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7072DF71" w14:textId="77777777" w:rsidTr="00C1539D">
        <w:tc>
          <w:tcPr>
            <w:tcW w:w="534" w:type="dxa"/>
          </w:tcPr>
          <w:p w14:paraId="561D78A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3AA1EF8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057568A1" w14:textId="77777777" w:rsidTr="00C1539D">
        <w:tc>
          <w:tcPr>
            <w:tcW w:w="534" w:type="dxa"/>
          </w:tcPr>
          <w:p w14:paraId="01F2D99B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C92C3F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7EA2A621" w14:textId="77777777" w:rsidTr="00C1539D">
        <w:tc>
          <w:tcPr>
            <w:tcW w:w="534" w:type="dxa"/>
          </w:tcPr>
          <w:p w14:paraId="043B96F3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D1A8D10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นครสวรรค์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159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หมู่ที่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ถนนสายเอเซีย  ตำบลนครสวรรค์ออก  อำเภอเมือง จังหวัดนครสวรรค์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60000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056-802704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056-802712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เวปไซด์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www.dsd.go.th/nakhonsawan/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31C2ED98" w14:textId="77777777" w:rsidTr="00C1539D">
        <w:tc>
          <w:tcPr>
            <w:tcW w:w="534" w:type="dxa"/>
          </w:tcPr>
          <w:p w14:paraId="40CC41FD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70C667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0B8A62F3" w:rsidR="00F064C0" w:rsidRPr="000C2AAC" w:rsidRDefault="00F064C0" w:rsidP="009F6F0E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17/08/2558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407A35" w14:textId="77777777" w:rsidR="00AB6E95" w:rsidRDefault="00AB6E95" w:rsidP="00C81DB8">
      <w:pPr>
        <w:spacing w:after="0" w:line="240" w:lineRule="auto"/>
      </w:pPr>
      <w:r>
        <w:separator/>
      </w:r>
    </w:p>
  </w:endnote>
  <w:endnote w:type="continuationSeparator" w:id="0">
    <w:p w14:paraId="2D94B45A" w14:textId="77777777" w:rsidR="00AB6E95" w:rsidRDefault="00AB6E95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873FEF" w14:textId="77777777" w:rsidR="00AB6E95" w:rsidRDefault="00AB6E95" w:rsidP="00C81DB8">
      <w:pPr>
        <w:spacing w:after="0" w:line="240" w:lineRule="auto"/>
      </w:pPr>
      <w:r>
        <w:separator/>
      </w:r>
    </w:p>
  </w:footnote>
  <w:footnote w:type="continuationSeparator" w:id="0">
    <w:p w14:paraId="715FC281" w14:textId="77777777" w:rsidR="00AB6E95" w:rsidRDefault="00AB6E95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4C0F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A44C0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57F96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94908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F6F0E"/>
    <w:rsid w:val="00A05B9B"/>
    <w:rsid w:val="00A10CDA"/>
    <w:rsid w:val="00A13B6C"/>
    <w:rsid w:val="00A44C0F"/>
    <w:rsid w:val="00A47E94"/>
    <w:rsid w:val="00AA7734"/>
    <w:rsid w:val="00AB6E95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14B09-A099-402E-AF2F-D8E35DF54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0</TotalTime>
  <Pages>6</Pages>
  <Words>911</Words>
  <Characters>5193</Characters>
  <Application>Microsoft Office Word</Application>
  <DocSecurity>0</DocSecurity>
  <Lines>43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3</cp:revision>
  <cp:lastPrinted>2015-08-17T10:39:00Z</cp:lastPrinted>
  <dcterms:created xsi:type="dcterms:W3CDTF">2015-08-17T10:39:00Z</dcterms:created>
  <dcterms:modified xsi:type="dcterms:W3CDTF">2015-08-17T10:39:00Z</dcterms:modified>
</cp:coreProperties>
</file>