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ออกใบอนุญาต</w:t>
      </w:r>
      <w:r w:rsidR="00C81DB8" w:rsidRPr="000C2AAC">
        <w:rPr>
          <w:rFonts w:asciiTheme="minorBidi" w:hAnsiTheme="minorBidi"/>
          <w:noProof/>
          <w:sz w:val="32"/>
          <w:szCs w:val="32"/>
        </w:rPr>
        <w:t>/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20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การขออนุญาตจัดตั้งศูนย์ฝึกอบรมฝีมือแรงงาน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159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056-802712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www.dsd.go.th/nakhonsawan//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254DDEE" w14:textId="6AC67B86" w:rsidR="008E2900" w:rsidRPr="000C2AAC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ให้ผู้ขอรับอนุญาตยื่นในเขตจังหวัดที่ศูนย์ฝึกอบรมฝีมือแรงงานนั้นตั้งอยู่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เงื่อนไขการจัดตั้งศูนย์ฝึกอบรมฝีมือแรงงาน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สถานประกอบกิจการต้องมีสถานที่ฝึกที่ได้จัดไว้เป็นสัดส่วนแยกจากหน่วยประกอบกิจการ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ศูนย์ฝึกอบรมฝีมือแรงงาน ต้องมีความพร้อมและความเหมาะสมในเรื่อง สถานที่ เครื่องมือ เครื่องจักรอุปกรณ์ หรือสิ่งอำนวยความสะดวก และจะต้องได้รับอนุญาตจากนายทะเบียน ซึ่งเป็นไปตามประกาศคณะกรรมการส่งเสริมการพัฒนาฝีมือแรงงาน เรื่อง หลักเกณฑ์ วิธีการและเงื่อนไขการจดตั้งศูนย์ฝึกอบรมฝีมือแรงงาน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มิถุนายน </w:t>
      </w:r>
      <w:r w:rsidRPr="000C2AAC">
        <w:rPr>
          <w:rFonts w:asciiTheme="minorBidi" w:hAnsiTheme="minorBidi"/>
          <w:noProof/>
          <w:sz w:val="32"/>
          <w:szCs w:val="32"/>
        </w:rPr>
        <w:t>2546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สถานที่ เครื่องมือ เครื่องจักรอุปกรณ์ หรือสิ่งอำนวยความสะดวก ต้องมีลักษณะเหมาะสมสำหรับการฝึกอบรมฝีมือแรงงานตามสาขาอาชีพที่รัฐมนตรีว่าการกระทรวงแรงงานประกาศกำหนด และต้องมีสภาพที่ดีและมีความปลอดภัย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การพิจารณาอนุญาต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เมื่อนายทะเบียนตรวจสอบแล้วเห็นว่าผู้ยื่นคำขอ มีความพร้อมและความเหมาะสมจะออกใบอนุญาตจัดตั้งศูนย์ฝึกอบรมฝีมือแรงงานให้แก่ผู้ยื่นคำขอ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ในกรณีที่นายทะเบียนไม่ให้ความเห็นชอบให้แจ้งเป็นหนังสือพร้อมเหตุผล สิทธิ และระยะเวลาในการอุทธรณ์ให้ผู้ยื่นคำขอทราบ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กรณีใบอนุญาตจัดตั้งศูนย์ฝึกอบรมฝีมือแรงงานสูญหาย ถูกทำลาย หรือชำรุด ลบเลือนในสาระสำคัญ ให้ผู้ขอรับอนุญาตจัดตั้งศูนย์ฝึกอบรมฝีมือแรงงานขอรับใบแทนใบอนุญาต โดยยื่นคำขอพร้อมแนบใบอนุญาต ที่ชำรุดหรือหลักฐานการลงบันทึกประจำวันของพนักงานสอบสวนว่าใบอนุญาตสูญหาย เพื่อประกอบการพิจารณาผู้รับอนุญาตต้องแสดงใบอนุญาตจัดตั้งศูนย์ฝึกอบรมฝีมือแรงงาน ไว้ในที่เปิดเผยและเห็นได้ง่าย ณ ศูนย์ฝึกอบรมฝีมือแรงงาน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>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01AB2D94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ผู้ยื่นคำขอ เจ้าหน้าที่ตรวจสอบความครบถ้วนของเอกสารและลงทะเบียนเอกสาร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3787106A" w14:textId="77777777" w:rsidTr="00313D38">
        <w:tc>
          <w:tcPr>
            <w:tcW w:w="675" w:type="dxa"/>
            <w:vAlign w:val="center"/>
          </w:tcPr>
          <w:p w14:paraId="5ABF7640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E286EC8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702EE05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516098C2" w14:textId="65BEBA18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เจ้าหน้าที่ออก ตรวจสอบพร้อมของสถานที่ฝึก เครื่องจักร อุปกรณ์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01D124C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F7C4852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14:paraId="6DEF58D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122F3168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C759BB4" w14:textId="77777777" w:rsidTr="00313D38">
        <w:tc>
          <w:tcPr>
            <w:tcW w:w="675" w:type="dxa"/>
            <w:vAlign w:val="center"/>
          </w:tcPr>
          <w:p w14:paraId="538D7DBC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761D7D38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6459CB12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63D069F2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นายทะเบียนพิจารณาให้ความเห็นชอบและออกใบอนุญาต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ให้แก่ผู้ยื่นคำขอ   แจ้งสถานประกอบกิจการมารับหนังสือรับรอง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4D7D652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E9E1C6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72B54F38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0AD1E71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20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และเอกสารอื่น ๆ ที่เกี่ยวข้องตามรายละเอียดในแบบฟอร์ม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คำขอรับอนุญาตจัดตั้งศูนย์ฝึกอบรมฝีมือแรงงาน 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ศร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225D609" w14:textId="77777777" w:rsidTr="004E651F">
        <w:tc>
          <w:tcPr>
            <w:tcW w:w="675" w:type="dxa"/>
            <w:vAlign w:val="center"/>
          </w:tcPr>
          <w:p w14:paraId="46E3539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A0B4E0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14:paraId="3EBD51E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7FFB482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60C06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65FE3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7AF7B9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8D7BCA3" w14:textId="77777777" w:rsidTr="004E651F">
        <w:tc>
          <w:tcPr>
            <w:tcW w:w="675" w:type="dxa"/>
            <w:vAlign w:val="center"/>
          </w:tcPr>
          <w:p w14:paraId="0090B9E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B38102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สำเนาบัตรประชาชนของผู้เป็นห้างหุ้นส่วนทุกคน</w:t>
            </w:r>
          </w:p>
        </w:tc>
        <w:tc>
          <w:tcPr>
            <w:tcW w:w="1843" w:type="dxa"/>
          </w:tcPr>
          <w:p w14:paraId="40D0C5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4332A8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59F3A33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2CA09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BEE1C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4C0764F" w14:textId="77777777" w:rsidTr="004E651F">
        <w:tc>
          <w:tcPr>
            <w:tcW w:w="675" w:type="dxa"/>
            <w:vAlign w:val="center"/>
          </w:tcPr>
          <w:p w14:paraId="576C703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619ADE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สำเนาทะเบียนบ้านของผู้เป็นห้างหุ้นส่วนทุกคน</w:t>
            </w:r>
          </w:p>
        </w:tc>
        <w:tc>
          <w:tcPr>
            <w:tcW w:w="1843" w:type="dxa"/>
          </w:tcPr>
          <w:p w14:paraId="523101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D1B5C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DBBCC8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8A2D97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A7DBCC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C7A3444" w14:textId="77777777" w:rsidTr="004E651F">
        <w:tc>
          <w:tcPr>
            <w:tcW w:w="675" w:type="dxa"/>
            <w:vAlign w:val="center"/>
          </w:tcPr>
          <w:p w14:paraId="1687A83E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D4E099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กรณีห้างหุ้นส่วนสามัญ บัญชีรายชื่อผู้เป็นหุ้นส่วนทุกคน</w:t>
            </w:r>
          </w:p>
        </w:tc>
        <w:tc>
          <w:tcPr>
            <w:tcW w:w="1843" w:type="dxa"/>
          </w:tcPr>
          <w:p w14:paraId="65D2F97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9B91DC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DB8231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C266A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8C4AEF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2BD497C" w14:textId="77777777" w:rsidTr="004E651F">
        <w:tc>
          <w:tcPr>
            <w:tcW w:w="675" w:type="dxa"/>
            <w:vAlign w:val="center"/>
          </w:tcPr>
          <w:p w14:paraId="7734076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20D714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78C0AAA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25FC9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FBE03E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7A98BF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E6A65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8552AD9" w14:textId="77777777" w:rsidTr="004E651F">
        <w:tc>
          <w:tcPr>
            <w:tcW w:w="675" w:type="dxa"/>
            <w:vAlign w:val="center"/>
          </w:tcPr>
          <w:p w14:paraId="42B9067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F39FD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หนังสือรับรองของนายทะเบียนหุ้นส่วนบริษัท</w:t>
            </w:r>
          </w:p>
        </w:tc>
        <w:tc>
          <w:tcPr>
            <w:tcW w:w="1843" w:type="dxa"/>
          </w:tcPr>
          <w:p w14:paraId="7EAE35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C5A095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524638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00B430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B174F9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A67850F" w14:textId="77777777" w:rsidTr="004E651F">
        <w:tc>
          <w:tcPr>
            <w:tcW w:w="675" w:type="dxa"/>
            <w:vAlign w:val="center"/>
          </w:tcPr>
          <w:p w14:paraId="5659A9E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8D7484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สำเนาบัตรประจำตัวประชาชนของผู้มีอำนาจทำการแทนนิติบุคคล</w:t>
            </w:r>
          </w:p>
        </w:tc>
        <w:tc>
          <w:tcPr>
            <w:tcW w:w="1843" w:type="dxa"/>
          </w:tcPr>
          <w:p w14:paraId="05FB90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EE247E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9ED298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A5E29B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973CC0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DC57379" w14:textId="77777777" w:rsidTr="004E651F">
        <w:tc>
          <w:tcPr>
            <w:tcW w:w="675" w:type="dxa"/>
            <w:vAlign w:val="center"/>
          </w:tcPr>
          <w:p w14:paraId="406859B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E47272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กรณีนิติบุคคล สำเนาทะเบียนบ้านของผู้มีอำนาจทำการแทนนิติบุคคล</w:t>
            </w:r>
          </w:p>
        </w:tc>
        <w:tc>
          <w:tcPr>
            <w:tcW w:w="1843" w:type="dxa"/>
          </w:tcPr>
          <w:p w14:paraId="0AB5392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55DE2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DBCEE9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418F1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BE9A75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52C79FA2" w:rsidR="00A13B6C" w:rsidRPr="000C2AAC" w:rsidRDefault="00E90756" w:rsidP="004E25E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bookmarkStart w:id="0" w:name="_GoBack"/>
      <w:bookmarkEnd w:id="0"/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lastRenderedPageBreak/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02 245 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0EF74AE9" w14:textId="77777777" w:rsidTr="00C1539D">
        <w:tc>
          <w:tcPr>
            <w:tcW w:w="534" w:type="dxa"/>
          </w:tcPr>
          <w:p w14:paraId="6AEBABA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E24A5B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10400 http://www.dsd.go.th)</w:t>
            </w:r>
          </w:p>
        </w:tc>
      </w:tr>
      <w:tr w:rsidR="00EA6950" w:rsidRPr="000C2AAC" w14:paraId="3D7913DE" w14:textId="77777777" w:rsidTr="00C1539D">
        <w:tc>
          <w:tcPr>
            <w:tcW w:w="534" w:type="dxa"/>
          </w:tcPr>
          <w:p w14:paraId="40017AE0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3D3BFFD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0F20A40" w14:textId="77777777" w:rsidTr="00C1539D">
        <w:tc>
          <w:tcPr>
            <w:tcW w:w="534" w:type="dxa"/>
          </w:tcPr>
          <w:p w14:paraId="68FC0603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277F7D2E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159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056-802712 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เว็บไซท์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www.dsd.go.th/nakhonsawan/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1576AA13" w14:textId="77777777" w:rsidTr="00C1539D">
        <w:tc>
          <w:tcPr>
            <w:tcW w:w="534" w:type="dxa"/>
          </w:tcPr>
          <w:p w14:paraId="40803076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0CFF85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5CEE2DD8" w:rsidR="00F064C0" w:rsidRPr="000C2AAC" w:rsidRDefault="00F064C0" w:rsidP="004E25E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แบบฟอร์มที่ใช้ยื่น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11C8789B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4E25E0">
      <w:headerReference w:type="default" r:id="rId9"/>
      <w:pgSz w:w="11907" w:h="16839" w:code="9"/>
      <w:pgMar w:top="1440" w:right="657" w:bottom="993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6B48FF2" w14:textId="77777777" w:rsidR="006C695C" w:rsidRDefault="006C695C" w:rsidP="00C81DB8">
      <w:pPr>
        <w:spacing w:after="0" w:line="240" w:lineRule="auto"/>
      </w:pPr>
      <w:r>
        <w:separator/>
      </w:r>
    </w:p>
  </w:endnote>
  <w:endnote w:type="continuationSeparator" w:id="0">
    <w:p w14:paraId="39250818" w14:textId="77777777" w:rsidR="006C695C" w:rsidRDefault="006C695C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65EDA69" w14:textId="77777777" w:rsidR="006C695C" w:rsidRDefault="006C695C" w:rsidP="00C81DB8">
      <w:pPr>
        <w:spacing w:after="0" w:line="240" w:lineRule="auto"/>
      </w:pPr>
      <w:r>
        <w:separator/>
      </w:r>
    </w:p>
  </w:footnote>
  <w:footnote w:type="continuationSeparator" w:id="0">
    <w:p w14:paraId="0FED026C" w14:textId="77777777" w:rsidR="006C695C" w:rsidRDefault="006C695C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95E7A">
          <w:rPr>
            <w:noProof/>
          </w:rPr>
          <w:t>5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495E7A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1627A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95E7A"/>
    <w:rsid w:val="004C0C85"/>
    <w:rsid w:val="004C3BDE"/>
    <w:rsid w:val="004E25E0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95C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A22C29-9117-43F8-9809-CF2585122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1</TotalTime>
  <Pages>7</Pages>
  <Words>1046</Words>
  <Characters>5966</Characters>
  <Application>Microsoft Office Word</Application>
  <DocSecurity>0</DocSecurity>
  <Lines>49</Lines>
  <Paragraphs>13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3</cp:revision>
  <cp:lastPrinted>2015-08-17T10:35:00Z</cp:lastPrinted>
  <dcterms:created xsi:type="dcterms:W3CDTF">2015-08-17T10:35:00Z</dcterms:created>
  <dcterms:modified xsi:type="dcterms:W3CDTF">2015-08-17T10:36:00Z</dcterms:modified>
</cp:coreProperties>
</file>