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สถาบันพัฒนาฝีมือแรงงานภาค</w:t>
      </w:r>
      <w:r w:rsidR="00C81DB8" w:rsidRPr="00394708">
        <w:rPr>
          <w:rFonts w:asciiTheme="minorBidi" w:hAnsiTheme="minorBidi"/>
          <w:noProof/>
          <w:sz w:val="32"/>
          <w:szCs w:val="32"/>
        </w:rPr>
        <w:t xml:space="preserve">8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นครสวรรค์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สถาบันพัฒนาฝีมือแรงงานภาค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นครสวรรค์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6C2533B" w14:textId="01CAAFF2" w:rsidR="00394708" w:rsidRPr="0087182F" w:rsidRDefault="00394708" w:rsidP="004D4040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 w:hint="cs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60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06/08/2015 17:31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นครสวรรค์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159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หมู่ที่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ถนนสายเอเซีย ตำบลนครสวรรค์ออก อำเภอเมือง จังหวัดนครสวรรค์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60000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056-802704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056-802712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เวปไซส์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www.dsd.go.th/nakhonsawan/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14:paraId="57CC9088" w14:textId="77777777" w:rsidR="004D4040" w:rsidRDefault="004D404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5ADFF7E5" w14:textId="77777777" w:rsidR="004D4040" w:rsidRDefault="004D404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  <w:r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     </w:t>
      </w:r>
      <w:r w:rsidR="00575FAF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ให้ผู้ขอรับอนุญาตยื่นคำขอฯ ในเขตจังหวัดที่ศูนย์ฝึกอบรมฝีมือแรงงานของผู้ดำเนินการฝึกนั้นตั้งอยู่</w:t>
      </w:r>
    </w:p>
    <w:p w14:paraId="58CAAE33" w14:textId="77777777" w:rsidR="004D4040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  <w:r w:rsidRPr="004D4040">
        <w:rPr>
          <w:rFonts w:asciiTheme="minorBidi" w:hAnsiTheme="minorBidi"/>
          <w:noProof/>
          <w:sz w:val="16"/>
          <w:szCs w:val="16"/>
        </w:rPr>
        <w:lastRenderedPageBreak/>
        <w:br/>
      </w:r>
      <w:r w:rsidR="004D4040">
        <w:rPr>
          <w:rFonts w:asciiTheme="minorBidi" w:hAnsiTheme="minorBidi"/>
          <w:noProof/>
          <w:sz w:val="32"/>
          <w:szCs w:val="32"/>
        </w:rPr>
        <w:t xml:space="preserve">      </w:t>
      </w:r>
      <w:r w:rsidRPr="000C2AAC">
        <w:rPr>
          <w:rFonts w:asciiTheme="minorBidi" w:hAnsiTheme="minorBidi"/>
          <w:noProof/>
          <w:sz w:val="32"/>
          <w:szCs w:val="32"/>
        </w:rPr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เงื่อนไขการขออนุญาต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4D4040">
        <w:rPr>
          <w:rFonts w:asciiTheme="minorBidi" w:hAnsiTheme="minorBidi"/>
          <w:noProof/>
          <w:sz w:val="32"/>
          <w:szCs w:val="32"/>
        </w:rPr>
        <w:t xml:space="preserve">   </w:t>
      </w:r>
      <w:r w:rsidRPr="000C2AAC">
        <w:rPr>
          <w:rFonts w:asciiTheme="minorBidi" w:hAnsiTheme="minorBidi"/>
          <w:noProof/>
          <w:sz w:val="32"/>
          <w:szCs w:val="32"/>
        </w:rPr>
        <w:t xml:space="preserve"> </w:t>
      </w:r>
      <w:r w:rsidR="004D4040">
        <w:rPr>
          <w:rFonts w:asciiTheme="minorBidi" w:hAnsiTheme="minorBidi"/>
          <w:noProof/>
          <w:sz w:val="32"/>
          <w:szCs w:val="32"/>
        </w:rPr>
        <w:t xml:space="preserve">       </w:t>
      </w:r>
      <w:r w:rsidRPr="000C2AAC">
        <w:rPr>
          <w:rFonts w:asciiTheme="minorBidi" w:hAnsiTheme="minorBidi"/>
          <w:noProof/>
          <w:sz w:val="32"/>
          <w:szCs w:val="32"/>
        </w:rPr>
        <w:t xml:space="preserve">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 ยื่นคำขอรับอนุญาตรายการเครื่องมือ เครื่องจักรและอุปกรณ์ที่จะนำเข้ามาในราชอาณาจักร เสนอต่อคณะกรรมการส่งเสริมการพัฒนาฝีมือแรงงาน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ผ่านนายทะเบียน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หากคณะกรรมการพิจารณาแล้วเห็นว่าผู้ยื่นคำขอมีเหตุผลความจำเป็นตามวัตถุประสงค์ในการใช้งาน ก็จะให้นายทะเบียนออกหนังสืออนุญาต โดยเป็นไปตามหลักเกณฑ์เป็นไปตามประกาศคณะกรรมการส่งเสริมการพัฒนาฝีมือแรงงาน เรื่อง การอนุญาตรายการเครื่องมือ เครื่องจักรและอุปกรณ์เพื่อใช้ในการฝึกอบรมในศูนย์ฝึกอบรมฝีมือแรงงาน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เมษายน </w:t>
      </w:r>
      <w:r w:rsidRPr="000C2AAC">
        <w:rPr>
          <w:rFonts w:asciiTheme="minorBidi" w:hAnsiTheme="minorBidi"/>
          <w:noProof/>
          <w:sz w:val="32"/>
          <w:szCs w:val="32"/>
        </w:rPr>
        <w:t>2548</w:t>
      </w:r>
    </w:p>
    <w:p w14:paraId="7254DDEE" w14:textId="6A5E57D0" w:rsidR="008E2900" w:rsidRPr="000C2AAC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4D4040">
        <w:rPr>
          <w:rFonts w:asciiTheme="minorBidi" w:hAnsiTheme="minorBidi"/>
          <w:noProof/>
          <w:sz w:val="16"/>
          <w:szCs w:val="16"/>
        </w:rPr>
        <w:br/>
      </w:r>
      <w:r w:rsidR="004D4040">
        <w:rPr>
          <w:rFonts w:asciiTheme="minorBidi" w:hAnsiTheme="minorBidi"/>
          <w:noProof/>
          <w:sz w:val="32"/>
          <w:szCs w:val="32"/>
        </w:rPr>
        <w:t xml:space="preserve">     </w:t>
      </w:r>
      <w:r w:rsidRPr="000C2AAC">
        <w:rPr>
          <w:rFonts w:asciiTheme="minorBidi" w:hAnsiTheme="minorBidi"/>
          <w:noProof/>
          <w:sz w:val="32"/>
          <w:szCs w:val="32"/>
        </w:rPr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การพิจารณาความจำเป็นและความเหมาะสม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4D4040">
        <w:rPr>
          <w:rFonts w:asciiTheme="minorBidi" w:hAnsiTheme="minorBidi"/>
          <w:noProof/>
          <w:sz w:val="32"/>
          <w:szCs w:val="32"/>
        </w:rPr>
        <w:t xml:space="preserve">        </w:t>
      </w:r>
      <w:r w:rsidRPr="000C2AAC">
        <w:rPr>
          <w:rFonts w:asciiTheme="minorBidi" w:hAnsiTheme="minorBidi"/>
          <w:noProof/>
          <w:sz w:val="32"/>
          <w:szCs w:val="32"/>
        </w:rPr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เครื่องมือ เครื่องจักรและอุปกรณ์ ต้องนำเข้ามาเพื่อใช้ในการฝึกอบรมในศูนย์ฝึกอบรมฝีมือแรงงานเท่านั้น และมีจำนวนเหมาะสม สอดคล้องกับสาขาอาชีพที่ดำเนินการฝึก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4D4040">
        <w:rPr>
          <w:rFonts w:asciiTheme="minorBidi" w:hAnsiTheme="minorBidi"/>
          <w:noProof/>
          <w:sz w:val="32"/>
          <w:szCs w:val="32"/>
        </w:rPr>
        <w:t xml:space="preserve">        </w:t>
      </w:r>
      <w:r w:rsidRPr="000C2AAC">
        <w:rPr>
          <w:rFonts w:asciiTheme="minorBidi" w:hAnsiTheme="minorBidi"/>
          <w:noProof/>
          <w:sz w:val="32"/>
          <w:szCs w:val="32"/>
        </w:rPr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รายการเครื่องมือ เครื่องจักรและอุปกรณ์ จะต้องเป็นของที่ไม่มีการผลิตภายในประเทศ หรือหากมีการผลิตภายในประเทศ แต่ผู้ดำเนินการฝึกมีความจำเป็นต้องใช้เพื่อการฝึกอบรมฝีมือแรงงาน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4D4040">
        <w:rPr>
          <w:rFonts w:asciiTheme="minorBidi" w:hAnsiTheme="minorBidi"/>
          <w:noProof/>
          <w:sz w:val="16"/>
          <w:szCs w:val="16"/>
        </w:rPr>
        <w:br/>
      </w:r>
      <w:r w:rsidRPr="004D4040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หมายเหตุ</w:t>
      </w:r>
      <w:r w:rsidRPr="004D4040">
        <w:rPr>
          <w:rFonts w:asciiTheme="minorBidi" w:hAnsiTheme="minorBidi"/>
          <w:b/>
          <w:bCs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4D4040">
        <w:rPr>
          <w:rFonts w:asciiTheme="minorBidi" w:hAnsiTheme="minorBidi"/>
          <w:noProof/>
          <w:sz w:val="16"/>
          <w:szCs w:val="16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รับเรื่องคำขอฯ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ตรวจสอบความครบถ้วนของเอกสารหลักฐานขั้นต้น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44237BA3" w14:textId="77777777" w:rsidTr="00313D38">
        <w:tc>
          <w:tcPr>
            <w:tcW w:w="675" w:type="dxa"/>
            <w:vAlign w:val="center"/>
          </w:tcPr>
          <w:p w14:paraId="4036A626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0B90E6AF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50EE8A1C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6A353966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เอกสารหลักฐานทั้งหมดที่เกี่ยวข้องและนำเสนอเรื่องเข้าที่ประชุมคณะกรรมการส่งเสริมเพื่อพิจารณา นายทะเบียนนำคำขอเสนอต่อคณะกรรมการส่งเสริมการพัฒนาฝีมือแรงงานพิจารณา</w:t>
            </w:r>
          </w:p>
          <w:p w14:paraId="16E7E71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5999C39C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7AF2187A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4A1F43C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 ระยะเวลาอาจคาดเคลื่อนได้จาก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กำหนดวาระการประชุมของคณะกรรมการส่งเสริมการพัฒนาฝีมือแรงงาน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  <w:tr w:rsidR="00313D38" w:rsidRPr="000C2AAC" w14:paraId="3D49266B" w14:textId="77777777" w:rsidTr="00313D38">
        <w:tc>
          <w:tcPr>
            <w:tcW w:w="675" w:type="dxa"/>
            <w:vAlign w:val="center"/>
          </w:tcPr>
          <w:p w14:paraId="204AEDE4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7594F6DA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6ECEFDC8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15EAD3C6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นายทะเบียนออกหนังสืออนุญาตให้แก่ผู้ยื่นคำขอ</w:t>
            </w:r>
          </w:p>
          <w:p w14:paraId="6CCB1EF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7706B0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EC708D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74AA1DE1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คำขออนุญาตรายการเครื่องมือ   เครื่องจักร   และ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อุปกรณ์ที่นำเข้ามาในราชอาณาจักรเพื่อใช้ฝึกอบรมในศูนย์ฝึกอบรมฝีมือแรงงาน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 ศร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BE37CE4" w14:textId="77777777" w:rsidTr="004E651F">
        <w:tc>
          <w:tcPr>
            <w:tcW w:w="675" w:type="dxa"/>
            <w:vAlign w:val="center"/>
          </w:tcPr>
          <w:p w14:paraId="3A539D14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4BDE9A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รายการเครื่องมือ เครื่องจักร และอุปกรณ์ที่ขออนุญาต</w:t>
            </w:r>
          </w:p>
        </w:tc>
        <w:tc>
          <w:tcPr>
            <w:tcW w:w="1843" w:type="dxa"/>
          </w:tcPr>
          <w:p w14:paraId="74BA4A6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9C5CA0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3E462C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BAD7BC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971555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D1E3F31" w14:textId="77777777" w:rsidTr="004E651F">
        <w:tc>
          <w:tcPr>
            <w:tcW w:w="675" w:type="dxa"/>
            <w:vAlign w:val="center"/>
          </w:tcPr>
          <w:p w14:paraId="513AF69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E12EEC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สำเนาหนังสือแสดงการจดทะเบียนและวัตถุประสงค์ของกิจการของผู้ขอรับความเห็นชอบนั้น</w:t>
            </w:r>
          </w:p>
        </w:tc>
        <w:tc>
          <w:tcPr>
            <w:tcW w:w="1843" w:type="dxa"/>
          </w:tcPr>
          <w:p w14:paraId="175FF03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68E206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57CF2E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7F03D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4C4633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AE4337A" w14:textId="77777777" w:rsidTr="004E651F">
        <w:tc>
          <w:tcPr>
            <w:tcW w:w="675" w:type="dxa"/>
            <w:vAlign w:val="center"/>
          </w:tcPr>
          <w:p w14:paraId="3C6B2653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5AA0AC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สำเนาใบอนุญาตจัดตั้งศูนย์ฝึกอบรมฝีมือแรงงาน</w:t>
            </w:r>
          </w:p>
        </w:tc>
        <w:tc>
          <w:tcPr>
            <w:tcW w:w="1843" w:type="dxa"/>
          </w:tcPr>
          <w:p w14:paraId="176D53B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8311CB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F26BF9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C91D9E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261541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574AFE3" w14:textId="77777777" w:rsidTr="004E651F">
        <w:tc>
          <w:tcPr>
            <w:tcW w:w="675" w:type="dxa"/>
            <w:vAlign w:val="center"/>
          </w:tcPr>
          <w:p w14:paraId="0F97947B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527FF4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หนังสือมอบอำนาจทำการแทนนิติบุคคล ในกรณีผู้ยื่นคำขอเป็นนิติบุคคล</w:t>
            </w:r>
          </w:p>
        </w:tc>
        <w:tc>
          <w:tcPr>
            <w:tcW w:w="1843" w:type="dxa"/>
          </w:tcPr>
          <w:p w14:paraId="2A78793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AD0196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C6CB65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14:paraId="019B89D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704927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38F6365" w14:textId="77777777" w:rsidTr="004E651F">
        <w:tc>
          <w:tcPr>
            <w:tcW w:w="675" w:type="dxa"/>
            <w:vAlign w:val="center"/>
          </w:tcPr>
          <w:p w14:paraId="388C5AAD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B7F761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แผนที่แสดงที่ตั้งศูนย์ฝึกอบรมฝีมือแรงงาน</w:t>
            </w:r>
          </w:p>
        </w:tc>
        <w:tc>
          <w:tcPr>
            <w:tcW w:w="1843" w:type="dxa"/>
          </w:tcPr>
          <w:p w14:paraId="63E12E2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0B3C4F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B97FFD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13D9E5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3F11A6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6B3F7D4E" w14:textId="77777777" w:rsidR="00A13B6C" w:rsidRDefault="00E90756" w:rsidP="004D404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</w:p>
          <w:p w14:paraId="326680AC" w14:textId="314DCB42" w:rsidR="004D4040" w:rsidRPr="000C2AAC" w:rsidRDefault="004D4040" w:rsidP="004D4040">
            <w:pPr>
              <w:rPr>
                <w:rFonts w:asciiTheme="minorBidi" w:hAnsiTheme="minorBidi"/>
                <w:sz w:val="32"/>
                <w:szCs w:val="32"/>
              </w:rPr>
            </w:pPr>
            <w:bookmarkStart w:id="0" w:name="_GoBack"/>
            <w:bookmarkEnd w:id="0"/>
          </w:p>
        </w:tc>
      </w:tr>
    </w:tbl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729D3AA3" w14:textId="77777777" w:rsidTr="00C1539D">
        <w:tc>
          <w:tcPr>
            <w:tcW w:w="534" w:type="dxa"/>
          </w:tcPr>
          <w:p w14:paraId="5EE50271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9B807F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022451707 http://www.dsd.go.th)</w:t>
            </w:r>
          </w:p>
        </w:tc>
      </w:tr>
      <w:tr w:rsidR="00EA6950" w:rsidRPr="000C2AAC" w14:paraId="3D5BDAE7" w14:textId="77777777" w:rsidTr="00C1539D">
        <w:tc>
          <w:tcPr>
            <w:tcW w:w="534" w:type="dxa"/>
          </w:tcPr>
          <w:p w14:paraId="14DF6964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9DAE3A3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02 245 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EA6950" w:rsidRPr="000C2AAC" w14:paraId="78C17FEF" w14:textId="77777777" w:rsidTr="00C1539D">
        <w:tc>
          <w:tcPr>
            <w:tcW w:w="534" w:type="dxa"/>
          </w:tcPr>
          <w:p w14:paraId="07E99EF9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8845BC6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นครสวรรค์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159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หมู่ที่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ถนนสายเอเซีย ตำบลนครสวรรค์ออก อำเภอเมือง จังหวัดนครสวรรค์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60000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056-802704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056-802712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เวปไซส์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www.dsd.go.th/nakhonsawan/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33AEF314" w14:textId="77777777" w:rsidTr="00C1539D">
        <w:tc>
          <w:tcPr>
            <w:tcW w:w="534" w:type="dxa"/>
          </w:tcPr>
          <w:p w14:paraId="3255FF31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82BCEF2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107B74E0" w:rsidR="00F064C0" w:rsidRPr="000C2AAC" w:rsidRDefault="00F064C0" w:rsidP="004D404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เอกสารและรายละเอียด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สามารถดาวโหลดเอกสารได้ที่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17/08/2558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4D4040">
      <w:headerReference w:type="default" r:id="rId9"/>
      <w:pgSz w:w="11907" w:h="16839" w:code="9"/>
      <w:pgMar w:top="1135" w:right="657" w:bottom="709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BA9E4F" w14:textId="77777777" w:rsidR="005B6B0C" w:rsidRDefault="005B6B0C" w:rsidP="00C81DB8">
      <w:pPr>
        <w:spacing w:after="0" w:line="240" w:lineRule="auto"/>
      </w:pPr>
      <w:r>
        <w:separator/>
      </w:r>
    </w:p>
  </w:endnote>
  <w:endnote w:type="continuationSeparator" w:id="0">
    <w:p w14:paraId="53C227B5" w14:textId="77777777" w:rsidR="005B6B0C" w:rsidRDefault="005B6B0C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2919A5" w14:textId="77777777" w:rsidR="005B6B0C" w:rsidRDefault="005B6B0C" w:rsidP="00C81DB8">
      <w:pPr>
        <w:spacing w:after="0" w:line="240" w:lineRule="auto"/>
      </w:pPr>
      <w:r>
        <w:separator/>
      </w:r>
    </w:p>
  </w:footnote>
  <w:footnote w:type="continuationSeparator" w:id="0">
    <w:p w14:paraId="225E2E69" w14:textId="77777777" w:rsidR="005B6B0C" w:rsidRDefault="005B6B0C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74BE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7874B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1698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D4040"/>
    <w:rsid w:val="004E30D6"/>
    <w:rsid w:val="004E5749"/>
    <w:rsid w:val="004E651F"/>
    <w:rsid w:val="0050561E"/>
    <w:rsid w:val="005223AF"/>
    <w:rsid w:val="00541A32"/>
    <w:rsid w:val="00575FAF"/>
    <w:rsid w:val="00593E8D"/>
    <w:rsid w:val="005B6B0C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874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670DD-5530-4DBC-B900-FCE244E46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</TotalTime>
  <Pages>6</Pages>
  <Words>1017</Words>
  <Characters>5799</Characters>
  <Application>Microsoft Office Word</Application>
  <DocSecurity>0</DocSecurity>
  <Lines>48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Admin</cp:lastModifiedBy>
  <cp:revision>4</cp:revision>
  <cp:lastPrinted>2015-08-17T10:23:00Z</cp:lastPrinted>
  <dcterms:created xsi:type="dcterms:W3CDTF">2015-08-17T10:19:00Z</dcterms:created>
  <dcterms:modified xsi:type="dcterms:W3CDTF">2015-08-17T10:24:00Z</dcterms:modified>
</cp:coreProperties>
</file>