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5BB4D349" w:rsidR="00394708" w:rsidRPr="0087182F" w:rsidRDefault="00394708" w:rsidP="004A7C8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08/08/2015 14:20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นครสวรรค์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(159  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60000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056-802712 www.dsd.go.th/nakhonsawan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31A8AD6" w14:textId="77777777" w:rsidR="004A7C85" w:rsidRDefault="004A7C8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6C4CFC1F" w14:textId="77777777" w:rsidR="004A7C85" w:rsidRDefault="004A7C8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5F3C21B" w14:textId="77777777" w:rsidTr="00313D38">
        <w:tc>
          <w:tcPr>
            <w:tcW w:w="675" w:type="dxa"/>
            <w:vAlign w:val="center"/>
          </w:tcPr>
          <w:p w14:paraId="2BFB603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5A7262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86E750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08CCB3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545BC00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EE2092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0871E9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</w:p>
        </w:tc>
        <w:tc>
          <w:tcPr>
            <w:tcW w:w="1799" w:type="dxa"/>
          </w:tcPr>
          <w:p w14:paraId="7AADBB3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C94CBAC" w14:textId="77777777" w:rsidTr="00313D38">
        <w:tc>
          <w:tcPr>
            <w:tcW w:w="675" w:type="dxa"/>
            <w:vAlign w:val="center"/>
          </w:tcPr>
          <w:p w14:paraId="236A8EB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9F163D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4C8FD76B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547F31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7444D32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F65624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F78E37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</w:p>
        </w:tc>
        <w:tc>
          <w:tcPr>
            <w:tcW w:w="1799" w:type="dxa"/>
          </w:tcPr>
          <w:p w14:paraId="1BBA13C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0E922BC" w14:textId="77777777" w:rsidTr="00313D38">
        <w:tc>
          <w:tcPr>
            <w:tcW w:w="675" w:type="dxa"/>
            <w:vAlign w:val="center"/>
          </w:tcPr>
          <w:p w14:paraId="0356694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51213A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187AF8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D649B31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แจ้งผลการตรวจสอบ ออกใบอนุญาตกรณีผ่านการ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พิจารณา</w:t>
            </w:r>
          </w:p>
          <w:p w14:paraId="67A26A8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CDDEB6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89C9BE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สถาบันพัฒนาฝีมือแรงงานภาค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</w:p>
        </w:tc>
        <w:tc>
          <w:tcPr>
            <w:tcW w:w="1799" w:type="dxa"/>
          </w:tcPr>
          <w:p w14:paraId="3B1572F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อนุญาตเป็นผู้ดำเนินการทดสอบมาตรฐานฝีมือแรงงานแห่งชาติ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9B855A3" w14:textId="77777777" w:rsidTr="004E651F">
        <w:tc>
          <w:tcPr>
            <w:tcW w:w="675" w:type="dxa"/>
            <w:vAlign w:val="center"/>
          </w:tcPr>
          <w:p w14:paraId="4AE6636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3816A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16E712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9BF3D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9BE4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F9A294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82EE2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E42E9C7" w14:textId="77777777" w:rsidTr="004E651F">
        <w:tc>
          <w:tcPr>
            <w:tcW w:w="675" w:type="dxa"/>
            <w:vAlign w:val="center"/>
          </w:tcPr>
          <w:p w14:paraId="1FBA155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0D0D3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263EED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71EA1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D1A51E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5C3FB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A8EAB0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5895F2E" w:rsidR="00A13B6C" w:rsidRPr="000C2AAC" w:rsidRDefault="00E90756" w:rsidP="004A7C85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2247 9421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http://www.dsd.go.th)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)</w:t>
            </w:r>
          </w:p>
        </w:tc>
      </w:tr>
      <w:tr w:rsidR="00EA6950" w:rsidRPr="000C2AAC" w14:paraId="162E170C" w14:textId="77777777" w:rsidTr="00C1539D">
        <w:tc>
          <w:tcPr>
            <w:tcW w:w="534" w:type="dxa"/>
          </w:tcPr>
          <w:p w14:paraId="480F5BC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4084A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http://www.mol.go.th/anonymouse/complaint))</w:t>
            </w:r>
          </w:p>
        </w:tc>
      </w:tr>
      <w:tr w:rsidR="00EA6950" w:rsidRPr="000C2AAC" w14:paraId="42F42632" w14:textId="77777777" w:rsidTr="00C1539D">
        <w:tc>
          <w:tcPr>
            <w:tcW w:w="534" w:type="dxa"/>
          </w:tcPr>
          <w:p w14:paraId="0136DE1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0F1AFD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http://www.dsd.go.th))</w:t>
            </w:r>
          </w:p>
        </w:tc>
      </w:tr>
      <w:tr w:rsidR="00EA6950" w:rsidRPr="000C2AAC" w14:paraId="21B4E041" w14:textId="77777777" w:rsidTr="00C1539D">
        <w:tc>
          <w:tcPr>
            <w:tcW w:w="534" w:type="dxa"/>
          </w:tcPr>
          <w:p w14:paraId="2B6A360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4A67A77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(159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60000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056-802712 www.dsd.go.th/nakhonsawan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)</w:t>
            </w:r>
          </w:p>
        </w:tc>
      </w:tr>
      <w:tr w:rsidR="00EA6950" w:rsidRPr="000C2AAC" w14:paraId="7CD11823" w14:textId="77777777" w:rsidTr="00C1539D">
        <w:tc>
          <w:tcPr>
            <w:tcW w:w="534" w:type="dxa"/>
          </w:tcPr>
          <w:p w14:paraId="330BD9D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8B181E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652A5EF2" w:rsidR="00F064C0" w:rsidRPr="000C2AAC" w:rsidRDefault="00F064C0" w:rsidP="004A7C85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55C0F27E" w14:textId="1C75A2AF" w:rsidR="0064558D" w:rsidRPr="004A7C85" w:rsidRDefault="00D51311" w:rsidP="0064558D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4A7C8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  <w:r w:rsidR="0064558D" w:rsidRPr="004A7C85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8C346" w14:textId="77777777" w:rsidR="00DC1B52" w:rsidRDefault="00DC1B52" w:rsidP="00C81DB8">
      <w:pPr>
        <w:spacing w:after="0" w:line="240" w:lineRule="auto"/>
      </w:pPr>
      <w:r>
        <w:separator/>
      </w:r>
    </w:p>
  </w:endnote>
  <w:endnote w:type="continuationSeparator" w:id="0">
    <w:p w14:paraId="5140ADFF" w14:textId="77777777" w:rsidR="00DC1B52" w:rsidRDefault="00DC1B5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7C243" w14:textId="77777777" w:rsidR="00DC1B52" w:rsidRDefault="00DC1B52" w:rsidP="00C81DB8">
      <w:pPr>
        <w:spacing w:after="0" w:line="240" w:lineRule="auto"/>
      </w:pPr>
      <w:r>
        <w:separator/>
      </w:r>
    </w:p>
  </w:footnote>
  <w:footnote w:type="continuationSeparator" w:id="0">
    <w:p w14:paraId="14D3304D" w14:textId="77777777" w:rsidR="00DC1B52" w:rsidRDefault="00DC1B5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4AB7">
          <w:rPr>
            <w:noProof/>
          </w:rPr>
          <w:t>7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E4AB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E4AB7"/>
    <w:rsid w:val="003F489A"/>
    <w:rsid w:val="003F4A0D"/>
    <w:rsid w:val="00422EAB"/>
    <w:rsid w:val="00444BFB"/>
    <w:rsid w:val="00452B6B"/>
    <w:rsid w:val="004A7C85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178B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C1B52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90309-5C1F-4338-98EC-94A403E4C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2</TotalTime>
  <Pages>7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2015-08-17T10:30:00Z</cp:lastPrinted>
  <dcterms:created xsi:type="dcterms:W3CDTF">2015-08-17T10:28:00Z</dcterms:created>
  <dcterms:modified xsi:type="dcterms:W3CDTF">2015-08-17T10:30:00Z</dcterms:modified>
</cp:coreProperties>
</file>