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pStyle w:val="Header"/>
        <w:jc w:val="center"/>
        <w:outlineLvl w:val="0"/>
        <w:rPr>
          <w:rFonts w:ascii="TH SarabunPSK" w:hAnsi="TH SarabunPSK" w:cs="TH SarabunPSK"/>
          <w:b/>
          <w:bCs/>
          <w:sz w:val="72"/>
          <w:szCs w:val="72"/>
        </w:rPr>
      </w:pPr>
      <w:r w:rsidRPr="007B1142">
        <w:rPr>
          <w:rFonts w:ascii="TH SarabunPSK" w:hAnsi="TH SarabunPSK" w:cs="TH SarabunPSK"/>
          <w:b/>
          <w:bCs/>
          <w:sz w:val="72"/>
          <w:szCs w:val="72"/>
          <w:cs/>
        </w:rPr>
        <w:t>ภาคผนวก</w:t>
      </w:r>
      <w:r w:rsidR="00001185">
        <w:rPr>
          <w:rFonts w:ascii="TH SarabunPSK" w:hAnsi="TH SarabunPSK" w:cs="TH SarabunPSK" w:hint="cs"/>
          <w:b/>
          <w:bCs/>
          <w:sz w:val="72"/>
          <w:szCs w:val="72"/>
          <w:cs/>
        </w:rPr>
        <w:t>ที่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 1</w:t>
      </w:r>
    </w:p>
    <w:p w:rsidR="00EF6B7A" w:rsidRPr="001A1F55" w:rsidRDefault="001A1F55" w:rsidP="001A1F55">
      <w:pPr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1A1F55">
        <w:rPr>
          <w:rFonts w:ascii="TH SarabunPSK" w:hAnsi="TH SarabunPSK" w:cs="TH SarabunPSK" w:hint="cs"/>
          <w:b/>
          <w:bCs/>
          <w:sz w:val="56"/>
          <w:szCs w:val="56"/>
          <w:cs/>
        </w:rPr>
        <w:t>รายชื่อเว็บไซต์ของหน่วยงานภายในกรมพัฒนาฝีมือแรงงาน</w:t>
      </w: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1A1F55" w:rsidRDefault="001A1F55" w:rsidP="001170B7">
      <w:pPr>
        <w:rPr>
          <w:rFonts w:ascii="TH SarabunPSK" w:hAnsi="TH SarabunPSK" w:cs="TH SarabunPSK"/>
          <w:sz w:val="32"/>
        </w:rPr>
      </w:pPr>
    </w:p>
    <w:p w:rsidR="001A1F55" w:rsidRDefault="001A1F55" w:rsidP="001170B7">
      <w:pPr>
        <w:rPr>
          <w:rFonts w:ascii="TH SarabunPSK" w:hAnsi="TH SarabunPSK" w:cs="TH SarabunPSK"/>
          <w:sz w:val="32"/>
        </w:rPr>
      </w:pPr>
    </w:p>
    <w:p w:rsidR="001A1F55" w:rsidRDefault="001A1F55" w:rsidP="001170B7">
      <w:pPr>
        <w:rPr>
          <w:rFonts w:ascii="TH SarabunPSK" w:hAnsi="TH SarabunPSK" w:cs="TH SarabunPSK"/>
          <w:sz w:val="32"/>
        </w:rPr>
        <w:sectPr w:rsidR="001A1F55" w:rsidSect="003E40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134" w:header="720" w:footer="953" w:gutter="567"/>
          <w:cols w:space="720"/>
          <w:docGrid w:linePitch="360"/>
        </w:sectPr>
      </w:pPr>
    </w:p>
    <w:p w:rsidR="00242CBC" w:rsidRDefault="00242CBC" w:rsidP="001170B7">
      <w:pPr>
        <w:rPr>
          <w:rFonts w:ascii="TH SarabunPSK" w:hAnsi="TH SarabunPSK" w:cs="TH SarabunPSK"/>
          <w:sz w:val="32"/>
        </w:rPr>
      </w:pPr>
    </w:p>
    <w:tbl>
      <w:tblPr>
        <w:tblW w:w="9047" w:type="dxa"/>
        <w:jc w:val="center"/>
        <w:tblLook w:val="00A0" w:firstRow="1" w:lastRow="0" w:firstColumn="1" w:lastColumn="0" w:noHBand="0" w:noVBand="0"/>
      </w:tblPr>
      <w:tblGrid>
        <w:gridCol w:w="1317"/>
        <w:gridCol w:w="3402"/>
        <w:gridCol w:w="4328"/>
      </w:tblGrid>
      <w:tr w:rsidR="001A1F55" w:rsidRPr="00DE7725" w:rsidTr="00DE7725">
        <w:trPr>
          <w:trHeight w:val="567"/>
          <w:tblHeader/>
          <w:jc w:val="center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A1F55" w:rsidRPr="00DE7725" w:rsidRDefault="001A1F55" w:rsidP="00DE772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DE7725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A1F55" w:rsidRPr="00DE7725" w:rsidRDefault="001A1F55" w:rsidP="00DE772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DE7725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ชื่อหน่วยงาน</w:t>
            </w:r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1A1F55" w:rsidRPr="00DE7725" w:rsidRDefault="001A1F55" w:rsidP="00DE772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DE7725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ชื่อเว็บไซต์</w:t>
            </w:r>
          </w:p>
        </w:tc>
      </w:tr>
      <w:tr w:rsidR="001A1F55" w:rsidRPr="00DE7725" w:rsidTr="00242CBC">
        <w:trPr>
          <w:trHeight w:val="255"/>
          <w:jc w:val="center"/>
        </w:trPr>
        <w:tc>
          <w:tcPr>
            <w:tcW w:w="90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E7725">
              <w:rPr>
                <w:rFonts w:ascii="TH SarabunPSK" w:hAnsi="TH SarabunPSK" w:cs="TH SarabunPSK"/>
                <w:b/>
                <w:bCs/>
                <w:sz w:val="32"/>
                <w:cs/>
              </w:rPr>
              <w:t>หน่วยงานส่วนกลาง</w:t>
            </w:r>
          </w:p>
        </w:tc>
      </w:tr>
      <w:tr w:rsidR="001A1F55" w:rsidRPr="00DE7725" w:rsidTr="00242CBC">
        <w:trPr>
          <w:trHeight w:val="305"/>
          <w:jc w:val="center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4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สำนักพัฒนาผู้ฝึกและเทคโนโลยีการฝึก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5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http://www.dsd.go.th/oitt</w:t>
              </w:r>
            </w:hyperlink>
          </w:p>
        </w:tc>
      </w:tr>
      <w:tr w:rsidR="001A1F55" w:rsidRPr="00DE7725" w:rsidTr="00242CBC">
        <w:trPr>
          <w:trHeight w:val="325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6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สำนักพัฒนามาตรฐานและทดสอบฝีมือแรงงาน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7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http://www.dsd.go.th/standard</w:t>
              </w:r>
            </w:hyperlink>
          </w:p>
        </w:tc>
      </w:tr>
      <w:tr w:rsidR="001A1F55" w:rsidRPr="00DE7725" w:rsidTr="00242CBC">
        <w:trPr>
          <w:trHeight w:val="215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8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สำนักงานเลขานุการกรม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http://www.dsd.go.th/secretary</w:t>
              </w:r>
            </w:hyperlink>
          </w:p>
        </w:tc>
      </w:tr>
      <w:tr w:rsidR="001A1F55" w:rsidRPr="00DE7725" w:rsidTr="00242CBC">
        <w:trPr>
          <w:trHeight w:val="219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0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กองแผนงานและสารสนเทศ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1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http://www.dsd.go.th/it</w:t>
              </w:r>
            </w:hyperlink>
          </w:p>
        </w:tc>
      </w:tr>
      <w:tr w:rsidR="001A1F55" w:rsidRPr="00DE7725" w:rsidTr="00242CBC">
        <w:trPr>
          <w:trHeight w:val="223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2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กองพัฒนาศักยภาพแรงงานและผู้ประกอบกิจการ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3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http://www.dsd.go.th/wepdp</w:t>
              </w:r>
            </w:hyperlink>
          </w:p>
        </w:tc>
      </w:tr>
      <w:tr w:rsidR="001A1F55" w:rsidRPr="00DE7725" w:rsidTr="00242CBC">
        <w:trPr>
          <w:trHeight w:val="289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4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กองคลัง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5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http://www.dsd.go.th/finance</w:t>
              </w:r>
            </w:hyperlink>
          </w:p>
        </w:tc>
      </w:tr>
      <w:tr w:rsidR="001A1F55" w:rsidRPr="00DE7725" w:rsidTr="00242CBC">
        <w:trPr>
          <w:trHeight w:val="279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6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กองการเจ้าหน้าที่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7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http://www.dsd.go.th/hr</w:t>
              </w:r>
            </w:hyperlink>
          </w:p>
        </w:tc>
      </w:tr>
      <w:tr w:rsidR="001A1F55" w:rsidRPr="00DE7725" w:rsidTr="00242CBC">
        <w:trPr>
          <w:trHeight w:val="269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8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กองยุทธศาสตร์และเครือข่ายพัฒนาฝีมือแรงงาน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9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http://www.dsd.go.th/sdp</w:t>
              </w:r>
            </w:hyperlink>
          </w:p>
        </w:tc>
      </w:tr>
      <w:tr w:rsidR="001A1F55" w:rsidRPr="00DE7725" w:rsidTr="00242CBC">
        <w:trPr>
          <w:trHeight w:val="273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0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กองวิเทศสัมพันธ์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1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http://www.dsd.go.th/icd</w:t>
              </w:r>
            </w:hyperlink>
          </w:p>
        </w:tc>
      </w:tr>
      <w:tr w:rsidR="001A1F55" w:rsidRPr="00DE7725" w:rsidTr="00242CBC">
        <w:trPr>
          <w:trHeight w:val="277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2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กองส่งเสริมการพัฒนาฝีมือแรงงาน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3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http://www.dsd.go.th/sdpaa</w:t>
              </w:r>
            </w:hyperlink>
          </w:p>
        </w:tc>
      </w:tr>
      <w:tr w:rsidR="001A1F55" w:rsidRPr="00DE7725" w:rsidTr="00242CBC">
        <w:trPr>
          <w:trHeight w:val="267"/>
          <w:jc w:val="center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4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กลุ่มงานกฎหมาย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5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http://www.dsd.go.th/legalaffairs</w:t>
              </w:r>
            </w:hyperlink>
          </w:p>
        </w:tc>
      </w:tr>
      <w:tr w:rsidR="001A1F55" w:rsidRPr="00DE7725" w:rsidTr="00242CBC">
        <w:trPr>
          <w:trHeight w:val="271"/>
          <w:jc w:val="center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6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กลุ่มงานตรวจสอบภายใน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7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http://www.dsd.go.th/internal</w:t>
              </w:r>
            </w:hyperlink>
          </w:p>
        </w:tc>
      </w:tr>
      <w:tr w:rsidR="001A1F55" w:rsidRPr="00DE7725" w:rsidTr="00242CBC">
        <w:trPr>
          <w:trHeight w:val="291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8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กลุ่มงานพัฒนาระบบบริหาร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39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http://www.dsd.go.th/msdu</w:t>
              </w:r>
            </w:hyperlink>
          </w:p>
        </w:tc>
      </w:tr>
      <w:tr w:rsidR="001A1F55" w:rsidRPr="00DE7725" w:rsidTr="00242CBC">
        <w:trPr>
          <w:trHeight w:val="251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40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สำนักผู้ตรวจราชการกรม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41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http://www.dsd.go.th/inspector</w:t>
              </w:r>
            </w:hyperlink>
          </w:p>
        </w:tc>
      </w:tr>
      <w:tr w:rsidR="001A1F55" w:rsidRPr="00DE7725" w:rsidTr="00242CBC">
        <w:trPr>
          <w:trHeight w:val="255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42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สำนักงานรับรองความรู้ความสามารถ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43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http://www.dsd.go.th/oloc</w:t>
              </w:r>
            </w:hyperlink>
          </w:p>
        </w:tc>
      </w:tr>
      <w:tr w:rsidR="001A1F55" w:rsidRPr="00DE7725" w:rsidTr="00242CBC">
        <w:trPr>
          <w:trHeight w:val="255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ศูนย์ข้อมูลเทคโนโลยีสารสนเทศและการสื่อสาร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http://www.dsd.go.th/itcenter</w:t>
            </w:r>
          </w:p>
        </w:tc>
      </w:tr>
      <w:tr w:rsidR="00242CBC" w:rsidRPr="00DE7725" w:rsidTr="00242CBC">
        <w:trPr>
          <w:trHeight w:val="255"/>
          <w:jc w:val="center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  <w:cs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กองประชาสัมพันธ์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http://www.dsd.go.th/pr</w:t>
            </w:r>
          </w:p>
        </w:tc>
      </w:tr>
      <w:tr w:rsidR="001A1F55" w:rsidRPr="00DE7725" w:rsidTr="00242CBC">
        <w:trPr>
          <w:trHeight w:val="259"/>
          <w:jc w:val="center"/>
        </w:trPr>
        <w:tc>
          <w:tcPr>
            <w:tcW w:w="9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E7725">
              <w:rPr>
                <w:rFonts w:ascii="TH SarabunPSK" w:hAnsi="TH SarabunPSK" w:cs="TH SarabunPSK"/>
                <w:b/>
                <w:bCs/>
                <w:sz w:val="32"/>
                <w:cs/>
              </w:rPr>
              <w:t>หน่วยงานส่วนภูมิภาค</w:t>
            </w:r>
          </w:p>
        </w:tc>
      </w:tr>
      <w:tr w:rsidR="001A1F55" w:rsidRPr="00DE7725" w:rsidTr="00242CBC">
        <w:trPr>
          <w:trHeight w:val="292"/>
          <w:jc w:val="center"/>
        </w:trPr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สพภ. 1 สมุทรปราการ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4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http://www.dsd.go.th/samutPrakan</w:t>
              </w:r>
            </w:hyperlink>
          </w:p>
        </w:tc>
      </w:tr>
      <w:tr w:rsidR="001A1F55" w:rsidRPr="00DE7725" w:rsidTr="00242CBC">
        <w:trPr>
          <w:trHeight w:val="269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ศพร.</w:t>
            </w:r>
            <w:hyperlink r:id="rId4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 xml:space="preserve">กรุงเทพฯ  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4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http://www.dsd.go.th/bangkok</w:t>
              </w:r>
            </w:hyperlink>
          </w:p>
        </w:tc>
      </w:tr>
      <w:tr w:rsidR="001A1F55" w:rsidRPr="00DE7725" w:rsidTr="00242CBC">
        <w:trPr>
          <w:trHeight w:val="272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4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นนทบุรี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4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http://www.dsd.go.th/nonthaburi</w:t>
              </w:r>
            </w:hyperlink>
          </w:p>
        </w:tc>
      </w:tr>
      <w:tr w:rsidR="001A1F55" w:rsidRPr="00DE7725" w:rsidTr="00242CBC">
        <w:trPr>
          <w:trHeight w:val="263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4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ปทุมธานี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5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http://www.dsd.go.th/pathumThani</w:t>
              </w:r>
            </w:hyperlink>
          </w:p>
        </w:tc>
      </w:tr>
      <w:tr w:rsidR="001A1F55" w:rsidRPr="00DE7725" w:rsidTr="00242CBC">
        <w:trPr>
          <w:trHeight w:val="266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51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สถาบันพัฒนาบุคลากรในอุตสาหกรรมยานยนต์และชิ้นส่วนอะไหล่ยานยนต์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5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http://www.dsd.go.th/ahrda</w:t>
              </w:r>
            </w:hyperlink>
          </w:p>
        </w:tc>
      </w:tr>
      <w:tr w:rsidR="001A1F55" w:rsidRPr="00DE7725" w:rsidTr="00242CBC">
        <w:trPr>
          <w:trHeight w:val="273"/>
          <w:jc w:val="center"/>
        </w:trPr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2 </w:t>
            </w:r>
            <w:hyperlink r:id="rId5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สุพรรณบุรี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5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http://www.dsd.go.th/suphanBuri</w:t>
              </w:r>
            </w:hyperlink>
          </w:p>
        </w:tc>
      </w:tr>
      <w:tr w:rsidR="001A1F55" w:rsidRPr="00DE7725" w:rsidTr="00242CBC">
        <w:trPr>
          <w:trHeight w:val="263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5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สระบุรี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5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http://www.dsd.go.th/saraburi</w:t>
              </w:r>
            </w:hyperlink>
          </w:p>
        </w:tc>
      </w:tr>
      <w:tr w:rsidR="001A1F55" w:rsidRPr="00DE7725" w:rsidTr="00242CBC">
        <w:trPr>
          <w:trHeight w:val="267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5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ลพบุรี</w:t>
              </w:r>
              <w:r w:rsidRPr="00DE7725">
                <w:rPr>
                  <w:rFonts w:ascii="TH SarabunPSK" w:hAnsi="TH SarabunPSK" w:cs="TH SarabunPSK"/>
                  <w:sz w:val="32"/>
                </w:rPr>
                <w:t> 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5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http://www.dsd.go.th/lopburi</w:t>
              </w:r>
            </w:hyperlink>
          </w:p>
        </w:tc>
      </w:tr>
      <w:tr w:rsidR="001A1F55" w:rsidRPr="00DE7725" w:rsidTr="00242CBC">
        <w:trPr>
          <w:trHeight w:val="271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5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สิงห์บุรี</w:t>
              </w:r>
              <w:r w:rsidRPr="00DE7725">
                <w:rPr>
                  <w:rFonts w:ascii="TH SarabunPSK" w:hAnsi="TH SarabunPSK" w:cs="TH SarabunPSK"/>
                  <w:sz w:val="32"/>
                </w:rPr>
                <w:t> 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6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http://www.dsd.go.th/singburi</w:t>
              </w:r>
            </w:hyperlink>
          </w:p>
        </w:tc>
      </w:tr>
      <w:tr w:rsidR="001A1F55" w:rsidRPr="00DE7725" w:rsidTr="00242CBC">
        <w:trPr>
          <w:trHeight w:val="275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6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พระนครศรีอยุธยา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6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http://www.dsd.go.th/ayutthaya</w:t>
              </w:r>
            </w:hyperlink>
          </w:p>
        </w:tc>
      </w:tr>
      <w:tr w:rsidR="001A1F55" w:rsidRPr="00DE7725" w:rsidTr="00242CBC">
        <w:trPr>
          <w:trHeight w:val="265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6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อ่างทอง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6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http://www.dsd.go.th/angthong</w:t>
              </w:r>
            </w:hyperlink>
          </w:p>
        </w:tc>
      </w:tr>
      <w:tr w:rsidR="00242CBC" w:rsidRPr="00DE7725" w:rsidTr="00242CBC">
        <w:trPr>
          <w:trHeight w:val="269"/>
          <w:jc w:val="center"/>
        </w:trPr>
        <w:tc>
          <w:tcPr>
            <w:tcW w:w="1317" w:type="dxa"/>
            <w:tcBorders>
              <w:top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4328" w:type="dxa"/>
            <w:tcBorders>
              <w:top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</w:p>
        </w:tc>
      </w:tr>
      <w:tr w:rsidR="00242CBC" w:rsidRPr="00DE7725" w:rsidTr="00242CBC">
        <w:trPr>
          <w:trHeight w:val="269"/>
          <w:jc w:val="center"/>
        </w:trPr>
        <w:tc>
          <w:tcPr>
            <w:tcW w:w="1317" w:type="dxa"/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3402" w:type="dxa"/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4328" w:type="dxa"/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</w:p>
        </w:tc>
      </w:tr>
      <w:tr w:rsidR="00242CBC" w:rsidRPr="00DE7725" w:rsidTr="00242CBC">
        <w:trPr>
          <w:trHeight w:val="269"/>
          <w:jc w:val="center"/>
        </w:trPr>
        <w:tc>
          <w:tcPr>
            <w:tcW w:w="1317" w:type="dxa"/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3402" w:type="dxa"/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4328" w:type="dxa"/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</w:p>
        </w:tc>
      </w:tr>
      <w:tr w:rsidR="00242CBC" w:rsidRPr="00DE7725" w:rsidTr="00242CBC">
        <w:trPr>
          <w:trHeight w:val="269"/>
          <w:jc w:val="center"/>
        </w:trPr>
        <w:tc>
          <w:tcPr>
            <w:tcW w:w="1317" w:type="dxa"/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3402" w:type="dxa"/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4328" w:type="dxa"/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</w:p>
        </w:tc>
      </w:tr>
      <w:tr w:rsidR="00242CBC" w:rsidRPr="00DE7725" w:rsidTr="00242CBC">
        <w:trPr>
          <w:trHeight w:val="269"/>
          <w:jc w:val="center"/>
        </w:trPr>
        <w:tc>
          <w:tcPr>
            <w:tcW w:w="1317" w:type="dxa"/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3402" w:type="dxa"/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4328" w:type="dxa"/>
            <w:vAlign w:val="center"/>
          </w:tcPr>
          <w:p w:rsidR="00CE0C33" w:rsidRPr="00DE7725" w:rsidRDefault="00CE0C33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</w:p>
        </w:tc>
      </w:tr>
      <w:tr w:rsidR="001A1F55" w:rsidRPr="00DE7725" w:rsidTr="00242CBC">
        <w:trPr>
          <w:trHeight w:val="269"/>
          <w:jc w:val="center"/>
        </w:trPr>
        <w:tc>
          <w:tcPr>
            <w:tcW w:w="13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lastRenderedPageBreak/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3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3 </w:t>
            </w:r>
            <w:hyperlink r:id="rId6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ชลบุรี</w:t>
              </w:r>
            </w:hyperlink>
          </w:p>
        </w:tc>
        <w:tc>
          <w:tcPr>
            <w:tcW w:w="432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6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http://www.dsd.go.th/chonburi</w:t>
              </w:r>
            </w:hyperlink>
          </w:p>
        </w:tc>
      </w:tr>
      <w:tr w:rsidR="001A1F55" w:rsidRPr="00DE7725" w:rsidTr="00242CBC">
        <w:trPr>
          <w:trHeight w:val="273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6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ระยอง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6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http://www.dsd.go.th/rayong</w:t>
              </w:r>
            </w:hyperlink>
          </w:p>
        </w:tc>
      </w:tr>
      <w:tr w:rsidR="001A1F55" w:rsidRPr="00DE7725" w:rsidTr="00242CBC">
        <w:trPr>
          <w:trHeight w:val="277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6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จันทบุรี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7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http://www.dsd.go.th/chanthaburi</w:t>
              </w:r>
            </w:hyperlink>
          </w:p>
        </w:tc>
      </w:tr>
      <w:tr w:rsidR="001A1F55" w:rsidRPr="00DE7725" w:rsidTr="00242CBC">
        <w:trPr>
          <w:trHeight w:val="267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7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ฉะเชิงเทรา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7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http://www.dsd.go.th/chachoengsao</w:t>
              </w:r>
            </w:hyperlink>
          </w:p>
        </w:tc>
      </w:tr>
      <w:tr w:rsidR="001A1F55" w:rsidRPr="00DE7725" w:rsidTr="00242CBC">
        <w:trPr>
          <w:trHeight w:val="271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7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ปราจีนบุรี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7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http://www.dsd.go.th/prachinBuri</w:t>
              </w:r>
            </w:hyperlink>
          </w:p>
        </w:tc>
      </w:tr>
      <w:tr w:rsidR="001A1F55" w:rsidRPr="00DE7725" w:rsidTr="00242CBC">
        <w:trPr>
          <w:trHeight w:val="132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7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ตราด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7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http://www.dsd.go.th/trat</w:t>
              </w:r>
            </w:hyperlink>
          </w:p>
        </w:tc>
      </w:tr>
      <w:tr w:rsidR="001A1F55" w:rsidRPr="00DE7725" w:rsidTr="00242CBC">
        <w:trPr>
          <w:trHeight w:val="132"/>
          <w:jc w:val="center"/>
        </w:trPr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7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สระแก้ว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7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http://www.dsd.go.th/saKaeo</w:t>
              </w:r>
            </w:hyperlink>
          </w:p>
        </w:tc>
      </w:tr>
      <w:tr w:rsidR="001A1F55" w:rsidRPr="00DE7725" w:rsidTr="00242CBC">
        <w:trPr>
          <w:trHeight w:val="291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4 </w:t>
            </w:r>
            <w:hyperlink r:id="rId7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ราชบุรี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8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http://www.dsd.go.th/ratchaburi</w:t>
              </w:r>
            </w:hyperlink>
          </w:p>
        </w:tc>
      </w:tr>
      <w:tr w:rsidR="001A1F55" w:rsidRPr="00DE7725" w:rsidTr="00242CBC">
        <w:trPr>
          <w:trHeight w:val="268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8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สมุทรสงคราม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8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http://www.dsd.go.th/samutSongkhram</w:t>
              </w:r>
            </w:hyperlink>
          </w:p>
        </w:tc>
      </w:tr>
      <w:tr w:rsidR="001A1F55" w:rsidRPr="00DE7725" w:rsidTr="00242CBC">
        <w:trPr>
          <w:trHeight w:val="130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8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สมุทรสาคร</w:t>
              </w:r>
              <w:r w:rsidRPr="00DE7725">
                <w:rPr>
                  <w:rFonts w:ascii="TH SarabunPSK" w:hAnsi="TH SarabunPSK" w:cs="TH SarabunPSK"/>
                  <w:sz w:val="32"/>
                </w:rPr>
                <w:t> 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8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http://www.dsd.go.th/samutsakhon</w:t>
              </w:r>
            </w:hyperlink>
          </w:p>
        </w:tc>
      </w:tr>
      <w:tr w:rsidR="001A1F55" w:rsidRPr="00DE7725" w:rsidTr="00242CBC">
        <w:trPr>
          <w:trHeight w:val="276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8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นครปฐม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8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http://www.dsd.go.th/nakhonPathom</w:t>
              </w:r>
            </w:hyperlink>
          </w:p>
        </w:tc>
      </w:tr>
      <w:tr w:rsidR="001A1F55" w:rsidRPr="00DE7725" w:rsidTr="00242CBC">
        <w:trPr>
          <w:trHeight w:val="266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8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เพชรบุรี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8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http://www.dsd.go.th/phetchaburi</w:t>
              </w:r>
            </w:hyperlink>
          </w:p>
        </w:tc>
      </w:tr>
      <w:tr w:rsidR="001A1F55" w:rsidRPr="00DE7725" w:rsidTr="00242CBC">
        <w:trPr>
          <w:trHeight w:val="127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8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ประจวบคีรีขันธ์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9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http://www.dsd.go.th/prachuapkhirikhan</w:t>
              </w:r>
            </w:hyperlink>
          </w:p>
        </w:tc>
      </w:tr>
      <w:tr w:rsidR="001A1F55" w:rsidRPr="00DE7725" w:rsidTr="00242CBC">
        <w:trPr>
          <w:trHeight w:val="273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91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กาญจนบุรี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9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http://www.dsd.go.th/kanchanaburi</w:t>
              </w:r>
            </w:hyperlink>
          </w:p>
        </w:tc>
      </w:tr>
      <w:tr w:rsidR="001A1F55" w:rsidRPr="00DE7725" w:rsidTr="00242CBC">
        <w:trPr>
          <w:trHeight w:val="277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5 </w:t>
            </w:r>
            <w:hyperlink r:id="rId9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นครราชสีมา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9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http://www.dsd.go.th/nakhonRatchasima</w:t>
              </w:r>
            </w:hyperlink>
          </w:p>
        </w:tc>
      </w:tr>
      <w:tr w:rsidR="001A1F55" w:rsidRPr="00DE7725" w:rsidTr="00242CBC">
        <w:trPr>
          <w:trHeight w:val="28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9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บุรีรัมย์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9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http://www.dsd.go.th/buriram</w:t>
              </w:r>
            </w:hyperlink>
          </w:p>
        </w:tc>
      </w:tr>
      <w:tr w:rsidR="001A1F55" w:rsidRPr="00DE7725" w:rsidTr="00242CBC">
        <w:trPr>
          <w:trHeight w:val="173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9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สุรินทร์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9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http://www.dsd.go.th/surin</w:t>
              </w:r>
            </w:hyperlink>
          </w:p>
        </w:tc>
      </w:tr>
      <w:tr w:rsidR="001A1F55" w:rsidRPr="00DE7725" w:rsidTr="00242CBC">
        <w:trPr>
          <w:trHeight w:val="26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9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ชัยภูมิ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0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http://www.dsd.go.th/chaiyaphum</w:t>
              </w:r>
            </w:hyperlink>
          </w:p>
        </w:tc>
      </w:tr>
      <w:tr w:rsidR="001A1F55" w:rsidRPr="00DE7725" w:rsidTr="00242CBC">
        <w:trPr>
          <w:trHeight w:val="26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0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นครนายก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0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http://www.dsd.go.th/nakhonnayok</w:t>
              </w:r>
            </w:hyperlink>
          </w:p>
        </w:tc>
      </w:tr>
      <w:tr w:rsidR="001A1F55" w:rsidRPr="00DE7725" w:rsidTr="00242CBC">
        <w:trPr>
          <w:trHeight w:val="268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6 </w:t>
            </w:r>
            <w:hyperlink r:id="rId10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ขอนแก่น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0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http://www.dsd.go.th/khonKaen</w:t>
              </w:r>
            </w:hyperlink>
          </w:p>
        </w:tc>
      </w:tr>
      <w:tr w:rsidR="001A1F55" w:rsidRPr="00DE7725" w:rsidTr="00242CBC">
        <w:trPr>
          <w:trHeight w:val="273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0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อุดรธานี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0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http://www.dsd.go.th/udonThani</w:t>
              </w:r>
            </w:hyperlink>
          </w:p>
        </w:tc>
      </w:tr>
      <w:tr w:rsidR="001A1F55" w:rsidRPr="00DE7725" w:rsidTr="00242CBC">
        <w:trPr>
          <w:trHeight w:val="13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0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เลย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0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http://www.dsd.go.th/loei</w:t>
              </w:r>
            </w:hyperlink>
          </w:p>
        </w:tc>
      </w:tr>
      <w:tr w:rsidR="001A1F55" w:rsidRPr="00DE7725" w:rsidTr="00242CBC">
        <w:trPr>
          <w:trHeight w:val="139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0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หนองคาย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1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http://www.dsd.go.th/nongKhai</w:t>
              </w:r>
            </w:hyperlink>
          </w:p>
        </w:tc>
      </w:tr>
      <w:tr w:rsidR="001A1F55" w:rsidRPr="00DE7725" w:rsidTr="00242CBC">
        <w:trPr>
          <w:trHeight w:val="28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1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สกลนคร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1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http://www.dsd.go.th/sakonNakhon</w:t>
              </w:r>
            </w:hyperlink>
          </w:p>
        </w:tc>
      </w:tr>
      <w:tr w:rsidR="001A1F55" w:rsidRPr="00DE7725" w:rsidTr="00242CBC">
        <w:trPr>
          <w:trHeight w:val="26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1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กาฬสินธุ์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1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http://www.dsd.go.th/kalasin</w:t>
              </w:r>
            </w:hyperlink>
          </w:p>
        </w:tc>
      </w:tr>
      <w:tr w:rsidR="001A1F55" w:rsidRPr="00DE7725" w:rsidTr="00242CBC">
        <w:trPr>
          <w:trHeight w:val="26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1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หนองบัวลำภู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1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http://www.dsd.go.th/nongBuaLamphu</w:t>
              </w:r>
            </w:hyperlink>
          </w:p>
        </w:tc>
      </w:tr>
      <w:tr w:rsidR="001A1F55" w:rsidRPr="00DE7725" w:rsidTr="00242CBC">
        <w:trPr>
          <w:trHeight w:val="127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1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มหาสารคาม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1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http://www.dsd.go.th/mahaSarakham</w:t>
              </w:r>
            </w:hyperlink>
          </w:p>
        </w:tc>
      </w:tr>
      <w:tr w:rsidR="001A1F55" w:rsidRPr="00DE7725" w:rsidTr="00242CBC">
        <w:trPr>
          <w:trHeight w:val="273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19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บึงกาฬ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2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http://www.dsd.go.th/buengkan</w:t>
              </w:r>
            </w:hyperlink>
          </w:p>
        </w:tc>
      </w:tr>
      <w:tr w:rsidR="001A1F55" w:rsidRPr="00DE7725" w:rsidTr="00242CBC">
        <w:trPr>
          <w:trHeight w:val="277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7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7 </w:t>
            </w:r>
            <w:hyperlink r:id="rId12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อุบลราชธานี</w:t>
              </w:r>
            </w:hyperlink>
          </w:p>
        </w:tc>
        <w:tc>
          <w:tcPr>
            <w:tcW w:w="432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2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http://www.dsd.go.th/ubonRatchathani</w:t>
              </w:r>
            </w:hyperlink>
          </w:p>
        </w:tc>
      </w:tr>
      <w:tr w:rsidR="001A1F55" w:rsidRPr="00DE7725" w:rsidTr="00242CBC">
        <w:trPr>
          <w:trHeight w:val="28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2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ยโสธร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2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http://www.dsd.go.th/yasothon</w:t>
              </w:r>
            </w:hyperlink>
          </w:p>
        </w:tc>
      </w:tr>
      <w:tr w:rsidR="001A1F55" w:rsidRPr="00DE7725" w:rsidTr="00242CBC">
        <w:trPr>
          <w:trHeight w:val="27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2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นครพนม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2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http://www.dsd.go.th/nakhonphanom</w:t>
              </w:r>
            </w:hyperlink>
          </w:p>
        </w:tc>
      </w:tr>
      <w:tr w:rsidR="001A1F55" w:rsidRPr="00DE7725" w:rsidTr="00242CBC">
        <w:trPr>
          <w:trHeight w:val="26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2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ร้อยเอ็ด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2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http://www.dsd.go.th/roiet</w:t>
              </w:r>
            </w:hyperlink>
          </w:p>
        </w:tc>
      </w:tr>
      <w:tr w:rsidR="001A1F55" w:rsidRPr="00DE7725" w:rsidTr="00242CBC">
        <w:trPr>
          <w:trHeight w:val="26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2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ศรีสะเกษ</w:t>
              </w:r>
            </w:hyperlink>
          </w:p>
        </w:tc>
        <w:tc>
          <w:tcPr>
            <w:tcW w:w="4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3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http://www.dsd.go.th/sisaket</w:t>
              </w:r>
            </w:hyperlink>
          </w:p>
        </w:tc>
      </w:tr>
      <w:tr w:rsidR="001A1F55" w:rsidRPr="00DE7725" w:rsidTr="00242CBC">
        <w:trPr>
          <w:trHeight w:val="269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3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มุกดาหาร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3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http://www.dsd.go.th/mukdahan</w:t>
              </w:r>
            </w:hyperlink>
          </w:p>
        </w:tc>
      </w:tr>
      <w:tr w:rsidR="001A1F55" w:rsidRPr="00DE7725" w:rsidTr="00242CBC">
        <w:trPr>
          <w:trHeight w:val="273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3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อำนาจเจริญ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3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http://www.dsd.go.th/amnatCharoen</w:t>
              </w:r>
            </w:hyperlink>
          </w:p>
        </w:tc>
      </w:tr>
      <w:tr w:rsidR="001A1F55" w:rsidRPr="00DE7725" w:rsidTr="00242CBC">
        <w:trPr>
          <w:trHeight w:val="276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9 </w:t>
            </w:r>
            <w:hyperlink r:id="rId13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นครสวรรค์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3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http://www.dsd.go.th/nakhonSawan</w:t>
              </w:r>
            </w:hyperlink>
          </w:p>
        </w:tc>
      </w:tr>
      <w:tr w:rsidR="001A1F55" w:rsidRPr="00DE7725" w:rsidTr="00242CBC">
        <w:trPr>
          <w:trHeight w:val="267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3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กำแพงเพชร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3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http://www.dsd.go.th/kamphaengPhet</w:t>
              </w:r>
            </w:hyperlink>
          </w:p>
        </w:tc>
      </w:tr>
      <w:tr w:rsidR="001A1F55" w:rsidRPr="00DE7725" w:rsidTr="00242CBC">
        <w:trPr>
          <w:trHeight w:val="27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3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ตาก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4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http://www.dsd.go.th/tak</w:t>
              </w:r>
            </w:hyperlink>
          </w:p>
        </w:tc>
      </w:tr>
      <w:tr w:rsidR="001A1F55" w:rsidRPr="00DE7725" w:rsidTr="00242CBC">
        <w:trPr>
          <w:trHeight w:val="133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4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พิจิตร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4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http://www.dsd.go.th/phichit</w:t>
              </w:r>
            </w:hyperlink>
          </w:p>
        </w:tc>
      </w:tr>
      <w:tr w:rsidR="001A1F55" w:rsidRPr="00DE7725" w:rsidTr="00242CBC">
        <w:trPr>
          <w:trHeight w:val="279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4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อุทัยธานี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4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http://www.dsd.go.th/uthaiThani</w:t>
              </w:r>
            </w:hyperlink>
          </w:p>
        </w:tc>
      </w:tr>
      <w:tr w:rsidR="001A1F55" w:rsidRPr="00DE7725" w:rsidTr="00242CBC">
        <w:trPr>
          <w:trHeight w:val="269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4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ชัยนาท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4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http://www.dsd.go.th/chaiNat</w:t>
              </w:r>
            </w:hyperlink>
          </w:p>
        </w:tc>
      </w:tr>
      <w:tr w:rsidR="001A1F55" w:rsidRPr="00DE7725" w:rsidTr="00242CBC">
        <w:trPr>
          <w:trHeight w:val="272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lastRenderedPageBreak/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9 </w:t>
            </w:r>
            <w:hyperlink r:id="rId14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พิษณุโลก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4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http://www.dsd.go.th/phitsanulok</w:t>
              </w:r>
            </w:hyperlink>
          </w:p>
        </w:tc>
      </w:tr>
      <w:tr w:rsidR="001A1F55" w:rsidRPr="00DE7725" w:rsidTr="00242CBC">
        <w:trPr>
          <w:trHeight w:val="277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4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เพชรบูรณ์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5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http://www.dsd.go.th/phetchabun</w:t>
              </w:r>
            </w:hyperlink>
          </w:p>
        </w:tc>
      </w:tr>
      <w:tr w:rsidR="001A1F55" w:rsidRPr="00DE7725" w:rsidTr="00242CBC">
        <w:trPr>
          <w:trHeight w:val="12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5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แพร่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5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http://www.dsd.go.th/phrae</w:t>
              </w:r>
            </w:hyperlink>
          </w:p>
        </w:tc>
      </w:tr>
      <w:tr w:rsidR="001A1F55" w:rsidRPr="00DE7725" w:rsidTr="00242CBC">
        <w:trPr>
          <w:trHeight w:val="27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5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อุตรดิตถ์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5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http://www.dsd.go.th/uttaradit</w:t>
              </w:r>
            </w:hyperlink>
          </w:p>
        </w:tc>
      </w:tr>
      <w:tr w:rsidR="001A1F55" w:rsidRPr="00DE7725" w:rsidTr="00242CBC">
        <w:trPr>
          <w:trHeight w:val="27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5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น่าน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5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http://www.dsd.go.th/nan</w:t>
              </w:r>
            </w:hyperlink>
          </w:p>
        </w:tc>
      </w:tr>
      <w:tr w:rsidR="001A1F55" w:rsidRPr="00DE7725" w:rsidTr="00242CBC">
        <w:trPr>
          <w:trHeight w:val="279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5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สุโขทัย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5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http://www.dsd.go.th/sukhothai</w:t>
              </w:r>
            </w:hyperlink>
          </w:p>
        </w:tc>
      </w:tr>
      <w:tr w:rsidR="00242CBC" w:rsidRPr="00DE7725" w:rsidTr="00940876">
        <w:trPr>
          <w:trHeight w:val="269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10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10 </w:t>
            </w:r>
            <w:hyperlink r:id="rId15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ลำปาง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60" w:history="1">
              <w:r w:rsidR="00242CBC" w:rsidRPr="00DE7725">
                <w:rPr>
                  <w:rFonts w:ascii="TH SarabunPSK" w:hAnsi="TH SarabunPSK" w:cs="TH SarabunPSK"/>
                  <w:sz w:val="32"/>
                </w:rPr>
                <w:t>http://www.dsd.go.th/lampang</w:t>
              </w:r>
            </w:hyperlink>
          </w:p>
        </w:tc>
      </w:tr>
      <w:tr w:rsidR="00242CBC" w:rsidRPr="00DE7725" w:rsidTr="00940876">
        <w:trPr>
          <w:trHeight w:val="131"/>
          <w:jc w:val="center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6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พะเยา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62" w:history="1">
              <w:r w:rsidR="00242CBC" w:rsidRPr="00DE7725">
                <w:rPr>
                  <w:rFonts w:ascii="TH SarabunPSK" w:hAnsi="TH SarabunPSK" w:cs="TH SarabunPSK"/>
                  <w:sz w:val="32"/>
                </w:rPr>
                <w:t>http://www.dsd.go.th/phayao</w:t>
              </w:r>
            </w:hyperlink>
          </w:p>
        </w:tc>
      </w:tr>
      <w:tr w:rsidR="00242CBC" w:rsidRPr="00DE7725" w:rsidTr="00940876">
        <w:trPr>
          <w:trHeight w:val="135"/>
          <w:jc w:val="center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6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เชียงราย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64" w:history="1">
              <w:r w:rsidR="00242CBC" w:rsidRPr="00DE7725">
                <w:rPr>
                  <w:rFonts w:ascii="TH SarabunPSK" w:hAnsi="TH SarabunPSK" w:cs="TH SarabunPSK"/>
                  <w:sz w:val="32"/>
                </w:rPr>
                <w:t>http://www.dsd.go.th/chiangRai</w:t>
              </w:r>
            </w:hyperlink>
          </w:p>
        </w:tc>
      </w:tr>
      <w:tr w:rsidR="00242CBC" w:rsidRPr="00DE7725" w:rsidTr="00940876">
        <w:trPr>
          <w:trHeight w:val="281"/>
          <w:jc w:val="center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6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ลำพูน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66" w:history="1">
              <w:r w:rsidR="00242CBC" w:rsidRPr="00DE7725">
                <w:rPr>
                  <w:rFonts w:ascii="TH SarabunPSK" w:hAnsi="TH SarabunPSK" w:cs="TH SarabunPSK"/>
                  <w:sz w:val="32"/>
                </w:rPr>
                <w:t>http://www.dsd.go.th/lamphun</w:t>
              </w:r>
            </w:hyperlink>
          </w:p>
        </w:tc>
      </w:tr>
      <w:tr w:rsidR="00242CBC" w:rsidRPr="00DE7725" w:rsidTr="00940876">
        <w:trPr>
          <w:trHeight w:val="271"/>
          <w:jc w:val="center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6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เชียงใหม่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68" w:history="1">
              <w:r w:rsidR="00242CBC" w:rsidRPr="00DE7725">
                <w:rPr>
                  <w:rFonts w:ascii="TH SarabunPSK" w:hAnsi="TH SarabunPSK" w:cs="TH SarabunPSK"/>
                  <w:sz w:val="32"/>
                </w:rPr>
                <w:t>http://www.dsd.go.th/chiangMai</w:t>
              </w:r>
            </w:hyperlink>
          </w:p>
        </w:tc>
      </w:tr>
      <w:tr w:rsidR="00242CBC" w:rsidRPr="00DE7725" w:rsidTr="00940876">
        <w:trPr>
          <w:trHeight w:val="133"/>
          <w:jc w:val="center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6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แม่ฮ่องสอน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70" w:history="1">
              <w:r w:rsidR="00242CBC" w:rsidRPr="00DE7725">
                <w:rPr>
                  <w:rFonts w:ascii="TH SarabunPSK" w:hAnsi="TH SarabunPSK" w:cs="TH SarabunPSK"/>
                  <w:sz w:val="32"/>
                </w:rPr>
                <w:t>http://www.dsd.go.th/maeHongSon</w:t>
              </w:r>
            </w:hyperlink>
          </w:p>
        </w:tc>
      </w:tr>
      <w:tr w:rsidR="00242CBC" w:rsidRPr="00DE7725" w:rsidTr="00940876">
        <w:trPr>
          <w:trHeight w:val="420"/>
          <w:jc w:val="center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71" w:tgtFrame="_blank" w:history="1">
              <w:r w:rsidR="00242CBC" w:rsidRPr="00DE7725">
                <w:rPr>
                  <w:rFonts w:ascii="TH SarabunPSK" w:hAnsi="TH SarabunPSK" w:cs="TH SarabunPSK"/>
                  <w:sz w:val="32"/>
                  <w:cs/>
                </w:rPr>
                <w:t>สถาบันพัฒนาทรัพยากรมนุษย์สำหรับอุตสาหกรรมบริการสุขภาพ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72" w:history="1">
              <w:r w:rsidR="00242CBC" w:rsidRPr="00DE7725">
                <w:rPr>
                  <w:rFonts w:ascii="TH SarabunPSK" w:hAnsi="TH SarabunPSK" w:cs="TH SarabunPSK"/>
                  <w:sz w:val="32"/>
                </w:rPr>
                <w:t>http://www.dsd.go.th/dsdwellness</w:t>
              </w:r>
            </w:hyperlink>
          </w:p>
        </w:tc>
      </w:tr>
      <w:tr w:rsidR="00242CBC" w:rsidRPr="00DE7725" w:rsidTr="00940876">
        <w:trPr>
          <w:trHeight w:val="274"/>
          <w:jc w:val="center"/>
        </w:trPr>
        <w:tc>
          <w:tcPr>
            <w:tcW w:w="1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CBC" w:rsidRPr="00DE7725" w:rsidRDefault="00242CBC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  <w:cs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สถาบันพัฒนาฝีมือแรงงานนานาชาติเชียงแสน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CBC" w:rsidRPr="00DE7725" w:rsidRDefault="00242CBC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</w:rPr>
              <w:t>http://www.dsd.go.th/chiangsaen</w:t>
            </w:r>
          </w:p>
        </w:tc>
      </w:tr>
      <w:tr w:rsidR="001A1F55" w:rsidRPr="00DE7725" w:rsidTr="00242CBC">
        <w:trPr>
          <w:trHeight w:val="274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11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11 </w:t>
            </w:r>
            <w:hyperlink r:id="rId17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สุราษฎร์ธานี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7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http://www.dsd.go.th/suratThani</w:t>
              </w:r>
            </w:hyperlink>
          </w:p>
        </w:tc>
      </w:tr>
      <w:tr w:rsidR="001A1F55" w:rsidRPr="00DE7725" w:rsidTr="00242CBC">
        <w:trPr>
          <w:trHeight w:val="50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7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ชุมพร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7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http://www.dsd.go.th/chumphon</w:t>
              </w:r>
            </w:hyperlink>
          </w:p>
        </w:tc>
      </w:tr>
      <w:tr w:rsidR="001A1F55" w:rsidRPr="00DE7725" w:rsidTr="00242CBC">
        <w:trPr>
          <w:trHeight w:val="292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7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นครศรีธรรมราช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7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http://www.dsd.go.th/nakhonSiThammarat</w:t>
              </w:r>
            </w:hyperlink>
          </w:p>
        </w:tc>
      </w:tr>
      <w:tr w:rsidR="001A1F55" w:rsidRPr="00DE7725" w:rsidTr="00242CBC">
        <w:trPr>
          <w:trHeight w:val="268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7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กระบี่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8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http://www.dsd.go.th/krabi</w:t>
              </w:r>
            </w:hyperlink>
          </w:p>
        </w:tc>
      </w:tr>
      <w:tr w:rsidR="001A1F55" w:rsidRPr="00DE7725" w:rsidTr="00242CBC">
        <w:trPr>
          <w:trHeight w:val="130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8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พังงา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8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http://www.dsd.go.th/phangnga</w:t>
              </w:r>
            </w:hyperlink>
          </w:p>
        </w:tc>
      </w:tr>
      <w:tr w:rsidR="001A1F55" w:rsidRPr="00DE7725" w:rsidTr="00242CBC">
        <w:trPr>
          <w:trHeight w:val="120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8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ระนอง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8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http://www.dsd.go.th/ranong</w:t>
              </w:r>
            </w:hyperlink>
          </w:p>
        </w:tc>
      </w:tr>
      <w:tr w:rsidR="001A1F55" w:rsidRPr="00DE7725" w:rsidTr="00242CBC">
        <w:trPr>
          <w:trHeight w:val="124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8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ภูเก็ต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8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http://www.dsd.go.th/phuket</w:t>
              </w:r>
            </w:hyperlink>
          </w:p>
        </w:tc>
      </w:tr>
      <w:tr w:rsidR="001A1F55" w:rsidRPr="00DE7725" w:rsidTr="00242CBC">
        <w:trPr>
          <w:trHeight w:val="269"/>
          <w:jc w:val="center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ภาค </w:t>
            </w:r>
            <w:r w:rsidRPr="00DE7725">
              <w:rPr>
                <w:rFonts w:ascii="TH SarabunPSK" w:hAnsi="TH SarabunPSK" w:cs="TH SarabunPSK"/>
                <w:sz w:val="32"/>
              </w:rPr>
              <w:t>12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 xml:space="preserve">สพภ. 12 </w:t>
            </w:r>
            <w:hyperlink r:id="rId187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สงขลา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8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http://www.dsd.go.th/songkhla</w:t>
              </w:r>
            </w:hyperlink>
          </w:p>
        </w:tc>
      </w:tr>
      <w:tr w:rsidR="001A1F55" w:rsidRPr="00DE7725" w:rsidTr="00242CBC">
        <w:trPr>
          <w:trHeight w:val="131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89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สตูล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http://www.dsd.go.th/satun</w:t>
              </w:r>
            </w:hyperlink>
          </w:p>
        </w:tc>
      </w:tr>
      <w:tr w:rsidR="001A1F55" w:rsidRPr="00DE7725" w:rsidTr="00242CBC">
        <w:trPr>
          <w:trHeight w:val="135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91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ปัตตานี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2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http://www.dsd.go.th/pattani</w:t>
              </w:r>
            </w:hyperlink>
          </w:p>
        </w:tc>
      </w:tr>
      <w:tr w:rsidR="001A1F55" w:rsidRPr="00DE7725" w:rsidTr="00242CBC">
        <w:trPr>
          <w:trHeight w:val="139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93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ยะลา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4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http://www.dsd.go.th/yala</w:t>
              </w:r>
            </w:hyperlink>
          </w:p>
        </w:tc>
      </w:tr>
      <w:tr w:rsidR="001A1F55" w:rsidRPr="00DE7725" w:rsidTr="00242CBC">
        <w:trPr>
          <w:trHeight w:val="143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1A1F55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r w:rsidRPr="00DE7725">
              <w:rPr>
                <w:rFonts w:ascii="TH SarabunPSK" w:hAnsi="TH SarabunPSK" w:cs="TH SarabunPSK"/>
                <w:sz w:val="32"/>
                <w:cs/>
              </w:rPr>
              <w:t>ศพจ.</w:t>
            </w:r>
            <w:hyperlink r:id="rId195" w:tgtFrame="_blank" w:history="1">
              <w:r w:rsidRPr="00DE7725">
                <w:rPr>
                  <w:rFonts w:ascii="TH SarabunPSK" w:hAnsi="TH SarabunPSK" w:cs="TH SarabunPSK"/>
                  <w:sz w:val="32"/>
                  <w:cs/>
                </w:rPr>
                <w:t>นราธิวาส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6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http://www.dsd.go.th/narathiwat</w:t>
              </w:r>
            </w:hyperlink>
          </w:p>
        </w:tc>
      </w:tr>
      <w:tr w:rsidR="001A1F55" w:rsidRPr="00DE7725" w:rsidTr="00242CBC">
        <w:trPr>
          <w:trHeight w:val="147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7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พัทลุง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8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http://www.dsd.go.th/phatthalung</w:t>
              </w:r>
            </w:hyperlink>
          </w:p>
        </w:tc>
      </w:tr>
      <w:tr w:rsidR="001A1F55" w:rsidRPr="00DE7725" w:rsidTr="00242CBC">
        <w:trPr>
          <w:trHeight w:val="279"/>
          <w:jc w:val="center"/>
        </w:trPr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F55" w:rsidRPr="00DE7725" w:rsidRDefault="001A1F55" w:rsidP="009A2B2B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199" w:tgtFrame="_blank" w:history="1">
              <w:r w:rsidR="001A1F55" w:rsidRPr="00DE7725">
                <w:rPr>
                  <w:rFonts w:ascii="TH SarabunPSK" w:hAnsi="TH SarabunPSK" w:cs="TH SarabunPSK"/>
                  <w:sz w:val="32"/>
                  <w:cs/>
                </w:rPr>
                <w:t>ตรัง</w:t>
              </w:r>
            </w:hyperlink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F55" w:rsidRPr="00DE7725" w:rsidRDefault="00943F2D" w:rsidP="009A2B2B">
            <w:pPr>
              <w:spacing w:line="320" w:lineRule="exact"/>
              <w:rPr>
                <w:rFonts w:ascii="TH SarabunPSK" w:hAnsi="TH SarabunPSK" w:cs="TH SarabunPSK"/>
                <w:sz w:val="32"/>
              </w:rPr>
            </w:pPr>
            <w:hyperlink r:id="rId200" w:history="1">
              <w:r w:rsidR="001A1F55" w:rsidRPr="00DE7725">
                <w:rPr>
                  <w:rFonts w:ascii="TH SarabunPSK" w:hAnsi="TH SarabunPSK" w:cs="TH SarabunPSK"/>
                  <w:sz w:val="32"/>
                </w:rPr>
                <w:t>http://www.dsd.go.th/trang</w:t>
              </w:r>
            </w:hyperlink>
          </w:p>
        </w:tc>
      </w:tr>
    </w:tbl>
    <w:p w:rsidR="001A1F55" w:rsidRDefault="001A1F55" w:rsidP="001170B7">
      <w:pPr>
        <w:rPr>
          <w:rFonts w:ascii="TH SarabunPSK" w:hAnsi="TH SarabunPSK" w:cs="TH SarabunPSK"/>
          <w:sz w:val="32"/>
        </w:rPr>
      </w:pPr>
    </w:p>
    <w:p w:rsidR="0071328E" w:rsidRDefault="0071328E" w:rsidP="001170B7">
      <w:pPr>
        <w:rPr>
          <w:rFonts w:ascii="TH SarabunPSK" w:hAnsi="TH SarabunPSK" w:cs="TH SarabunPSK"/>
          <w:sz w:val="32"/>
        </w:rPr>
      </w:pPr>
    </w:p>
    <w:p w:rsidR="0071328E" w:rsidRDefault="0071328E" w:rsidP="001170B7">
      <w:pPr>
        <w:rPr>
          <w:rFonts w:ascii="TH SarabunPSK" w:hAnsi="TH SarabunPSK" w:cs="TH SarabunPSK"/>
          <w:sz w:val="32"/>
        </w:rPr>
      </w:pPr>
    </w:p>
    <w:p w:rsidR="0071328E" w:rsidRDefault="0071328E" w:rsidP="001170B7">
      <w:pPr>
        <w:rPr>
          <w:rFonts w:ascii="TH SarabunPSK" w:hAnsi="TH SarabunPSK" w:cs="TH SarabunPSK"/>
          <w:sz w:val="32"/>
        </w:rPr>
      </w:pPr>
    </w:p>
    <w:sectPr w:rsidR="0071328E" w:rsidSect="003E40DC">
      <w:pgSz w:w="11907" w:h="16840" w:code="9"/>
      <w:pgMar w:top="1418" w:right="1134" w:bottom="1134" w:left="1134" w:header="720" w:footer="953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F2D" w:rsidRDefault="00943F2D" w:rsidP="007B5D04">
      <w:r>
        <w:separator/>
      </w:r>
    </w:p>
  </w:endnote>
  <w:endnote w:type="continuationSeparator" w:id="0">
    <w:p w:rsidR="00943F2D" w:rsidRDefault="00943F2D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AFE" w:rsidRDefault="00794F2B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4E0270E4" wp14:editId="4EB1C394">
              <wp:simplePos x="0" y="0"/>
              <wp:positionH relativeFrom="column">
                <wp:posOffset>184150</wp:posOffset>
              </wp:positionH>
              <wp:positionV relativeFrom="paragraph">
                <wp:posOffset>120765</wp:posOffset>
              </wp:positionV>
              <wp:extent cx="5759450" cy="9525"/>
              <wp:effectExtent l="0" t="0" r="12700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59450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491425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pt,9.5pt" to="46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9541C5F" wp14:editId="6AD12EDE">
              <wp:simplePos x="0" y="0"/>
              <wp:positionH relativeFrom="column">
                <wp:posOffset>105410</wp:posOffset>
              </wp:positionH>
              <wp:positionV relativeFrom="paragraph">
                <wp:posOffset>140739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7AFE" w:rsidRPr="00794F2B" w:rsidRDefault="00794F2B" w:rsidP="00794F2B">
                          <w:pPr>
                            <w:rPr>
                              <w:rFonts w:ascii="TH SarabunPSK" w:hAnsi="TH SarabunPSK" w:cs="TH SarabunPSK"/>
                              <w:szCs w:val="24"/>
                              <w:cs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szCs w:val="24"/>
                              <w:cs/>
                            </w:rPr>
                            <w:t xml:space="preserve">ภาคผนวก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541C5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8" type="#_x0000_t202" style="position:absolute;margin-left:8.3pt;margin-top:11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" fillcolor="white [3201]" stroked="f" strokeweight=".5pt">
              <v:textbox>
                <w:txbxContent>
                  <w:p w:rsidR="00297AFE" w:rsidRPr="00794F2B" w:rsidRDefault="00794F2B" w:rsidP="00794F2B">
                    <w:pPr>
                      <w:rPr>
                        <w:rFonts w:ascii="TH SarabunPSK" w:hAnsi="TH SarabunPSK" w:cs="TH SarabunPSK"/>
                        <w:szCs w:val="24"/>
                        <w:cs/>
                      </w:rPr>
                    </w:pPr>
                    <w:r>
                      <w:rPr>
                        <w:rFonts w:ascii="TH SarabunPSK" w:hAnsi="TH SarabunPSK" w:cs="TH SarabunPSK" w:hint="cs"/>
                        <w:szCs w:val="24"/>
                        <w:cs/>
                      </w:rPr>
                      <w:t xml:space="preserve">ภาคผนวก </w:t>
                    </w:r>
                  </w:p>
                </w:txbxContent>
              </v:textbox>
            </v:shape>
          </w:pict>
        </mc:Fallback>
      </mc:AlternateContent>
    </w:r>
    <w:r w:rsidR="00297AFE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1515E352" wp14:editId="03BE7B7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297AFE" w:rsidRPr="0036114C" w:rsidRDefault="00297AFE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84FE0" w:rsidRPr="00484FE0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5E352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L0T08g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297AFE" w:rsidRPr="0036114C" w:rsidRDefault="00297AFE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84FE0" w:rsidRPr="00484FE0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297AFE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297AFE" w:rsidRPr="0036114C" w:rsidRDefault="00297AFE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84FE0" w:rsidRPr="00484FE0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297AFE" w:rsidRPr="0036114C" w:rsidRDefault="00297AFE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84FE0" w:rsidRPr="00484FE0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AFE" w:rsidRDefault="001170B7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97D96F9" wp14:editId="1215B543">
              <wp:simplePos x="0" y="0"/>
              <wp:positionH relativeFrom="column">
                <wp:posOffset>-21590</wp:posOffset>
              </wp:positionH>
              <wp:positionV relativeFrom="paragraph">
                <wp:posOffset>139065</wp:posOffset>
              </wp:positionV>
              <wp:extent cx="5760000" cy="0"/>
              <wp:effectExtent l="0" t="0" r="12700" b="19050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600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231F68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pt,10.95pt" to="451.8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" strokecolor="windowText" strokeweight="1.5pt">
              <v:stroke joinstyle="miter"/>
            </v:line>
          </w:pict>
        </mc:Fallback>
      </mc:AlternateContent>
    </w:r>
    <w:r w:rsidR="00297AFE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057C7E96" wp14:editId="1411007C">
              <wp:simplePos x="0" y="0"/>
              <wp:positionH relativeFrom="column">
                <wp:posOffset>187267</wp:posOffset>
              </wp:positionH>
              <wp:positionV relativeFrom="paragraph">
                <wp:posOffset>137333</wp:posOffset>
              </wp:positionV>
              <wp:extent cx="5633085" cy="537557"/>
              <wp:effectExtent l="0" t="0" r="5715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085" cy="53755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7AFE" w:rsidRDefault="00794F2B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Cs w:val="24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szCs w:val="24"/>
                              <w:cs/>
                            </w:rPr>
                            <w:t xml:space="preserve">ภาคผนวก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7C7E96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75pt;margin-top:10.8pt;width:443.55pt;height:42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" fillcolor="white [3201]" stroked="f" strokeweight=".5pt">
              <v:textbox>
                <w:txbxContent>
                  <w:p w:rsidR="00297AFE" w:rsidRDefault="00794F2B" w:rsidP="00DE13F3">
                    <w:pPr>
                      <w:jc w:val="right"/>
                      <w:rPr>
                        <w:rFonts w:ascii="TH SarabunPSK" w:hAnsi="TH SarabunPSK" w:cs="TH SarabunPSK"/>
                        <w:szCs w:val="24"/>
                      </w:rPr>
                    </w:pPr>
                    <w:r>
                      <w:rPr>
                        <w:rFonts w:ascii="TH SarabunPSK" w:hAnsi="TH SarabunPSK" w:cs="TH SarabunPSK" w:hint="cs"/>
                        <w:szCs w:val="24"/>
                        <w:cs/>
                      </w:rPr>
                      <w:t xml:space="preserve">ภาคผนวก </w:t>
                    </w:r>
                  </w:p>
                </w:txbxContent>
              </v:textbox>
            </v:shape>
          </w:pict>
        </mc:Fallback>
      </mc:AlternateContent>
    </w:r>
    <w:r w:rsidR="00297AFE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297AFE" w:rsidRPr="0036114C" w:rsidRDefault="00297AFE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84FE0" w:rsidRPr="00484FE0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3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297AFE" w:rsidRPr="0036114C" w:rsidRDefault="00297AFE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84FE0" w:rsidRPr="00484FE0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3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E0" w:rsidRDefault="00484F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F2D" w:rsidRDefault="00943F2D" w:rsidP="007B5D04">
      <w:r>
        <w:separator/>
      </w:r>
    </w:p>
  </w:footnote>
  <w:footnote w:type="continuationSeparator" w:id="0">
    <w:p w:rsidR="00943F2D" w:rsidRDefault="00943F2D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297AFE" w:rsidRDefault="003E40DC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EDDD77C" wp14:editId="4FA0A17D">
              <wp:simplePos x="0" y="0"/>
              <wp:positionH relativeFrom="column">
                <wp:posOffset>39774</wp:posOffset>
              </wp:positionH>
              <wp:positionV relativeFrom="paragraph">
                <wp:posOffset>290830</wp:posOffset>
              </wp:positionV>
              <wp:extent cx="5760000" cy="0"/>
              <wp:effectExtent l="0" t="0" r="1270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600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AF3129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15pt,22.9pt" to="456.7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484F5A70" wp14:editId="274D48EA">
              <wp:simplePos x="0" y="0"/>
              <wp:positionH relativeFrom="margin">
                <wp:posOffset>74064</wp:posOffset>
              </wp:positionH>
              <wp:positionV relativeFrom="topMargin">
                <wp:posOffset>195984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4F2B" w:rsidRDefault="00794F2B" w:rsidP="00794F2B">
                          <w:pP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>ภาคผนวก</w:t>
                          </w:r>
                          <w:r w:rsidR="00484FE0"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>ที่</w:t>
                          </w: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 xml:space="preserve"> 1 </w:t>
                          </w:r>
                        </w:p>
                        <w:p w:rsidR="00794F2B" w:rsidRPr="00E7068F" w:rsidRDefault="00794F2B" w:rsidP="00794F2B">
                          <w:pP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794F2B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  <w:p w:rsidR="00297AFE" w:rsidRPr="00E7068F" w:rsidRDefault="00297AFE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4F5A7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5.85pt;margin-top:15.4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" o:allowincell="f" filled="f" stroked="f">
              <v:textbox inset=",0,,0">
                <w:txbxContent>
                  <w:p w:rsidR="00794F2B" w:rsidRDefault="00794F2B" w:rsidP="00794F2B">
                    <w:pP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</w:pP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>ภาคผนวก</w:t>
                    </w:r>
                    <w:r w:rsidR="00484FE0"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>ที่</w:t>
                    </w: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 xml:space="preserve"> 1 </w:t>
                    </w:r>
                  </w:p>
                  <w:p w:rsidR="00794F2B" w:rsidRPr="00E7068F" w:rsidRDefault="00794F2B" w:rsidP="00794F2B">
                    <w:pP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794F2B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  <w:t>Department of Skill Development</w:t>
                    </w:r>
                  </w:p>
                  <w:p w:rsidR="00297AFE" w:rsidRPr="00E7068F" w:rsidRDefault="00297AFE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40B88E9A" wp14:editId="03438F2D">
          <wp:simplePos x="0" y="0"/>
          <wp:positionH relativeFrom="column">
            <wp:posOffset>-566073</wp:posOffset>
          </wp:positionH>
          <wp:positionV relativeFrom="paragraph">
            <wp:posOffset>-321079</wp:posOffset>
          </wp:positionV>
          <wp:extent cx="548640" cy="560705"/>
          <wp:effectExtent l="0" t="0" r="381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AFE" w:rsidRDefault="003E40DC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C963B19" wp14:editId="1A660214">
              <wp:simplePos x="0" y="0"/>
              <wp:positionH relativeFrom="column">
                <wp:posOffset>-8197</wp:posOffset>
              </wp:positionH>
              <wp:positionV relativeFrom="paragraph">
                <wp:posOffset>294640</wp:posOffset>
              </wp:positionV>
              <wp:extent cx="5759450" cy="1905"/>
              <wp:effectExtent l="0" t="0" r="1270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5945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44CF97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5pt,23.2pt" to="452.8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" strokecolor="black [3213]" strokeweight="1.5pt">
              <v:stroke joinstyle="miter"/>
            </v:line>
          </w:pict>
        </mc:Fallback>
      </mc:AlternateContent>
    </w:r>
    <w:r w:rsidR="00297AFE"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66B2E0CE" wp14:editId="77672962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AFE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4BAB79AE" wp14:editId="0C67E367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97AFE" w:rsidRDefault="00794F2B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>ภาคผนวก</w:t>
                          </w:r>
                          <w:r w:rsidR="00001185"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>ที่</w:t>
                          </w: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 xml:space="preserve"> 1 </w:t>
                          </w:r>
                        </w:p>
                        <w:p w:rsidR="00794F2B" w:rsidRPr="00E7068F" w:rsidRDefault="00794F2B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794F2B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AB79A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297AFE" w:rsidRDefault="00794F2B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</w:pP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>ภาคผนวก</w:t>
                    </w:r>
                    <w:r w:rsidR="00001185"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>ที่</w:t>
                    </w: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 xml:space="preserve"> 1 </w:t>
                    </w:r>
                  </w:p>
                  <w:p w:rsidR="00794F2B" w:rsidRPr="00E7068F" w:rsidRDefault="00794F2B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794F2B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FE0" w:rsidRDefault="00484F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5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attachedTemplate r:id="rId1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50B"/>
    <w:rsid w:val="00001185"/>
    <w:rsid w:val="000127AB"/>
    <w:rsid w:val="000362BE"/>
    <w:rsid w:val="000A05EC"/>
    <w:rsid w:val="000B6765"/>
    <w:rsid w:val="000C278F"/>
    <w:rsid w:val="000E7900"/>
    <w:rsid w:val="001137C7"/>
    <w:rsid w:val="001170B7"/>
    <w:rsid w:val="00130D42"/>
    <w:rsid w:val="001A1F55"/>
    <w:rsid w:val="001C0F11"/>
    <w:rsid w:val="001F7C21"/>
    <w:rsid w:val="00242CBC"/>
    <w:rsid w:val="00297AFE"/>
    <w:rsid w:val="002A4F04"/>
    <w:rsid w:val="002A7339"/>
    <w:rsid w:val="002C14E2"/>
    <w:rsid w:val="002E6206"/>
    <w:rsid w:val="003430DB"/>
    <w:rsid w:val="00351DED"/>
    <w:rsid w:val="0036114C"/>
    <w:rsid w:val="003A6546"/>
    <w:rsid w:val="003B2C0A"/>
    <w:rsid w:val="003E1744"/>
    <w:rsid w:val="003E40DC"/>
    <w:rsid w:val="00451B7A"/>
    <w:rsid w:val="00462D3D"/>
    <w:rsid w:val="004655B6"/>
    <w:rsid w:val="004727CF"/>
    <w:rsid w:val="00484FE0"/>
    <w:rsid w:val="0049018D"/>
    <w:rsid w:val="004C5C6D"/>
    <w:rsid w:val="004C79BE"/>
    <w:rsid w:val="004E686B"/>
    <w:rsid w:val="005055CC"/>
    <w:rsid w:val="00535139"/>
    <w:rsid w:val="0054238B"/>
    <w:rsid w:val="00554246"/>
    <w:rsid w:val="00582ABF"/>
    <w:rsid w:val="005956C1"/>
    <w:rsid w:val="0061200E"/>
    <w:rsid w:val="00683BE4"/>
    <w:rsid w:val="00683E68"/>
    <w:rsid w:val="006D2FC1"/>
    <w:rsid w:val="0070050B"/>
    <w:rsid w:val="0071328E"/>
    <w:rsid w:val="00716C9C"/>
    <w:rsid w:val="0072494A"/>
    <w:rsid w:val="00737726"/>
    <w:rsid w:val="007761D1"/>
    <w:rsid w:val="00794F2B"/>
    <w:rsid w:val="007A67E3"/>
    <w:rsid w:val="007B0EC3"/>
    <w:rsid w:val="007B5D04"/>
    <w:rsid w:val="007D08BF"/>
    <w:rsid w:val="007D1291"/>
    <w:rsid w:val="00804E8F"/>
    <w:rsid w:val="00834E67"/>
    <w:rsid w:val="00895F77"/>
    <w:rsid w:val="008D13C2"/>
    <w:rsid w:val="0090599F"/>
    <w:rsid w:val="009100A7"/>
    <w:rsid w:val="00943F2D"/>
    <w:rsid w:val="00955E40"/>
    <w:rsid w:val="009662E3"/>
    <w:rsid w:val="009917F9"/>
    <w:rsid w:val="009933B2"/>
    <w:rsid w:val="00993E44"/>
    <w:rsid w:val="009B1CCB"/>
    <w:rsid w:val="009C2E13"/>
    <w:rsid w:val="009E7020"/>
    <w:rsid w:val="009F2D7C"/>
    <w:rsid w:val="00A11BA4"/>
    <w:rsid w:val="00A17AE0"/>
    <w:rsid w:val="00A702D8"/>
    <w:rsid w:val="00AA3CFC"/>
    <w:rsid w:val="00AA59FE"/>
    <w:rsid w:val="00AB034A"/>
    <w:rsid w:val="00B603BE"/>
    <w:rsid w:val="00B74245"/>
    <w:rsid w:val="00B96290"/>
    <w:rsid w:val="00BB7DE4"/>
    <w:rsid w:val="00BE01B6"/>
    <w:rsid w:val="00C01C90"/>
    <w:rsid w:val="00C04F5D"/>
    <w:rsid w:val="00C05B40"/>
    <w:rsid w:val="00C20BC7"/>
    <w:rsid w:val="00C3710B"/>
    <w:rsid w:val="00C50346"/>
    <w:rsid w:val="00C605A5"/>
    <w:rsid w:val="00C71124"/>
    <w:rsid w:val="00C76236"/>
    <w:rsid w:val="00C83C02"/>
    <w:rsid w:val="00CA57B5"/>
    <w:rsid w:val="00CB790D"/>
    <w:rsid w:val="00CE0C33"/>
    <w:rsid w:val="00CE3D76"/>
    <w:rsid w:val="00D3361A"/>
    <w:rsid w:val="00D4162B"/>
    <w:rsid w:val="00D464FA"/>
    <w:rsid w:val="00DA0646"/>
    <w:rsid w:val="00DB2C4F"/>
    <w:rsid w:val="00DD5BAD"/>
    <w:rsid w:val="00DE13F3"/>
    <w:rsid w:val="00DE7725"/>
    <w:rsid w:val="00E073A5"/>
    <w:rsid w:val="00E25E1A"/>
    <w:rsid w:val="00E4228F"/>
    <w:rsid w:val="00E650EA"/>
    <w:rsid w:val="00E7068F"/>
    <w:rsid w:val="00E934E4"/>
    <w:rsid w:val="00EB1D0C"/>
    <w:rsid w:val="00EB1DD2"/>
    <w:rsid w:val="00ED6994"/>
    <w:rsid w:val="00EF6B7A"/>
    <w:rsid w:val="00F17658"/>
    <w:rsid w:val="00F41842"/>
    <w:rsid w:val="00F5485F"/>
    <w:rsid w:val="00F70C7D"/>
    <w:rsid w:val="00FA5F3E"/>
    <w:rsid w:val="00FF3088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0F7F5B"/>
  <w15:chartTrackingRefBased/>
  <w15:docId w15:val="{C6CF40A4-403F-41F9-B80E-F326FAA9E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0B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3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dsd.go.th/Mahasarakham" TargetMode="External"/><Relationship Id="rId21" Type="http://schemas.openxmlformats.org/officeDocument/2006/relationships/hyperlink" Target="http://www.dsd.go.th/it" TargetMode="External"/><Relationship Id="rId42" Type="http://schemas.openxmlformats.org/officeDocument/2006/relationships/hyperlink" Target="http://www.dsd.go.th/oloc" TargetMode="External"/><Relationship Id="rId63" Type="http://schemas.openxmlformats.org/officeDocument/2006/relationships/hyperlink" Target="http://www.dsd.go.th/Angthong" TargetMode="External"/><Relationship Id="rId84" Type="http://schemas.openxmlformats.org/officeDocument/2006/relationships/hyperlink" Target="http://www.dsd.go.th/samutsakhon" TargetMode="External"/><Relationship Id="rId138" Type="http://schemas.openxmlformats.org/officeDocument/2006/relationships/hyperlink" Target="http://www.dsd.go.th/kamphaengPhet" TargetMode="External"/><Relationship Id="rId159" Type="http://schemas.openxmlformats.org/officeDocument/2006/relationships/hyperlink" Target="http://www.dsd.go.th/Lampang" TargetMode="External"/><Relationship Id="rId170" Type="http://schemas.openxmlformats.org/officeDocument/2006/relationships/hyperlink" Target="http://www.dsd.go.th/maeHongSon" TargetMode="External"/><Relationship Id="rId191" Type="http://schemas.openxmlformats.org/officeDocument/2006/relationships/hyperlink" Target="http://www.dsd.go.th/Pattani" TargetMode="External"/><Relationship Id="rId107" Type="http://schemas.openxmlformats.org/officeDocument/2006/relationships/hyperlink" Target="http://www.dsd.go.th/Loei" TargetMode="External"/><Relationship Id="rId11" Type="http://schemas.openxmlformats.org/officeDocument/2006/relationships/footer" Target="footer2.xml"/><Relationship Id="rId32" Type="http://schemas.openxmlformats.org/officeDocument/2006/relationships/hyperlink" Target="http://www.dsd.go.th/sdpaa" TargetMode="External"/><Relationship Id="rId53" Type="http://schemas.openxmlformats.org/officeDocument/2006/relationships/hyperlink" Target="http://www.dsd.go.th/Suphanburi" TargetMode="External"/><Relationship Id="rId74" Type="http://schemas.openxmlformats.org/officeDocument/2006/relationships/hyperlink" Target="http://www.dsd.go.th/prachinBuri" TargetMode="External"/><Relationship Id="rId128" Type="http://schemas.openxmlformats.org/officeDocument/2006/relationships/hyperlink" Target="http://www.dsd.go.th/roiet" TargetMode="External"/><Relationship Id="rId149" Type="http://schemas.openxmlformats.org/officeDocument/2006/relationships/hyperlink" Target="http://www.dsd.go.th/Phetchabun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www.dsd.go.th/Buriram" TargetMode="External"/><Relationship Id="rId160" Type="http://schemas.openxmlformats.org/officeDocument/2006/relationships/hyperlink" Target="http://www.dsd.go.th/lampang" TargetMode="External"/><Relationship Id="rId181" Type="http://schemas.openxmlformats.org/officeDocument/2006/relationships/hyperlink" Target="http://www.dsd.go.th/Phangnga" TargetMode="External"/><Relationship Id="rId22" Type="http://schemas.openxmlformats.org/officeDocument/2006/relationships/hyperlink" Target="http://www.dsd.go.th/wepdp" TargetMode="External"/><Relationship Id="rId43" Type="http://schemas.openxmlformats.org/officeDocument/2006/relationships/hyperlink" Target="http://www.dsd.go.th/oloc" TargetMode="External"/><Relationship Id="rId64" Type="http://schemas.openxmlformats.org/officeDocument/2006/relationships/hyperlink" Target="http://www.dsd.go.th/angthong" TargetMode="External"/><Relationship Id="rId118" Type="http://schemas.openxmlformats.org/officeDocument/2006/relationships/hyperlink" Target="http://www.dsd.go.th/mahaSarakham" TargetMode="External"/><Relationship Id="rId139" Type="http://schemas.openxmlformats.org/officeDocument/2006/relationships/hyperlink" Target="http://www.dsd.go.th/Tak" TargetMode="External"/><Relationship Id="rId85" Type="http://schemas.openxmlformats.org/officeDocument/2006/relationships/hyperlink" Target="http://www.dsd.go.th/Nakhonpathom" TargetMode="External"/><Relationship Id="rId150" Type="http://schemas.openxmlformats.org/officeDocument/2006/relationships/hyperlink" Target="http://www.dsd.go.th/phetchabun" TargetMode="External"/><Relationship Id="rId171" Type="http://schemas.openxmlformats.org/officeDocument/2006/relationships/hyperlink" Target="http://www.dsd.go.th/dsdwellness" TargetMode="External"/><Relationship Id="rId192" Type="http://schemas.openxmlformats.org/officeDocument/2006/relationships/hyperlink" Target="http://www.dsd.go.th/pattani" TargetMode="External"/><Relationship Id="rId12" Type="http://schemas.openxmlformats.org/officeDocument/2006/relationships/header" Target="header3.xml"/><Relationship Id="rId33" Type="http://schemas.openxmlformats.org/officeDocument/2006/relationships/hyperlink" Target="http://www.dsd.go.th/sdpaa" TargetMode="External"/><Relationship Id="rId108" Type="http://schemas.openxmlformats.org/officeDocument/2006/relationships/hyperlink" Target="http://www.dsd.go.th/loei" TargetMode="External"/><Relationship Id="rId129" Type="http://schemas.openxmlformats.org/officeDocument/2006/relationships/hyperlink" Target="http://www.dsd.go.th/Sisaket" TargetMode="External"/><Relationship Id="rId54" Type="http://schemas.openxmlformats.org/officeDocument/2006/relationships/hyperlink" Target="http://www.dsd.go.th/suphanBuri" TargetMode="External"/><Relationship Id="rId75" Type="http://schemas.openxmlformats.org/officeDocument/2006/relationships/hyperlink" Target="http://www.dsd.go.th/Trat" TargetMode="External"/><Relationship Id="rId96" Type="http://schemas.openxmlformats.org/officeDocument/2006/relationships/hyperlink" Target="http://www.dsd.go.th/buriram" TargetMode="External"/><Relationship Id="rId140" Type="http://schemas.openxmlformats.org/officeDocument/2006/relationships/hyperlink" Target="http://www.dsd.go.th/tak" TargetMode="External"/><Relationship Id="rId161" Type="http://schemas.openxmlformats.org/officeDocument/2006/relationships/hyperlink" Target="http://www.dsd.go.th/Phayao" TargetMode="External"/><Relationship Id="rId182" Type="http://schemas.openxmlformats.org/officeDocument/2006/relationships/hyperlink" Target="http://www.dsd.go.th/phangnga" TargetMode="External"/><Relationship Id="rId6" Type="http://schemas.openxmlformats.org/officeDocument/2006/relationships/footnotes" Target="footnotes.xml"/><Relationship Id="rId23" Type="http://schemas.openxmlformats.org/officeDocument/2006/relationships/hyperlink" Target="http://www.dsd.go.th/wepdp" TargetMode="External"/><Relationship Id="rId119" Type="http://schemas.openxmlformats.org/officeDocument/2006/relationships/hyperlink" Target="http://www.dsd.go.th/buengkan" TargetMode="External"/><Relationship Id="rId44" Type="http://schemas.openxmlformats.org/officeDocument/2006/relationships/hyperlink" Target="http://www.dsd.go.th/samutPrakan" TargetMode="External"/><Relationship Id="rId65" Type="http://schemas.openxmlformats.org/officeDocument/2006/relationships/hyperlink" Target="http://www.dsd.go.th/Chonburi" TargetMode="External"/><Relationship Id="rId86" Type="http://schemas.openxmlformats.org/officeDocument/2006/relationships/hyperlink" Target="http://www.dsd.go.th/nakhonPathom" TargetMode="External"/><Relationship Id="rId130" Type="http://schemas.openxmlformats.org/officeDocument/2006/relationships/hyperlink" Target="http://www.dsd.go.th/sisaket" TargetMode="External"/><Relationship Id="rId151" Type="http://schemas.openxmlformats.org/officeDocument/2006/relationships/hyperlink" Target="http://www.dsd.go.th/Phrae" TargetMode="External"/><Relationship Id="rId172" Type="http://schemas.openxmlformats.org/officeDocument/2006/relationships/hyperlink" Target="http://www.dsd.go.th/dsdwellness" TargetMode="External"/><Relationship Id="rId193" Type="http://schemas.openxmlformats.org/officeDocument/2006/relationships/hyperlink" Target="http://www.dsd.go.th/Yala" TargetMode="External"/><Relationship Id="rId13" Type="http://schemas.openxmlformats.org/officeDocument/2006/relationships/footer" Target="footer3.xml"/><Relationship Id="rId109" Type="http://schemas.openxmlformats.org/officeDocument/2006/relationships/hyperlink" Target="http://www.dsd.go.th/Nongkhai" TargetMode="External"/><Relationship Id="rId34" Type="http://schemas.openxmlformats.org/officeDocument/2006/relationships/hyperlink" Target="http://www.dsd.go.th/legalaffairs" TargetMode="External"/><Relationship Id="rId55" Type="http://schemas.openxmlformats.org/officeDocument/2006/relationships/hyperlink" Target="http://www.dsd.go.th/Saraburi" TargetMode="External"/><Relationship Id="rId76" Type="http://schemas.openxmlformats.org/officeDocument/2006/relationships/hyperlink" Target="http://www.dsd.go.th/trat" TargetMode="External"/><Relationship Id="rId97" Type="http://schemas.openxmlformats.org/officeDocument/2006/relationships/hyperlink" Target="http://www.dsd.go.th/Surin" TargetMode="External"/><Relationship Id="rId120" Type="http://schemas.openxmlformats.org/officeDocument/2006/relationships/hyperlink" Target="http://www.dsd.go.th/buengkan" TargetMode="External"/><Relationship Id="rId141" Type="http://schemas.openxmlformats.org/officeDocument/2006/relationships/hyperlink" Target="http://www.dsd.go.th/Phichit" TargetMode="External"/><Relationship Id="rId7" Type="http://schemas.openxmlformats.org/officeDocument/2006/relationships/endnotes" Target="endnotes.xml"/><Relationship Id="rId162" Type="http://schemas.openxmlformats.org/officeDocument/2006/relationships/hyperlink" Target="http://www.dsd.go.th/phayao" TargetMode="External"/><Relationship Id="rId183" Type="http://schemas.openxmlformats.org/officeDocument/2006/relationships/hyperlink" Target="http://www.dsd.go.th/Ranon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dsd.go.th/sdp" TargetMode="External"/><Relationship Id="rId24" Type="http://schemas.openxmlformats.org/officeDocument/2006/relationships/hyperlink" Target="http://www.dsd.go.th/finance" TargetMode="External"/><Relationship Id="rId40" Type="http://schemas.openxmlformats.org/officeDocument/2006/relationships/hyperlink" Target="http://www.dsd.go.th/inspector" TargetMode="External"/><Relationship Id="rId45" Type="http://schemas.openxmlformats.org/officeDocument/2006/relationships/hyperlink" Target="http://www.dsd.go.th/Bangkok" TargetMode="External"/><Relationship Id="rId66" Type="http://schemas.openxmlformats.org/officeDocument/2006/relationships/hyperlink" Target="http://www.dsd.go.th/chonburi" TargetMode="External"/><Relationship Id="rId87" Type="http://schemas.openxmlformats.org/officeDocument/2006/relationships/hyperlink" Target="http://www.dsd.go.th/Phetchaburi" TargetMode="External"/><Relationship Id="rId110" Type="http://schemas.openxmlformats.org/officeDocument/2006/relationships/hyperlink" Target="http://www.dsd.go.th/nongKhai" TargetMode="External"/><Relationship Id="rId115" Type="http://schemas.openxmlformats.org/officeDocument/2006/relationships/hyperlink" Target="http://www.dsd.go.th/Nongbualamphu" TargetMode="External"/><Relationship Id="rId131" Type="http://schemas.openxmlformats.org/officeDocument/2006/relationships/hyperlink" Target="http://www.dsd.go.th/Mukdahan" TargetMode="External"/><Relationship Id="rId136" Type="http://schemas.openxmlformats.org/officeDocument/2006/relationships/hyperlink" Target="http://www.dsd.go.th/nakhonSawan" TargetMode="External"/><Relationship Id="rId157" Type="http://schemas.openxmlformats.org/officeDocument/2006/relationships/hyperlink" Target="http://www.dsd.go.th/Sukhothai" TargetMode="External"/><Relationship Id="rId178" Type="http://schemas.openxmlformats.org/officeDocument/2006/relationships/hyperlink" Target="http://www.dsd.go.th/nakhonSiThammarat" TargetMode="External"/><Relationship Id="rId61" Type="http://schemas.openxmlformats.org/officeDocument/2006/relationships/hyperlink" Target="http://www.dsd.go.th/Ayutthaya" TargetMode="External"/><Relationship Id="rId82" Type="http://schemas.openxmlformats.org/officeDocument/2006/relationships/hyperlink" Target="http://www.dsd.go.th/samutSongkhram" TargetMode="External"/><Relationship Id="rId152" Type="http://schemas.openxmlformats.org/officeDocument/2006/relationships/hyperlink" Target="http://www.dsd.go.th/phrae" TargetMode="External"/><Relationship Id="rId173" Type="http://schemas.openxmlformats.org/officeDocument/2006/relationships/hyperlink" Target="http://www.dsd.go.th/Suratthani" TargetMode="External"/><Relationship Id="rId194" Type="http://schemas.openxmlformats.org/officeDocument/2006/relationships/hyperlink" Target="http://www.dsd.go.th/yala" TargetMode="External"/><Relationship Id="rId199" Type="http://schemas.openxmlformats.org/officeDocument/2006/relationships/hyperlink" Target="http://www.dsd.go.th/Trang" TargetMode="External"/><Relationship Id="rId19" Type="http://schemas.openxmlformats.org/officeDocument/2006/relationships/hyperlink" Target="http://www.dsd.go.th/secretary" TargetMode="External"/><Relationship Id="rId14" Type="http://schemas.openxmlformats.org/officeDocument/2006/relationships/hyperlink" Target="http://www.dsd.go.th/oitt" TargetMode="External"/><Relationship Id="rId30" Type="http://schemas.openxmlformats.org/officeDocument/2006/relationships/hyperlink" Target="http://www.dsd.go.th/icd" TargetMode="External"/><Relationship Id="rId35" Type="http://schemas.openxmlformats.org/officeDocument/2006/relationships/hyperlink" Target="http://www.dsd.go.th/legalaffairs" TargetMode="External"/><Relationship Id="rId56" Type="http://schemas.openxmlformats.org/officeDocument/2006/relationships/hyperlink" Target="http://www.dsd.go.th/saraburi" TargetMode="External"/><Relationship Id="rId77" Type="http://schemas.openxmlformats.org/officeDocument/2006/relationships/hyperlink" Target="http://www.dsd.go.th/Sakaeo" TargetMode="External"/><Relationship Id="rId100" Type="http://schemas.openxmlformats.org/officeDocument/2006/relationships/hyperlink" Target="http://www.dsd.go.th/chaiyaphum" TargetMode="External"/><Relationship Id="rId105" Type="http://schemas.openxmlformats.org/officeDocument/2006/relationships/hyperlink" Target="http://www.dsd.go.th/Udonthani" TargetMode="External"/><Relationship Id="rId126" Type="http://schemas.openxmlformats.org/officeDocument/2006/relationships/hyperlink" Target="http://www.dsd.go.th/nakhonphanom" TargetMode="External"/><Relationship Id="rId147" Type="http://schemas.openxmlformats.org/officeDocument/2006/relationships/hyperlink" Target="http://www.dsd.go.th/Phitsanulok" TargetMode="External"/><Relationship Id="rId168" Type="http://schemas.openxmlformats.org/officeDocument/2006/relationships/hyperlink" Target="http://www.dsd.go.th/chiangMai" TargetMode="External"/><Relationship Id="rId8" Type="http://schemas.openxmlformats.org/officeDocument/2006/relationships/header" Target="header1.xml"/><Relationship Id="rId51" Type="http://schemas.openxmlformats.org/officeDocument/2006/relationships/hyperlink" Target="http://www.dsd.go.th/ahrda" TargetMode="External"/><Relationship Id="rId72" Type="http://schemas.openxmlformats.org/officeDocument/2006/relationships/hyperlink" Target="http://www.dsd.go.th/chachoengsao" TargetMode="External"/><Relationship Id="rId93" Type="http://schemas.openxmlformats.org/officeDocument/2006/relationships/hyperlink" Target="http://www.dsd.go.th/NakhonRatchasima" TargetMode="External"/><Relationship Id="rId98" Type="http://schemas.openxmlformats.org/officeDocument/2006/relationships/hyperlink" Target="http://www.dsd.go.th/surin" TargetMode="External"/><Relationship Id="rId121" Type="http://schemas.openxmlformats.org/officeDocument/2006/relationships/hyperlink" Target="http://www.dsd.go.th/Ubonratchathani" TargetMode="External"/><Relationship Id="rId142" Type="http://schemas.openxmlformats.org/officeDocument/2006/relationships/hyperlink" Target="http://www.dsd.go.th/phichit" TargetMode="External"/><Relationship Id="rId163" Type="http://schemas.openxmlformats.org/officeDocument/2006/relationships/hyperlink" Target="http://www.dsd.go.th/Chiangrai" TargetMode="External"/><Relationship Id="rId184" Type="http://schemas.openxmlformats.org/officeDocument/2006/relationships/hyperlink" Target="http://www.dsd.go.th/ranong" TargetMode="External"/><Relationship Id="rId189" Type="http://schemas.openxmlformats.org/officeDocument/2006/relationships/hyperlink" Target="http://www.dsd.go.th/Satun" TargetMode="External"/><Relationship Id="rId3" Type="http://schemas.openxmlformats.org/officeDocument/2006/relationships/styles" Target="styles.xml"/><Relationship Id="rId25" Type="http://schemas.openxmlformats.org/officeDocument/2006/relationships/hyperlink" Target="http://www.dsd.go.th/finance" TargetMode="External"/><Relationship Id="rId46" Type="http://schemas.openxmlformats.org/officeDocument/2006/relationships/hyperlink" Target="http://www.dsd.go.th/bangkok" TargetMode="External"/><Relationship Id="rId67" Type="http://schemas.openxmlformats.org/officeDocument/2006/relationships/hyperlink" Target="http://www.dsd.go.th/Rayong" TargetMode="External"/><Relationship Id="rId116" Type="http://schemas.openxmlformats.org/officeDocument/2006/relationships/hyperlink" Target="http://www.dsd.go.th/nongBuaLamphu" TargetMode="External"/><Relationship Id="rId137" Type="http://schemas.openxmlformats.org/officeDocument/2006/relationships/hyperlink" Target="http://www.dsd.go.th/Kamphaengphet" TargetMode="External"/><Relationship Id="rId158" Type="http://schemas.openxmlformats.org/officeDocument/2006/relationships/hyperlink" Target="http://www.dsd.go.th/sukhothai" TargetMode="External"/><Relationship Id="rId20" Type="http://schemas.openxmlformats.org/officeDocument/2006/relationships/hyperlink" Target="http://www.dsd.go.th/it" TargetMode="External"/><Relationship Id="rId41" Type="http://schemas.openxmlformats.org/officeDocument/2006/relationships/hyperlink" Target="http://www.dsd.go.th/inspector" TargetMode="External"/><Relationship Id="rId62" Type="http://schemas.openxmlformats.org/officeDocument/2006/relationships/hyperlink" Target="http://www.dsd.go.th/ayutthaya" TargetMode="External"/><Relationship Id="rId83" Type="http://schemas.openxmlformats.org/officeDocument/2006/relationships/hyperlink" Target="http://www.dsd.go.th/SamutSakhon" TargetMode="External"/><Relationship Id="rId88" Type="http://schemas.openxmlformats.org/officeDocument/2006/relationships/hyperlink" Target="http://www.dsd.go.th/phetchaburi" TargetMode="External"/><Relationship Id="rId111" Type="http://schemas.openxmlformats.org/officeDocument/2006/relationships/hyperlink" Target="http://www.dsd.go.th/Sakonnakhon" TargetMode="External"/><Relationship Id="rId132" Type="http://schemas.openxmlformats.org/officeDocument/2006/relationships/hyperlink" Target="http://www.dsd.go.th/mukdahan" TargetMode="External"/><Relationship Id="rId153" Type="http://schemas.openxmlformats.org/officeDocument/2006/relationships/hyperlink" Target="http://www.dsd.go.th/Uttaradit" TargetMode="External"/><Relationship Id="rId174" Type="http://schemas.openxmlformats.org/officeDocument/2006/relationships/hyperlink" Target="http://www.dsd.go.th/suratThani" TargetMode="External"/><Relationship Id="rId179" Type="http://schemas.openxmlformats.org/officeDocument/2006/relationships/hyperlink" Target="http://www.dsd.go.th/Krabi" TargetMode="External"/><Relationship Id="rId195" Type="http://schemas.openxmlformats.org/officeDocument/2006/relationships/hyperlink" Target="http://www.dsd.go.th/Narathiwat" TargetMode="External"/><Relationship Id="rId190" Type="http://schemas.openxmlformats.org/officeDocument/2006/relationships/hyperlink" Target="http://www.dsd.go.th/satun" TargetMode="External"/><Relationship Id="rId15" Type="http://schemas.openxmlformats.org/officeDocument/2006/relationships/hyperlink" Target="http://www.dsd.go.th/oitt" TargetMode="External"/><Relationship Id="rId36" Type="http://schemas.openxmlformats.org/officeDocument/2006/relationships/hyperlink" Target="http://www.dsd.go.th/internal" TargetMode="External"/><Relationship Id="rId57" Type="http://schemas.openxmlformats.org/officeDocument/2006/relationships/hyperlink" Target="http://www.dsd.go.th/Lopburi" TargetMode="External"/><Relationship Id="rId106" Type="http://schemas.openxmlformats.org/officeDocument/2006/relationships/hyperlink" Target="http://www.dsd.go.th/udonThani" TargetMode="External"/><Relationship Id="rId127" Type="http://schemas.openxmlformats.org/officeDocument/2006/relationships/hyperlink" Target="http://www.dsd.go.th/Roiet" TargetMode="External"/><Relationship Id="rId10" Type="http://schemas.openxmlformats.org/officeDocument/2006/relationships/footer" Target="footer1.xml"/><Relationship Id="rId31" Type="http://schemas.openxmlformats.org/officeDocument/2006/relationships/hyperlink" Target="http://www.dsd.go.th/icd" TargetMode="External"/><Relationship Id="rId52" Type="http://schemas.openxmlformats.org/officeDocument/2006/relationships/hyperlink" Target="http://www.dsd.go.th/ahrda" TargetMode="External"/><Relationship Id="rId73" Type="http://schemas.openxmlformats.org/officeDocument/2006/relationships/hyperlink" Target="http://www.dsd.go.th/Prachinburi" TargetMode="External"/><Relationship Id="rId78" Type="http://schemas.openxmlformats.org/officeDocument/2006/relationships/hyperlink" Target="http://www.dsd.go.th/saKaeo" TargetMode="External"/><Relationship Id="rId94" Type="http://schemas.openxmlformats.org/officeDocument/2006/relationships/hyperlink" Target="http://www.dsd.go.th/nakhonRatchasima" TargetMode="External"/><Relationship Id="rId99" Type="http://schemas.openxmlformats.org/officeDocument/2006/relationships/hyperlink" Target="http://www.dsd.go.th/Chaiyaphum" TargetMode="External"/><Relationship Id="rId101" Type="http://schemas.openxmlformats.org/officeDocument/2006/relationships/hyperlink" Target="http://www.dsd.go.th/Nakhonnayok" TargetMode="External"/><Relationship Id="rId122" Type="http://schemas.openxmlformats.org/officeDocument/2006/relationships/hyperlink" Target="http://www.dsd.go.th/ubonRatchathani" TargetMode="External"/><Relationship Id="rId143" Type="http://schemas.openxmlformats.org/officeDocument/2006/relationships/hyperlink" Target="http://www.dsd.go.th/Uthaithani" TargetMode="External"/><Relationship Id="rId148" Type="http://schemas.openxmlformats.org/officeDocument/2006/relationships/hyperlink" Target="http://www.dsd.go.th/phitsanulok" TargetMode="External"/><Relationship Id="rId164" Type="http://schemas.openxmlformats.org/officeDocument/2006/relationships/hyperlink" Target="http://www.dsd.go.th/chiangRai" TargetMode="External"/><Relationship Id="rId169" Type="http://schemas.openxmlformats.org/officeDocument/2006/relationships/hyperlink" Target="http://www.dsd.go.th/Maehongson" TargetMode="External"/><Relationship Id="rId185" Type="http://schemas.openxmlformats.org/officeDocument/2006/relationships/hyperlink" Target="http://www.dsd.go.th/Phuket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80" Type="http://schemas.openxmlformats.org/officeDocument/2006/relationships/hyperlink" Target="http://www.dsd.go.th/krabi" TargetMode="External"/><Relationship Id="rId26" Type="http://schemas.openxmlformats.org/officeDocument/2006/relationships/hyperlink" Target="http://www.dsd.go.th/hr" TargetMode="External"/><Relationship Id="rId47" Type="http://schemas.openxmlformats.org/officeDocument/2006/relationships/hyperlink" Target="http://www.dsd.go.th/Nonthaburi" TargetMode="External"/><Relationship Id="rId68" Type="http://schemas.openxmlformats.org/officeDocument/2006/relationships/hyperlink" Target="http://www.dsd.go.th/rayong" TargetMode="External"/><Relationship Id="rId89" Type="http://schemas.openxmlformats.org/officeDocument/2006/relationships/hyperlink" Target="http://www.dsd.go.th/PrachuapKhiriKhan" TargetMode="External"/><Relationship Id="rId112" Type="http://schemas.openxmlformats.org/officeDocument/2006/relationships/hyperlink" Target="http://www.dsd.go.th/sakonNakhon" TargetMode="External"/><Relationship Id="rId133" Type="http://schemas.openxmlformats.org/officeDocument/2006/relationships/hyperlink" Target="http://www.dsd.go.th/Amnatcharoen" TargetMode="External"/><Relationship Id="rId154" Type="http://schemas.openxmlformats.org/officeDocument/2006/relationships/hyperlink" Target="http://www.dsd.go.th/uttaradit" TargetMode="External"/><Relationship Id="rId175" Type="http://schemas.openxmlformats.org/officeDocument/2006/relationships/hyperlink" Target="http://www.dsd.go.th/Chumphon" TargetMode="External"/><Relationship Id="rId196" Type="http://schemas.openxmlformats.org/officeDocument/2006/relationships/hyperlink" Target="http://www.dsd.go.th/narathiwat" TargetMode="External"/><Relationship Id="rId200" Type="http://schemas.openxmlformats.org/officeDocument/2006/relationships/hyperlink" Target="http://www.dsd.go.th/trang" TargetMode="External"/><Relationship Id="rId16" Type="http://schemas.openxmlformats.org/officeDocument/2006/relationships/hyperlink" Target="http://www.dsd.go.th/standard" TargetMode="External"/><Relationship Id="rId37" Type="http://schemas.openxmlformats.org/officeDocument/2006/relationships/hyperlink" Target="http://www.dsd.go.th/internal" TargetMode="External"/><Relationship Id="rId58" Type="http://schemas.openxmlformats.org/officeDocument/2006/relationships/hyperlink" Target="http://www.dsd.go.th/lopburi" TargetMode="External"/><Relationship Id="rId79" Type="http://schemas.openxmlformats.org/officeDocument/2006/relationships/hyperlink" Target="http://www.dsd.go.th/Ratchaburi" TargetMode="External"/><Relationship Id="rId102" Type="http://schemas.openxmlformats.org/officeDocument/2006/relationships/hyperlink" Target="http://www.dsd.go.th/nakhonnayok" TargetMode="External"/><Relationship Id="rId123" Type="http://schemas.openxmlformats.org/officeDocument/2006/relationships/hyperlink" Target="http://www.dsd.go.th/Yasothon" TargetMode="External"/><Relationship Id="rId144" Type="http://schemas.openxmlformats.org/officeDocument/2006/relationships/hyperlink" Target="http://www.dsd.go.th/uthaiThani" TargetMode="External"/><Relationship Id="rId90" Type="http://schemas.openxmlformats.org/officeDocument/2006/relationships/hyperlink" Target="http://www.dsd.go.th/prachuapkhirikhan" TargetMode="External"/><Relationship Id="rId165" Type="http://schemas.openxmlformats.org/officeDocument/2006/relationships/hyperlink" Target="http://www.dsd.go.th/Lamphun" TargetMode="External"/><Relationship Id="rId186" Type="http://schemas.openxmlformats.org/officeDocument/2006/relationships/hyperlink" Target="http://www.dsd.go.th/phuket" TargetMode="External"/><Relationship Id="rId27" Type="http://schemas.openxmlformats.org/officeDocument/2006/relationships/hyperlink" Target="http://www.dsd.go.th/hr" TargetMode="External"/><Relationship Id="rId48" Type="http://schemas.openxmlformats.org/officeDocument/2006/relationships/hyperlink" Target="http://www.dsd.go.th/nonthaburi" TargetMode="External"/><Relationship Id="rId69" Type="http://schemas.openxmlformats.org/officeDocument/2006/relationships/hyperlink" Target="http://www.dsd.go.th/Chanthaburi" TargetMode="External"/><Relationship Id="rId113" Type="http://schemas.openxmlformats.org/officeDocument/2006/relationships/hyperlink" Target="http://www.dsd.go.th/Kalasin" TargetMode="External"/><Relationship Id="rId134" Type="http://schemas.openxmlformats.org/officeDocument/2006/relationships/hyperlink" Target="http://www.dsd.go.th/amnatCharoen" TargetMode="External"/><Relationship Id="rId80" Type="http://schemas.openxmlformats.org/officeDocument/2006/relationships/hyperlink" Target="http://www.dsd.go.th/ratchaburi" TargetMode="External"/><Relationship Id="rId155" Type="http://schemas.openxmlformats.org/officeDocument/2006/relationships/hyperlink" Target="http://www.dsd.go.th/Nan" TargetMode="External"/><Relationship Id="rId176" Type="http://schemas.openxmlformats.org/officeDocument/2006/relationships/hyperlink" Target="http://www.dsd.go.th/chumphon" TargetMode="External"/><Relationship Id="rId197" Type="http://schemas.openxmlformats.org/officeDocument/2006/relationships/hyperlink" Target="http://www.dsd.go.th/Phatthalung" TargetMode="External"/><Relationship Id="rId201" Type="http://schemas.openxmlformats.org/officeDocument/2006/relationships/fontTable" Target="fontTable.xml"/><Relationship Id="rId17" Type="http://schemas.openxmlformats.org/officeDocument/2006/relationships/hyperlink" Target="http://www.dsd.go.th/standard" TargetMode="External"/><Relationship Id="rId38" Type="http://schemas.openxmlformats.org/officeDocument/2006/relationships/hyperlink" Target="http://www.dsd.go.th/msdu" TargetMode="External"/><Relationship Id="rId59" Type="http://schemas.openxmlformats.org/officeDocument/2006/relationships/hyperlink" Target="http://www.dsd.go.th/Singburi" TargetMode="External"/><Relationship Id="rId103" Type="http://schemas.openxmlformats.org/officeDocument/2006/relationships/hyperlink" Target="http://www.dsd.go.th/Khonkaen" TargetMode="External"/><Relationship Id="rId124" Type="http://schemas.openxmlformats.org/officeDocument/2006/relationships/hyperlink" Target="http://www.dsd.go.th/yasothon" TargetMode="External"/><Relationship Id="rId70" Type="http://schemas.openxmlformats.org/officeDocument/2006/relationships/hyperlink" Target="http://www.dsd.go.th/chanthaburi" TargetMode="External"/><Relationship Id="rId91" Type="http://schemas.openxmlformats.org/officeDocument/2006/relationships/hyperlink" Target="http://www.dsd.go.th/Kanchanaburi" TargetMode="External"/><Relationship Id="rId145" Type="http://schemas.openxmlformats.org/officeDocument/2006/relationships/hyperlink" Target="http://www.dsd.go.th/Chainat" TargetMode="External"/><Relationship Id="rId166" Type="http://schemas.openxmlformats.org/officeDocument/2006/relationships/hyperlink" Target="http://www.dsd.go.th/lamphun" TargetMode="External"/><Relationship Id="rId187" Type="http://schemas.openxmlformats.org/officeDocument/2006/relationships/hyperlink" Target="http://www.dsd.go.th/Songkhla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http://www.dsd.go.th/sdp" TargetMode="External"/><Relationship Id="rId49" Type="http://schemas.openxmlformats.org/officeDocument/2006/relationships/hyperlink" Target="http://www.dsd.go.th/Pathumthani" TargetMode="External"/><Relationship Id="rId114" Type="http://schemas.openxmlformats.org/officeDocument/2006/relationships/hyperlink" Target="http://www.dsd.go.th/kalasin" TargetMode="External"/><Relationship Id="rId60" Type="http://schemas.openxmlformats.org/officeDocument/2006/relationships/hyperlink" Target="http://www.dsd.go.th/singburi" TargetMode="External"/><Relationship Id="rId81" Type="http://schemas.openxmlformats.org/officeDocument/2006/relationships/hyperlink" Target="http://www.dsd.go.th/Samutsongkhram" TargetMode="External"/><Relationship Id="rId135" Type="http://schemas.openxmlformats.org/officeDocument/2006/relationships/hyperlink" Target="http://www.dsd.go.th/Nakhonsawan" TargetMode="External"/><Relationship Id="rId156" Type="http://schemas.openxmlformats.org/officeDocument/2006/relationships/hyperlink" Target="http://www.dsd.go.th/nan" TargetMode="External"/><Relationship Id="rId177" Type="http://schemas.openxmlformats.org/officeDocument/2006/relationships/hyperlink" Target="http://www.dsd.go.th/Nakhonsithammarat" TargetMode="External"/><Relationship Id="rId198" Type="http://schemas.openxmlformats.org/officeDocument/2006/relationships/hyperlink" Target="http://www.dsd.go.th/phatthalung" TargetMode="External"/><Relationship Id="rId202" Type="http://schemas.openxmlformats.org/officeDocument/2006/relationships/theme" Target="theme/theme1.xml"/><Relationship Id="rId18" Type="http://schemas.openxmlformats.org/officeDocument/2006/relationships/hyperlink" Target="http://www.dsd.go.th/secretary" TargetMode="External"/><Relationship Id="rId39" Type="http://schemas.openxmlformats.org/officeDocument/2006/relationships/hyperlink" Target="http://www.dsd.go.th/msdu" TargetMode="External"/><Relationship Id="rId50" Type="http://schemas.openxmlformats.org/officeDocument/2006/relationships/hyperlink" Target="http://www.dsd.go.th/pathumThani" TargetMode="External"/><Relationship Id="rId104" Type="http://schemas.openxmlformats.org/officeDocument/2006/relationships/hyperlink" Target="http://www.dsd.go.th/khonKaen" TargetMode="External"/><Relationship Id="rId125" Type="http://schemas.openxmlformats.org/officeDocument/2006/relationships/hyperlink" Target="http://www.dsd.go.th/Nakhonphanom" TargetMode="External"/><Relationship Id="rId146" Type="http://schemas.openxmlformats.org/officeDocument/2006/relationships/hyperlink" Target="http://www.dsd.go.th/chaiNat" TargetMode="External"/><Relationship Id="rId167" Type="http://schemas.openxmlformats.org/officeDocument/2006/relationships/hyperlink" Target="http://www.dsd.go.th/Chiangmai" TargetMode="External"/><Relationship Id="rId188" Type="http://schemas.openxmlformats.org/officeDocument/2006/relationships/hyperlink" Target="http://www.dsd.go.th/songkhla" TargetMode="External"/><Relationship Id="rId71" Type="http://schemas.openxmlformats.org/officeDocument/2006/relationships/hyperlink" Target="http://www.dsd.go.th/Chachoengsao" TargetMode="External"/><Relationship Id="rId92" Type="http://schemas.openxmlformats.org/officeDocument/2006/relationships/hyperlink" Target="http://www.dsd.go.th/kanchanabur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estopss\Evaluate\IPA\IPA59\Book\Docx-File\Book-KPI-Appendix-Te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4C78F-D613-4356-8DED-E41B9109B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Book-KPI-Appendix-Tem.dotx</Template>
  <TotalTime>66</TotalTime>
  <Pages>4</Pages>
  <Words>2201</Words>
  <Characters>12550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14722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kittisak Lee</dc:creator>
  <cp:keywords/>
  <dc:description/>
  <cp:lastModifiedBy>ICafer Lee</cp:lastModifiedBy>
  <cp:revision>6</cp:revision>
  <cp:lastPrinted>2016-02-17T05:54:00Z</cp:lastPrinted>
  <dcterms:created xsi:type="dcterms:W3CDTF">2016-05-25T08:27:00Z</dcterms:created>
  <dcterms:modified xsi:type="dcterms:W3CDTF">2016-05-31T04:35:00Z</dcterms:modified>
</cp:coreProperties>
</file>