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 w:hint="cs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="00BB2CCC">
        <w:rPr>
          <w:rFonts w:asciiTheme="minorBidi" w:hAnsiTheme="minorBidi" w:cs="Cordia New"/>
          <w:noProof/>
          <w:sz w:val="32"/>
          <w:szCs w:val="32"/>
          <w:lang w:bidi="th-TH"/>
        </w:rPr>
        <w:t xml:space="preserve"> </w:t>
      </w:r>
      <w:r w:rsidR="00BB2CCC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ศูนย์พัฒนาฝีมือแรงงานจังหวัดกาญจนบุรี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311E3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11E3D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BB2CCC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ศูนย์พัฒนาฝีมือแรงงานจังหวัดกาญจนบุรี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60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2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25/05/2558 12:44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BB2CCC">
              <w:rPr>
                <w:rFonts w:asciiTheme="minorBidi" w:hAnsiTheme="minorBidi" w:hint="cs"/>
                <w:b/>
                <w:bCs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BB2CCC">
              <w:rPr>
                <w:rFonts w:asciiTheme="minorBidi" w:hAnsiTheme="minorBidi" w:cs="Cordia New" w:hint="cs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ศูนย์พัฒนาฝีมือแรงงานจังหวัดกาญจนบุรี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 </w:t>
            </w:r>
            <w:r w:rsidR="00BB2CCC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034-510617 โทรสาร 034-510616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313D38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ห้ผู้ขอรับอนุญาตยื่นคำขอฯในเขตจังหวัดที่ศูนย์ฝึกอบรมฝีมือแรงงานของผู้ดำเนินการฝึกนั้นตั้งอยู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เงื่อนไขการขออนุญาต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ยื่นคำขอรับอนุญาตรายการเครื่องมือเครื่องจักรและอุปกรณ์ที่จะนำเข้ามาในราชอาณาจักรเสนอต่อคณะกรรมการส่งเสริมการพัฒนา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ผ่านนายทะเบียน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หากคณะกรรมการพิจารณาแล้วเห็นว่าผู้ยื่นคำขอมีเหตุผลความจำเป็นตามวัตถุประสงค์ในการใช้งานก็จะให้นายทะเบียนออกหนังสืออนุญาตโดยเป็นไปตามหลักเกณฑ์เป็นไปตามประกาศคณะกรรมการส่งเสริมการพัฒนาฝีมือแรงงานเรื่องการอนุญาตรายการเครื่องมือเครื่องจักรและอุปกรณ์เพื่อใช้ในการฝึกอบรมในศูนย์ฝึกอบรมฝีมือแรงงาน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เมษายน </w:t>
      </w:r>
      <w:r w:rsidRPr="000C2AAC">
        <w:rPr>
          <w:rFonts w:asciiTheme="minorBidi" w:hAnsiTheme="minorBidi"/>
          <w:noProof/>
          <w:sz w:val="32"/>
          <w:szCs w:val="32"/>
        </w:rPr>
        <w:t>2548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การพิจารณาความจำเป็นและความเหมาะสม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ครื่องมือเครื่องจักรและอุปกรณ์ต้องนำเข้ามาเพื่อใช้ในการฝึกอบรมในศูนย์ฝึกอบรมฝีมือแรงงานเท่านั้นและมีจำนวนเหมาะสมสอดคล้องกับสาขาอาชีพที่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การเครื่องมือเครื่องจักรและอุปกรณ์จะต้องเป็นของที่ไม่มีการผลิตภายในประเทศหรือหากมีการผลิตภายในประเทศแต่ผู้ดำเนินการฝึกมีความจำเป็นต้องใช้เพื่อการฝึกอบรม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รับเรื่องคำขอฯ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ตรวจสอบความครบถ้วนของเอกสารหลักฐานขั้นต้น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จารณาเอกสารหลักฐานทั้งหมดที่เกี่ยวข้องและนำเสนอเรื่องเข้าที่ประชุมคณะกรรมการส่งเสริมเพื่อพิจารณานายทะเบียนนำคำขอเสนอต่อคณะกรรมการส่งเสริมการพัฒนาฝีมือแรงงานพิจารณา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ขั้นตอนระยะเวลาอาจคาดเคลื่อนได้จาก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กำหนดวาระการประชุมของคณะกรรมการส่งเสริมการพัฒนาฝีมือแรงงาน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นายทะเบียนออกหนังสืออนุญาตให้แก่ผู้ยื่นคำขอ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60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อนุญาตรายการเครื่องมือเครื่องจักรและอุปกรณ์ที่นำเข้ามาในราชอาณาจักรเพื่อใช้ฝึกอบรมในศูนย์ฝึกอบรมฝีมือแรงงาน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แบบศร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2)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รายการเครื่องมือเครื่องจักรและอุปกรณ์ที่ขออนุญาต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สำเนาหนังสือแสดงการจดทะเบียนและวัตถุประสงค์ของกิจการของผู้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ขอรับความเห็นชอบนั้น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สำเนาใบอนุญาตจัดตั้งศูนย์ฝึกอบรมฝีมือแรงงาน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หนังสือมอบอำนาจทำการแทนนิติบุคคลในกรณีผู้ยื่นคำขอเป็นนิติบุคคล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แผนที่แสดงที่ตั้งศูนย์ฝึกอบรมฝีมือแรงงาน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BB2CCC" w:rsidRDefault="00EA6950" w:rsidP="00BB2CCC">
            <w:pPr>
              <w:rPr>
                <w:rFonts w:asciiTheme="minorBidi" w:hAnsiTheme="minorBidi" w:cs="Cordia New" w:hint="cs"/>
                <w:noProof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BB2CCC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ศูนย์พัฒนาฝีมือแรงงานจังหวัดกาญจนบุรี</w:t>
            </w:r>
          </w:p>
          <w:p w:rsidR="00BB2CCC" w:rsidRDefault="00BB2CCC" w:rsidP="00BB2CCC">
            <w:pPr>
              <w:rPr>
                <w:rFonts w:asciiTheme="minorBidi" w:hAnsiTheme="minorBidi" w:cs="Cordia New" w:hint="cs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99/9 ม.7 ต.หนองลาน อ.ท่ามะกา จ.กาญจนบุรี 71130</w:t>
            </w:r>
          </w:p>
          <w:p w:rsidR="00BB2CCC" w:rsidRDefault="00BB2CCC" w:rsidP="00BB2CCC">
            <w:pPr>
              <w:rPr>
                <w:rFonts w:asciiTheme="minorBidi" w:hAnsiTheme="minorBidi" w:cs="Cordia New" w:hint="cs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โทร.034-510617 โทรสาร 034-510617</w:t>
            </w:r>
          </w:p>
          <w:p w:rsidR="00BB2CCC" w:rsidRDefault="00BB2CCC" w:rsidP="00BB2CCC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>e-mail:kanchanadsd@hotmail.com</w:t>
            </w:r>
          </w:p>
          <w:p w:rsidR="00EA6950" w:rsidRPr="000C2AAC" w:rsidRDefault="00BB2CCC" w:rsidP="00BB2CCC">
            <w:pPr>
              <w:rPr>
                <w:rFonts w:asciiTheme="minorBidi" w:hAnsiTheme="minorBidi"/>
                <w:sz w:val="32"/>
                <w:szCs w:val="32"/>
              </w:rPr>
            </w:pPr>
            <w:r w:rsidRPr="00BB2CCC">
              <w:rPr>
                <w:rFonts w:asciiTheme="minorBidi" w:hAnsiTheme="minorBidi"/>
                <w:sz w:val="32"/>
                <w:szCs w:val="32"/>
              </w:rPr>
              <w:t>http://www.dsd.go.th/Kanchanaburi</w:t>
            </w:r>
            <w:r w:rsidR="00EA6950"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="00EA6950"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="00EA6950"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="00EA6950"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กระทรวงแรงงานถนนมิตรไมตรีดินแดงกรุงเทพฯ </w:t>
            </w:r>
            <w:r w:rsidR="00EA6950"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="00EA6950"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="00EA6950"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</w:p>
        </w:tc>
      </w:tr>
    </w:tbl>
    <w:p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เอกสารและรายละเอียด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สามารถดาวโหลดเอกสารได้ที่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ชานนท์อาคะมา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สุกัญญาองค์วิเศษไพบูลย์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6147" w:rsidRDefault="00356147" w:rsidP="00C81DB8">
      <w:pPr>
        <w:spacing w:after="0" w:line="240" w:lineRule="auto"/>
      </w:pPr>
      <w:r>
        <w:separator/>
      </w:r>
    </w:p>
  </w:endnote>
  <w:endnote w:type="continuationSeparator" w:id="1">
    <w:p w:rsidR="00356147" w:rsidRDefault="00356147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42"/>
    <w:family w:val="roman"/>
    <w:pitch w:val="variable"/>
    <w:sig w:usb0="01000003" w:usb1="00000000" w:usb2="00000000" w:usb3="00000000" w:csb0="0001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6147" w:rsidRDefault="00356147" w:rsidP="00C81DB8">
      <w:pPr>
        <w:spacing w:after="0" w:line="240" w:lineRule="auto"/>
      </w:pPr>
      <w:r>
        <w:separator/>
      </w:r>
    </w:p>
  </w:footnote>
  <w:footnote w:type="continuationSeparator" w:id="1">
    <w:p w:rsidR="00356147" w:rsidRDefault="00356147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311E3D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BB2CCC">
          <w:rPr>
            <w:noProof/>
          </w:rPr>
          <w:t>5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BB2CC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1E3D"/>
    <w:rsid w:val="00313D38"/>
    <w:rsid w:val="003240F6"/>
    <w:rsid w:val="00352D56"/>
    <w:rsid w:val="00353030"/>
    <w:rsid w:val="00356147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B2CCC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651</TotalTime>
  <Pages>6</Pages>
  <Words>896</Words>
  <Characters>5110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ADMIN-PC</cp:lastModifiedBy>
  <cp:revision>83</cp:revision>
  <cp:lastPrinted>2015-03-02T15:12:00Z</cp:lastPrinted>
  <dcterms:created xsi:type="dcterms:W3CDTF">2015-04-23T03:41:00Z</dcterms:created>
  <dcterms:modified xsi:type="dcterms:W3CDTF">2015-07-21T04:44:00Z</dcterms:modified>
</cp:coreProperties>
</file>