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5D3DD7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5D3DD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7F79B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79BF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5D3DD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5D3DD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5D3DD7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5D3DD7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ศูนย์พัฒนาฝีมือแรงงานจังหวัดกาญจนบุรี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</w:t>
            </w:r>
            <w:r w:rsidR="005D3DD7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034-510617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</w:t>
            </w:r>
            <w:r w:rsidR="005D3DD7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034-510616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Default="00EA6950" w:rsidP="005D3DD7">
            <w:pPr>
              <w:rPr>
                <w:rFonts w:asciiTheme="minorBidi" w:hAnsiTheme="minorBidi" w:hint="cs"/>
                <w:b/>
                <w:bCs/>
                <w:i/>
                <w:i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5D3DD7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="005D3DD7">
              <w:rPr>
                <w:rFonts w:asciiTheme="minorBidi" w:hAnsiTheme="minorBidi" w:hint="cs"/>
                <w:b/>
                <w:bCs/>
                <w:i/>
                <w:iCs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</w:p>
          <w:p w:rsidR="005D3DD7" w:rsidRDefault="005D3DD7" w:rsidP="005D3DD7">
            <w:pPr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b/>
                <w:bCs/>
                <w:i/>
                <w:iCs/>
                <w:sz w:val="32"/>
                <w:szCs w:val="32"/>
                <w:cs/>
                <w:lang w:bidi="th-TH"/>
              </w:rPr>
              <w:t>034-510617 โทรสาร 034-510616</w:t>
            </w:r>
          </w:p>
          <w:p w:rsidR="005D3DD7" w:rsidRDefault="005D3DD7" w:rsidP="005D3DD7">
            <w:pPr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lang w:bidi="th-TH"/>
              </w:rPr>
              <w:t xml:space="preserve">e-mail : </w:t>
            </w:r>
            <w:hyperlink r:id="rId8" w:history="1">
              <w:r w:rsidRPr="003A1B4B">
                <w:rPr>
                  <w:rStyle w:val="ad"/>
                  <w:rFonts w:asciiTheme="minorBidi" w:hAnsiTheme="minorBidi"/>
                  <w:b/>
                  <w:bCs/>
                  <w:i/>
                  <w:iCs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5D3DD7" w:rsidRDefault="005D3DD7" w:rsidP="005D3DD7">
            <w:pPr>
              <w:rPr>
                <w:rFonts w:asciiTheme="minorBidi" w:hAnsiTheme="minorBidi" w:hint="cs"/>
                <w:b/>
                <w:bCs/>
                <w:i/>
                <w:iCs/>
                <w:sz w:val="32"/>
                <w:szCs w:val="32"/>
                <w:lang w:bidi="th-TH"/>
              </w:rPr>
            </w:pPr>
            <w:r w:rsidRPr="005D3DD7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lang w:bidi="th-TH"/>
              </w:rPr>
              <w:t>http://www.dsd.go.th/Kanchanaburi</w:t>
            </w:r>
          </w:p>
          <w:p w:rsidR="005D3DD7" w:rsidRPr="000C2AAC" w:rsidRDefault="005D3DD7" w:rsidP="005D3DD7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987" w:rsidRDefault="00546987" w:rsidP="00C81DB8">
      <w:pPr>
        <w:spacing w:after="0" w:line="240" w:lineRule="auto"/>
      </w:pPr>
      <w:r>
        <w:separator/>
      </w:r>
    </w:p>
  </w:endnote>
  <w:endnote w:type="continuationSeparator" w:id="1">
    <w:p w:rsidR="00546987" w:rsidRDefault="0054698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987" w:rsidRDefault="00546987" w:rsidP="00C81DB8">
      <w:pPr>
        <w:spacing w:after="0" w:line="240" w:lineRule="auto"/>
      </w:pPr>
      <w:r>
        <w:separator/>
      </w:r>
    </w:p>
  </w:footnote>
  <w:footnote w:type="continuationSeparator" w:id="1">
    <w:p w:rsidR="00546987" w:rsidRDefault="0054698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7F79B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5D3DD7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D3DD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46987"/>
    <w:rsid w:val="00575FAF"/>
    <w:rsid w:val="00593E8D"/>
    <w:rsid w:val="005C6B68"/>
    <w:rsid w:val="005D3DD7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F79BF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2015-07-21T04:39:00Z</dcterms:modified>
</cp:coreProperties>
</file>