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 w:hint="cs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DC71BE">
        <w:rPr>
          <w:rFonts w:asciiTheme="minorBidi" w:hAnsiTheme="minorBidi" w:cs="Cordia New"/>
          <w:noProof/>
          <w:sz w:val="32"/>
          <w:szCs w:val="32"/>
          <w:lang w:bidi="th-TH"/>
        </w:rPr>
        <w:t xml:space="preserve"> </w:t>
      </w:r>
      <w:r w:rsidR="00DC71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79001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9001D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DC71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DC71BE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จังหวัดกาญจนบุรี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การขอรับรองมาตรฐานฝีมือแรงงานของผู้ประกอบอาชีพ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11:25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 w:hint="cs"/>
                <w:i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DC71BE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ศูนย์พัฒนาฝีมือแรงงานจังหวัดกาญจนบุรี โทร.034-510617 โทรสาร 034-510616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โดยมีการประสานการจัดทำร่วมกันกับหน่วยงานของกรม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ซึ่งหากคณะกรรมการส่งเสริม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การพัฒนาฝีมือแรงงานให้การรับรองมาตรฐานดังกล่าวแล้ว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ความรู้และความสามารถ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มีการปรับเปลี่ยนเทคโนโลยีหรือขั้นตอนการปฏิบัติงาน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และเจ้าหน้าที่ตรวจสอบเอกสารแนบและรายละเอียดมาตรฐานฝีมือแรงงาน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โดยแจ้งให้ผู้ยื่นคำขอมาชี้แจงและเจ้าหน้าที่ของหน่วยงานของกรมพัฒนาฝีมือแรงงานที่รับคำขอมาร่วมชี้แ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มีมติแก้ไขปรับปรุงมาตรฐานฝีมือแรงงานของผู้ประกอบอาชีพให้ผู้ยื่นคำขอแก้ไขมาตรฐานฯและส่งคืนให้สำนักพัฒนามาตรฐานและทดสอบฝีมือแรงงานนับจากวันที่แจ้งมติที่ประชุม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โดยผู้ยื่นคำขอหรือผู้แทนเข้าร่วมชี้แจงรายละเอียด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คณะกรรมการส่งเสริมฯมีการประชุมเดือนละ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ขอรับรองมาตรฐานฝีมือแรงงานแบบรมฐ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DC71BE">
        <w:trPr>
          <w:trHeight w:val="2747"/>
        </w:trPr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C71BE" w:rsidRDefault="00EA6950" w:rsidP="00DC71BE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C71BE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DC71BE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ศูนย์พัฒนาฝีมือแรงงานจังหวัดกาญจนบุรี </w:t>
            </w:r>
          </w:p>
          <w:p w:rsidR="00DC71BE" w:rsidRDefault="00DC71BE" w:rsidP="00DC71BE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99/9ม.7 ต.หนองลาน อ.ท่ามะกา จ.กาญจนบุรี 71130</w:t>
            </w:r>
          </w:p>
          <w:p w:rsidR="00DC71BE" w:rsidRDefault="00DC71BE" w:rsidP="00DC71BE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โทรง034-510617 โทรสาร 034-516017</w:t>
            </w:r>
          </w:p>
          <w:p w:rsidR="00DC71BE" w:rsidRDefault="00DC71BE" w:rsidP="00DC71B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e-mail : </w:t>
            </w:r>
            <w:hyperlink r:id="rId8" w:history="1">
              <w:r w:rsidRPr="00786CA6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  <w:lang w:bidi="th-TH"/>
                </w:rPr>
                <w:t>kanchanadsd@hotmail.com</w:t>
              </w:r>
            </w:hyperlink>
          </w:p>
          <w:p w:rsidR="00EA6950" w:rsidRPr="000C2AAC" w:rsidRDefault="00DC71BE" w:rsidP="00DC71BE">
            <w:pPr>
              <w:rPr>
                <w:rFonts w:asciiTheme="minorBidi" w:hAnsiTheme="minorBidi"/>
                <w:sz w:val="32"/>
                <w:szCs w:val="32"/>
              </w:rPr>
            </w:pPr>
            <w:r w:rsidRPr="00DC71BE">
              <w:rPr>
                <w:rFonts w:asciiTheme="minorBidi" w:hAnsiTheme="minorBidi"/>
                <w:sz w:val="32"/>
                <w:szCs w:val="32"/>
              </w:rPr>
              <w:t>http://www.dsd.go.th/Kanchanaburi</w:t>
            </w:r>
            <w:r w:rsidR="00EA6950"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Pr="00DC71BE" w:rsidRDefault="00C1539D" w:rsidP="00DC71BE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ต้องแจ้งหน่วยงานของกรมพัฒนาฝีมือแรงงานที่สถานประกอบกิจการ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DC71BE" w:rsidRPr="000C2AAC" w:rsidRDefault="00DC71BE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7C8" w:rsidRDefault="00C437C8" w:rsidP="00C81DB8">
      <w:pPr>
        <w:spacing w:after="0" w:line="240" w:lineRule="auto"/>
      </w:pPr>
      <w:r>
        <w:separator/>
      </w:r>
    </w:p>
  </w:endnote>
  <w:endnote w:type="continuationSeparator" w:id="1">
    <w:p w:rsidR="00C437C8" w:rsidRDefault="00C437C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7C8" w:rsidRDefault="00C437C8" w:rsidP="00C81DB8">
      <w:pPr>
        <w:spacing w:after="0" w:line="240" w:lineRule="auto"/>
      </w:pPr>
      <w:r>
        <w:separator/>
      </w:r>
    </w:p>
  </w:footnote>
  <w:footnote w:type="continuationSeparator" w:id="1">
    <w:p w:rsidR="00C437C8" w:rsidRDefault="00C437C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79001D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DC71BE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DC71B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01D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437C8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C71BE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hanadsd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652</TotalTime>
  <Pages>7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83</cp:revision>
  <cp:lastPrinted>2015-03-02T15:12:00Z</cp:lastPrinted>
  <dcterms:created xsi:type="dcterms:W3CDTF">2015-04-23T03:41:00Z</dcterms:created>
  <dcterms:modified xsi:type="dcterms:W3CDTF">2015-07-21T04:28:00Z</dcterms:modified>
</cp:coreProperties>
</file>