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การขอใบอนุญาตการดำเนินการทดสอบฝีมือคนหางาน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="00106676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ศูนย์พัฒนาฝีมือแรงงานจังหวัดกาญจนบุรี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C6740F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C6740F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การขอใบอนุญาตการดำเนินการทดสอบฝีมือคนหางาน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106676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ศูนย์พัฒนาฝีมือแรงงานจังหวัดกาญจนบุรี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แก้ไขเพิ่มเติมฉบับที่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.2537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และฉบับที่ 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.2544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106676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จังหวัดกาญจนบุรี</w:t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>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การขอใบอนุญาตการดำเนินการทดสอบฝีมือคนหางาน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094F82" w:rsidRPr="000C2AAC">
        <w:rPr>
          <w:rFonts w:asciiTheme="minorBidi" w:hAnsiTheme="minorBidi"/>
          <w:noProof/>
          <w:sz w:val="32"/>
          <w:szCs w:val="32"/>
        </w:rPr>
        <w:t>)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06676" w:rsidRPr="000C2AAC" w:rsidRDefault="00A13B6C" w:rsidP="0010667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106676">
              <w:rPr>
                <w:rFonts w:asciiTheme="minorBidi" w:hAnsiTheme="minorBidi" w:hint="cs"/>
                <w:b/>
                <w:bCs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106676">
              <w:rPr>
                <w:rFonts w:asciiTheme="minorBidi" w:hAnsiTheme="minorBidi" w:cs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ศูนย์พัฒนาฝีมือแรงงานจังหวัดกาญจนบุรี 99/9 ม.7 ต.หนองลาน อ.ท่ามะกา จ.กาญจนบุรี 71130 โทร 034-516017 โทรสาร 034-516016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/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</w:r>
          </w:p>
          <w:p w:rsidR="00313D38" w:rsidRPr="000C2AAC" w:rsidRDefault="00313D38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313D38" w:rsidRPr="000C2AAC" w:rsidRDefault="00313D38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313D38" w:rsidRPr="000C2AAC" w:rsidRDefault="00313D38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313D38" w:rsidRPr="000C2AAC" w:rsidRDefault="00313D38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8E2900" w:rsidRPr="00106676" w:rsidRDefault="008E2900" w:rsidP="00106676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เป็นการทดสอบฝีมือแรงงานที่ผู้ที่มีความประสงค์ไปทำงานในต่างประเทศในตำแหน่งช่างฝีมือเพื่อให้นายจ้างทราบถึงความสามารถในการปฏิบัติงานว่าตรงกับลักษณะงานที่จะจ้างหรือไม่หากผู้ใดมีความประสงค์จะขอใบอนุญาตดำเนินการทดสอบฝีมือ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2537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www.dsd.go.th)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สามารถยื่นคำขอต่อนายทะเบียนพร้อมด้วยเอกสารหลักฐานตามที่กำหนดไว้ในแบบทค</w:t>
      </w:r>
      <w:r w:rsidRPr="000C2AAC">
        <w:rPr>
          <w:rFonts w:asciiTheme="minorBidi" w:hAnsiTheme="minorBidi"/>
          <w:noProof/>
          <w:sz w:val="32"/>
          <w:szCs w:val="32"/>
        </w:rPr>
        <w:t>.1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lastRenderedPageBreak/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ขั้นตอนการขอใบอนุญาต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1.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ผู้มีความประสงค์ยื่นคำขอและตรวจสอบความถูกต้องครบถ้วนของเอกสาร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2.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นัดหมายคณะทำงานตรวจสอบและผู้ยื่นคำขอ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เจ้าหน้าที่ตรวจสอบความพร้อมของสถานที่เครื่องจักรเครื่องมือและ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อุปกรณ์และแจ้งผลการตรวจสอบ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กรณีไม่ผ่านการตรวจสอบต้องทำการแก้ไขปรับปรุงขึ้นอยู่กับ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ความพร้อมของผู้ยื่นคำขอเพื่อกำหนดวันเข้าตรวจสอบอีกครั้งหนึ่ง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แบบคำขอรับใบอนุญาตดำเนินการทดสอบฝีมือคนหางาน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แบบทค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.1)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การขอใบอนุญาตคำขอฉบับละ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การขอใบอนุญาตใบอนุญาตดำเนินการทดสอบฝีมือคนหางานฉบับละ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5,000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06676" w:rsidRDefault="00EA6950" w:rsidP="00106676">
            <w:pPr>
              <w:rPr>
                <w:rFonts w:asciiTheme="minorBidi" w:hAnsiTheme="minorBidi" w:cs="Cordia New" w:hint="cs"/>
                <w:noProof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106676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10667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ศูนย์พัฒนาฝีมือแรงงานจังหวัดกาญจนบุรี</w:t>
            </w:r>
          </w:p>
          <w:p w:rsidR="00106676" w:rsidRDefault="00106676" w:rsidP="00106676">
            <w:pPr>
              <w:rPr>
                <w:rFonts w:asciiTheme="minorBidi" w:hAnsiTheme="minorBidi" w:cs="Cordia New" w:hint="cs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99/9 ม.7 ต.หนองลาน อ.ท่ามะกา จ.กาญจนบุรี 71130</w:t>
            </w:r>
          </w:p>
          <w:p w:rsidR="00106676" w:rsidRDefault="00106676" w:rsidP="00106676">
            <w:pPr>
              <w:rPr>
                <w:rFonts w:asciiTheme="minorBidi" w:hAnsiTheme="minorBidi" w:cs="Cordia New" w:hint="cs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โทร.034-516017 โทรสาร 034-516016</w:t>
            </w:r>
          </w:p>
          <w:p w:rsidR="00106676" w:rsidRDefault="00106676" w:rsidP="00106676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 xml:space="preserve">e-mail: </w:t>
            </w:r>
            <w:hyperlink r:id="rId8" w:history="1">
              <w:r w:rsidRPr="005431B7">
                <w:rPr>
                  <w:rStyle w:val="ad"/>
                  <w:rFonts w:asciiTheme="minorBidi" w:hAnsiTheme="minorBidi" w:cs="Cordia New"/>
                  <w:noProof/>
                  <w:sz w:val="32"/>
                  <w:szCs w:val="32"/>
                  <w:lang w:bidi="th-TH"/>
                </w:rPr>
                <w:t>kanchanadsd@hotmail.com</w:t>
              </w:r>
            </w:hyperlink>
          </w:p>
          <w:p w:rsidR="00EA6950" w:rsidRPr="000C2AAC" w:rsidRDefault="00106676" w:rsidP="00106676">
            <w:pPr>
              <w:rPr>
                <w:rFonts w:asciiTheme="minorBidi" w:hAnsiTheme="minorBidi"/>
                <w:sz w:val="32"/>
                <w:szCs w:val="32"/>
              </w:rPr>
            </w:pPr>
            <w:r w:rsidRPr="00106676">
              <w:rPr>
                <w:rFonts w:asciiTheme="minorBidi" w:hAnsiTheme="minorBidi"/>
                <w:sz w:val="32"/>
                <w:szCs w:val="32"/>
              </w:rPr>
              <w:lastRenderedPageBreak/>
              <w:t>http://www.dsd.go.th/Kanchanaburi</w:t>
            </w:r>
            <w:r w:rsidR="00EA6950"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แบบทค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.1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ตัวอย่างแบบฟอร์มสามารถดาวน์โหลดได้ที่เว็บไซต์สำนักพัฒนามาตรฐานและทดสอบฝีมือแรงงาน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http://www.dsd.go.th/standard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</w:t>
      </w:r>
      <w:r w:rsidRPr="000C2AAC">
        <w:rPr>
          <w:rFonts w:asciiTheme="minorBidi" w:hAnsiTheme="minorBidi"/>
          <w:noProof/>
          <w:sz w:val="32"/>
          <w:szCs w:val="32"/>
        </w:rPr>
        <w:t>http://home.dsd.go.th/standard/old/dsst/form/table_download_form.htm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ชานนท์อาคะมา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สุกัญญาองค์วิเศษไพบูลย์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41F3" w:rsidRDefault="007F41F3" w:rsidP="00C81DB8">
      <w:pPr>
        <w:spacing w:after="0" w:line="240" w:lineRule="auto"/>
      </w:pPr>
      <w:r>
        <w:separator/>
      </w:r>
    </w:p>
  </w:endnote>
  <w:endnote w:type="continuationSeparator" w:id="1">
    <w:p w:rsidR="007F41F3" w:rsidRDefault="007F41F3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42"/>
    <w:family w:val="roman"/>
    <w:pitch w:val="variable"/>
    <w:sig w:usb0="01000003" w:usb1="00000000" w:usb2="00000000" w:usb3="00000000" w:csb0="0001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41F3" w:rsidRDefault="007F41F3" w:rsidP="00C81DB8">
      <w:pPr>
        <w:spacing w:after="0" w:line="240" w:lineRule="auto"/>
      </w:pPr>
      <w:r>
        <w:separator/>
      </w:r>
    </w:p>
  </w:footnote>
  <w:footnote w:type="continuationSeparator" w:id="1">
    <w:p w:rsidR="007F41F3" w:rsidRDefault="007F41F3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C6740F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106676">
          <w:rPr>
            <w:noProof/>
          </w:rPr>
          <w:t>5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10667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06676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7F41F3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6740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hanadsd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653</TotalTime>
  <Pages>5</Pages>
  <Words>734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ADMIN-PC</cp:lastModifiedBy>
  <cp:revision>83</cp:revision>
  <cp:lastPrinted>2015-03-02T15:12:00Z</cp:lastPrinted>
  <dcterms:created xsi:type="dcterms:W3CDTF">2015-04-23T03:41:00Z</dcterms:created>
  <dcterms:modified xsi:type="dcterms:W3CDTF">2015-07-21T04:23:00Z</dcterms:modified>
</cp:coreProperties>
</file>