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DD65D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666C93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666C93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การให้ความเห็นชอบรายละเอียดเกี่ยวกับการฝึกเตรียมเข้าทำงาน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 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991BDF" w:rsidRPr="00991BDF" w:rsidRDefault="00600A25" w:rsidP="00991BDF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991BDF">
        <w:rPr>
          <w:rFonts w:asciiTheme="minorBidi" w:hAnsiTheme="minorBidi" w:cs="Cordia New"/>
          <w:noProof/>
          <w:sz w:val="32"/>
          <w:szCs w:val="32"/>
          <w:lang w:bidi="th-TH"/>
        </w:rPr>
        <w:t xml:space="preserve"> </w:t>
      </w:r>
      <w:r w:rsidR="00991BDF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DD65D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จังหวัดกาญจนบุรี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12:40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65D5" w:rsidRDefault="00A13B6C" w:rsidP="008C1396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DD65D5">
              <w:rPr>
                <w:rFonts w:asciiTheme="minorBidi" w:hAnsiTheme="minorBidi" w:hint="cs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DD65D5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ศูนย์พัฒนาฝีมือแรงงานจังหวัดกาญจนบุรี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094F82" w:rsidRPr="000C2AAC" w:rsidRDefault="00094F82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</w:t>
            </w:r>
            <w:r w:rsidR="00DD65D5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ณ</w:t>
            </w:r>
            <w:r w:rsidR="00DD65D5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คือการฝึกอบรมฝีมือแรงงานก่อนเข้าทำงานเพื่อให้สามารถทำงานได้ตามมาตรฐานฝีมือแรงงานซึ่งไม่ใช่ลูกจ้างของตนไม่มีสัญญาจ้างไม่ได้จ่ายประกันสังคม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ซึ่งคำจำกัดความของการฝึกยกระดับฝีมือแรงงานหรือการฝึกเปลี่ยนสาขาอาชีพ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ซึ่งไม่ใช่ลูกจ้างของตนดังนั้นกรณีฝึกเตรียมเข้าทำงานให้บุคคลทั่วไปทั้งกรณีอบรมเองหรือส่งไปฝึกอบรมภายนอก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นิสิตนักศึกษาหรือบุคคลที่ทางราชการส่งมาฝึกเข้ารับการฝึก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รายละเอียดเกี่ยวกับการฝึกเตรียมเข้าทำ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เรื่องกำหนดรายการค่าใช้จ่ายในการฝึกเตรียมเข้าทำ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หลักเกณฑ์วิธีการและเงื่อนไขในการให้ความเห็นชอบ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เป็นหลักสูตรที่จัดขึ้นเพื่อพัฒนาฝีมือแรงงานก่อนเข้าทำงานในสถานประกอบกิจการเพื่อให้สามารถ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ทำงานได้ตามมาตรฐานฝีมือแรงงานโดยมีเนื้อหาวิชาของหลักสูตรสอดคล้องและเป็นประโยชน์ต่อ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นิสิตหรือนักศึกษาที่สถานศึกษาส่งเข้ารับการฝึกหรือบุคคลที่ทางราชการส่งมาฝึกกับผู้ดำเนินการฝึกให้ใช้หลักสูตรของสถานศึกษาหรือหลักสูตรของส่วนราชการหรือหลักสูตรของผู้ดำเนินการฝึกหรือหลักสูตรที่สถานศึกษากับผู้ดำเนินการฝึกได้ร่วมกันจัดทำขึ้น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ต้องมีพื้นที่เพียงพอเหมาะสมและปลอดภัยต่อการฝึกอบรมฝีมือแรงงาน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ต้องมีคุณสมบัติตามที่คณะกรรมการประกาศกำหนดและมีจำนวนครูฝึกต่อจำนวนผู้รับการฝึกในสัดส่วนครูฝึกหนึ่งคนต่อผู้รับการฝึกไม่เกินสิบหกคนครูฝึกต้องมีคุณสมบัติตามประกาศคณะกรรมการส่งเสริมการพัฒนาฝีมือแรงงานเรื่องคุณสมบัติของครูฝึกเตรียมเข้าทำ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ต้องสอดคล้องกับหลักสูตรตามสาขาอาชีพที่กระทรวงแรงงานประกาศกำหนด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ต้องจัดให้มีการทดสอบทั้งภาคทฤษฎีและภาคปฏิบัติด้วยวิธีการอื่นๆ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โดยต้องจ่ายเบี้ยเลี้ยงให้แก่ผู้เข้ารับการ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ห้ามมิให้ผู้ประกอบกิจการเรียกหรือรับเงินค่าฝึกอบรมฝีมือแรงงานจากผู้รับการฝึก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หนังสือส่งตัวผู้รับการฝึกจากสถานศึกษากรณีที่รับนิสิตนักศึกษาเข้าฝึกอบรม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65D5" w:rsidRDefault="00EA6950" w:rsidP="00DD65D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D65D5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ศูนย์พัฒนาฝีมือแรงงานจังหวัดกาญจนบุรี 99/9 ม.7 ต.หนองลาน อ.ท่ามะกา จ.กาญจนบุรี 71130</w:t>
            </w:r>
          </w:p>
          <w:p w:rsidR="00DD65D5" w:rsidRDefault="00DD65D5" w:rsidP="00DD65D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โทร.034-510617 โทรสาร 034-510616</w:t>
            </w:r>
          </w:p>
          <w:p w:rsidR="00DD65D5" w:rsidRDefault="00DD65D5" w:rsidP="00DD65D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e-mail :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hyperlink r:id="rId8" w:history="1">
              <w:r w:rsidRPr="00FE497C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  <w:lang w:bidi="th-TH"/>
                </w:rPr>
                <w:t>kanchanadsd@hotmail.com</w:t>
              </w:r>
            </w:hyperlink>
          </w:p>
          <w:p w:rsidR="00EA6950" w:rsidRPr="00DD65D5" w:rsidRDefault="00DD65D5" w:rsidP="00DD65D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D65D5">
              <w:rPr>
                <w:rFonts w:asciiTheme="minorBidi" w:hAnsiTheme="minorBidi"/>
                <w:sz w:val="32"/>
                <w:szCs w:val="32"/>
              </w:rPr>
              <w:t>http://www.dsd.go.th/Kanchanaburi</w:t>
            </w:r>
            <w:r w:rsidR="00EA6950"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F51" w:rsidRDefault="00714F51" w:rsidP="00C81DB8">
      <w:pPr>
        <w:spacing w:after="0" w:line="240" w:lineRule="auto"/>
      </w:pPr>
      <w:r>
        <w:separator/>
      </w:r>
    </w:p>
  </w:endnote>
  <w:endnote w:type="continuationSeparator" w:id="1">
    <w:p w:rsidR="00714F51" w:rsidRDefault="00714F5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F51" w:rsidRDefault="00714F51" w:rsidP="00C81DB8">
      <w:pPr>
        <w:spacing w:after="0" w:line="240" w:lineRule="auto"/>
      </w:pPr>
      <w:r>
        <w:separator/>
      </w:r>
    </w:p>
  </w:footnote>
  <w:footnote w:type="continuationSeparator" w:id="1">
    <w:p w:rsidR="00714F51" w:rsidRDefault="00714F5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666C93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991BDF">
          <w:rPr>
            <w:noProof/>
          </w:rPr>
          <w:t>4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91BD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66C93"/>
    <w:rsid w:val="00686AAA"/>
    <w:rsid w:val="006974B7"/>
    <w:rsid w:val="006B37B7"/>
    <w:rsid w:val="006C07C4"/>
    <w:rsid w:val="006C6C22"/>
    <w:rsid w:val="00707AED"/>
    <w:rsid w:val="00712638"/>
    <w:rsid w:val="00714F51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1BD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3CFE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5283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D65D5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hanadsd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653</TotalTime>
  <Pages>9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84</cp:revision>
  <cp:lastPrinted>2015-03-02T15:12:00Z</cp:lastPrinted>
  <dcterms:created xsi:type="dcterms:W3CDTF">2015-04-23T03:41:00Z</dcterms:created>
  <dcterms:modified xsi:type="dcterms:W3CDTF">2015-07-21T04:19:00Z</dcterms:modified>
</cp:coreProperties>
</file>