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961" w:rsidRPr="00F529AD" w:rsidRDefault="00610961" w:rsidP="004F6626">
      <w:pPr>
        <w:jc w:val="right"/>
        <w:rPr>
          <w:rFonts w:ascii="TH SarabunIT?" w:hAnsi="TH SarabunIT?" w:cs="TH SarabunIT?"/>
          <w:sz w:val="32"/>
          <w:szCs w:val="32"/>
          <w:u w:val="single"/>
        </w:rPr>
      </w:pPr>
      <w:r w:rsidRPr="00F529AD">
        <w:rPr>
          <w:rFonts w:ascii="TH SarabunIT? (Thai)" w:hAnsi="TH SarabunIT? (Thai)" w:cs="TH SarabunIT? (Thai)"/>
          <w:sz w:val="32"/>
          <w:szCs w:val="32"/>
          <w:u w:val="single"/>
          <w:cs/>
          <w:lang w:bidi="th-TH"/>
        </w:rPr>
        <w:t>แบบ ชอ</w:t>
      </w:r>
      <w:r w:rsidRPr="00F529AD">
        <w:rPr>
          <w:rFonts w:ascii="TH SarabunIT?" w:hAnsi="TH SarabunIT?" w:cs="TH SarabunIT?"/>
          <w:sz w:val="32"/>
          <w:szCs w:val="32"/>
          <w:u w:val="single"/>
          <w:cs/>
        </w:rPr>
        <w:t>. 3-</w:t>
      </w:r>
      <w:r w:rsidRPr="00F529AD">
        <w:rPr>
          <w:rFonts w:ascii="TH SarabunIT?" w:hAnsi="TH SarabunIT?" w:cs="TH SarabunIT?"/>
          <w:sz w:val="32"/>
          <w:szCs w:val="32"/>
          <w:u w:val="single"/>
        </w:rPr>
        <w:t>1</w:t>
      </w:r>
    </w:p>
    <w:p w:rsidR="00610961" w:rsidRPr="001136C4" w:rsidRDefault="00610961" w:rsidP="004F6626">
      <w:pPr>
        <w:jc w:val="right"/>
        <w:rPr>
          <w:rFonts w:ascii="TH SarabunIT?" w:hAnsi="TH SarabunIT?" w:cs="TH SarabunIT?"/>
          <w:sz w:val="32"/>
          <w:szCs w:val="32"/>
          <w:cs/>
        </w:rPr>
      </w:pP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สำหรับผู้ประกอบกิจการ</w:t>
      </w:r>
    </w:p>
    <w:p w:rsidR="00610961" w:rsidRPr="001136C4" w:rsidRDefault="00610961" w:rsidP="004F6626">
      <w:pPr>
        <w:jc w:val="right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ตาม</w:t>
      </w:r>
      <w:r w:rsidRPr="001136C4">
        <w:rPr>
          <w:rFonts w:ascii="TH SarabunIT? (Thai)" w:hAnsi="TH SarabunIT? (Thai)" w:cs="TH SarabunIT? (Thai)"/>
          <w:sz w:val="32"/>
          <w:szCs w:val="32"/>
          <w:cs/>
          <w:lang w:bidi="th-TH"/>
        </w:rPr>
        <w:t>ประกาศ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1136C4"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ข้อ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๖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ข้อ ๗ ข้อ ๘ ข้อ ๙ และข้อ ๑๐</w:t>
      </w:r>
    </w:p>
    <w:p w:rsidR="00610961" w:rsidRDefault="00610961" w:rsidP="004F6626">
      <w:pPr>
        <w:rPr>
          <w:rFonts w:ascii="TH SarabunIT?" w:hAnsi="TH SarabunIT?" w:cs="TH SarabunIT?"/>
          <w:b/>
          <w:bCs/>
          <w:sz w:val="32"/>
          <w:szCs w:val="32"/>
          <w:lang w:bidi="th-TH"/>
        </w:rPr>
      </w:pPr>
    </w:p>
    <w:p w:rsidR="00610961" w:rsidRPr="00872127" w:rsidRDefault="00610961" w:rsidP="004F6626">
      <w:pPr>
        <w:rPr>
          <w:rFonts w:ascii="TH SarabunIT?" w:hAnsi="TH SarabunIT?" w:cs="TH SarabunIT?"/>
          <w:b/>
          <w:bCs/>
          <w:sz w:val="36"/>
          <w:szCs w:val="36"/>
        </w:rPr>
      </w:pPr>
      <w:r w:rsidRPr="00872127">
        <w:rPr>
          <w:rFonts w:ascii="TH SarabunIT? (Thai)" w:hAnsi="TH SarabunIT? (Thai)" w:cs="TH SarabunIT? (Thai)"/>
          <w:b/>
          <w:bCs/>
          <w:sz w:val="36"/>
          <w:szCs w:val="36"/>
          <w:cs/>
          <w:lang w:bidi="th-TH"/>
        </w:rPr>
        <w:t>แบบรายงานผลการดำเนินงานการพัฒนาฝีมือแรงงานของผู้ได้รับเงินช่วยเหลือหรืออุดหนุน</w:t>
      </w:r>
    </w:p>
    <w:p w:rsidR="00610961" w:rsidRPr="00872127" w:rsidRDefault="00610961" w:rsidP="004F6626">
      <w:pPr>
        <w:rPr>
          <w:rFonts w:ascii="TH SarabunIT?" w:hAnsi="TH SarabunIT?" w:cs="TH SarabunIT?"/>
          <w:b/>
          <w:bCs/>
          <w:sz w:val="36"/>
          <w:szCs w:val="36"/>
          <w:cs/>
        </w:rPr>
      </w:pPr>
      <w:r w:rsidRPr="00872127">
        <w:rPr>
          <w:rFonts w:ascii="TH SarabunIT? (Thai)" w:hAnsi="TH SarabunIT? (Thai)" w:cs="TH SarabunIT? (Thai)"/>
          <w:b/>
          <w:bCs/>
          <w:sz w:val="36"/>
          <w:szCs w:val="36"/>
          <w:cs/>
          <w:lang w:bidi="th-TH"/>
        </w:rPr>
        <w:t>จากกองทุนพัฒนาฝีมือแรงงาน</w:t>
      </w:r>
    </w:p>
    <w:p w:rsidR="00610961" w:rsidRPr="00872127" w:rsidRDefault="00610961" w:rsidP="00842D8D">
      <w:pPr>
        <w:rPr>
          <w:rFonts w:ascii="TH SarabunIT?" w:hAnsi="TH SarabunIT?" w:cs="TH SarabunIT?"/>
          <w:b/>
          <w:bCs/>
          <w:sz w:val="36"/>
          <w:szCs w:val="36"/>
        </w:rPr>
      </w:pPr>
      <w:r w:rsidRPr="00872127">
        <w:rPr>
          <w:rFonts w:ascii="TH SarabunIT? (Thai)" w:hAnsi="TH SarabunIT? (Thai)" w:cs="TH SarabunIT? (Thai)"/>
          <w:b/>
          <w:bCs/>
          <w:sz w:val="36"/>
          <w:szCs w:val="36"/>
          <w:cs/>
          <w:lang w:bidi="th-TH"/>
        </w:rPr>
        <w:t>กรมพัฒนาฝีมือแรงงาน กระทรวงแรงงาน</w:t>
      </w:r>
    </w:p>
    <w:p w:rsidR="00610961" w:rsidRDefault="00610961" w:rsidP="00842D8D">
      <w:pPr>
        <w:jc w:val="left"/>
        <w:rPr>
          <w:rFonts w:ascii="TH SarabunIT?" w:hAnsi="TH SarabunIT?" w:cs="TH SarabunIT?"/>
          <w:sz w:val="32"/>
          <w:szCs w:val="32"/>
        </w:rPr>
      </w:pPr>
    </w:p>
    <w:p w:rsidR="00610961" w:rsidRPr="003D31E4" w:rsidRDefault="00610961" w:rsidP="00DC62E8">
      <w:pPr>
        <w:tabs>
          <w:tab w:val="left" w:pos="284"/>
        </w:tabs>
        <w:jc w:val="left"/>
        <w:rPr>
          <w:rFonts w:ascii="TH SarabunIT?" w:hAnsi="TH SarabunIT?" w:cs="TH SarabunIT?"/>
          <w:sz w:val="36"/>
          <w:szCs w:val="36"/>
          <w:lang w:bidi="th-TH"/>
        </w:rPr>
      </w:pPr>
      <w:r w:rsidRPr="003D31E4">
        <w:rPr>
          <w:rFonts w:ascii="TH SarabunIT?" w:hAnsi="TH SarabunIT?" w:cs="TH SarabunIT?"/>
          <w:sz w:val="36"/>
          <w:szCs w:val="36"/>
          <w:cs/>
          <w:lang w:bidi="th-TH"/>
        </w:rPr>
        <w:t xml:space="preserve">1. </w:t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ชื่อผู้ได้รับเงินช่วยเหลือหรืออุดหนุน</w:t>
      </w:r>
      <w:r w:rsidRPr="003D31E4">
        <w:rPr>
          <w:rFonts w:ascii="TH SarabunIT?" w:hAnsi="TH SarabunIT?" w:cs="TH SarabunIT?"/>
          <w:sz w:val="36"/>
          <w:szCs w:val="36"/>
          <w:cs/>
          <w:lang w:bidi="th-TH"/>
        </w:rPr>
        <w:t>...................................</w:t>
      </w:r>
      <w:r>
        <w:rPr>
          <w:rFonts w:ascii="TH SarabunIT?" w:hAnsi="TH SarabunIT?" w:cs="TH SarabunIT?"/>
          <w:sz w:val="36"/>
          <w:szCs w:val="36"/>
          <w:cs/>
          <w:lang w:bidi="th-TH"/>
        </w:rPr>
        <w:t>...</w:t>
      </w:r>
      <w:r w:rsidRPr="003D31E4">
        <w:rPr>
          <w:rFonts w:ascii="TH SarabunIT?" w:hAnsi="TH SarabunIT?" w:cs="TH SarabunIT?"/>
          <w:sz w:val="36"/>
          <w:szCs w:val="36"/>
          <w:cs/>
          <w:lang w:bidi="th-TH"/>
        </w:rPr>
        <w:t>......................................................</w:t>
      </w:r>
      <w:r>
        <w:rPr>
          <w:rFonts w:ascii="TH SarabunIT?" w:hAnsi="TH SarabunIT?" w:cs="TH SarabunIT?"/>
          <w:sz w:val="36"/>
          <w:szCs w:val="36"/>
          <w:lang w:bidi="th-TH"/>
        </w:rPr>
        <w:t>..</w:t>
      </w:r>
      <w:r w:rsidRPr="003D31E4">
        <w:rPr>
          <w:rFonts w:ascii="TH SarabunIT?" w:hAnsi="TH SarabunIT?" w:cs="TH SarabunIT?"/>
          <w:sz w:val="36"/>
          <w:szCs w:val="36"/>
          <w:cs/>
          <w:lang w:bidi="th-TH"/>
        </w:rPr>
        <w:t>................</w:t>
      </w:r>
    </w:p>
    <w:p w:rsidR="00610961" w:rsidRPr="003D31E4" w:rsidRDefault="00610961" w:rsidP="00DC62E8">
      <w:pPr>
        <w:spacing w:before="160"/>
        <w:ind w:left="284"/>
        <w:jc w:val="thaiDistribute"/>
        <w:rPr>
          <w:rFonts w:ascii="TH SarabunIT?" w:hAnsi="TH SarabunIT?" w:cs="TH SarabunIT?"/>
          <w:sz w:val="32"/>
          <w:szCs w:val="32"/>
          <w:u w:val="dotted"/>
          <w:cs/>
        </w:rPr>
      </w:pP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เลขที่คำขอ </w:t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  <w:cs/>
          <w:lang w:bidi="th-TH"/>
        </w:rPr>
        <w:t>-</w:t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  <w:cs/>
          <w:lang w:bidi="th-TH"/>
        </w:rPr>
        <w:t>-</w:t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  <w:cs/>
          <w:lang w:bidi="th-TH"/>
        </w:rPr>
        <w:t>-</w:t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 ลงวันที่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.................................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>.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.................................</w:t>
      </w:r>
    </w:p>
    <w:p w:rsidR="00610961" w:rsidRPr="003D31E4" w:rsidRDefault="00610961" w:rsidP="00DC62E8">
      <w:pPr>
        <w:spacing w:before="120"/>
        <w:jc w:val="left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2. ได้รับเงินช่วยเหลือหรืออุดหนุนจากกองทุนพัฒนาฝีมือแรงงาน</w:t>
      </w:r>
    </w:p>
    <w:p w:rsidR="00610961" w:rsidRPr="003D31E4" w:rsidRDefault="00610961" w:rsidP="00BF4450">
      <w:pPr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   </w:t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จาก (หน่วยงานที่อนุมัติคำขอ).......................................................................................................................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</w:t>
      </w:r>
    </w:p>
    <w:p w:rsidR="00610961" w:rsidRDefault="00610961" w:rsidP="003A5054">
      <w:pPr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   </w:t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เป็นเงินจำนวน........................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</w:t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......บาท (............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..............................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............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 xml:space="preserve">.........................) </w:t>
      </w:r>
    </w:p>
    <w:p w:rsidR="00610961" w:rsidRDefault="00610961" w:rsidP="003A5054">
      <w:pPr>
        <w:spacing w:before="120" w:after="120"/>
        <w:ind w:firstLine="284"/>
        <w:jc w:val="left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กรณีดังต่อไปนี้ </w:t>
      </w:r>
    </w:p>
    <w:p w:rsidR="00610961" w:rsidRDefault="00610961" w:rsidP="00874653">
      <w:pPr>
        <w:tabs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  ผู้ประกอบกิจการที่ส่งเงินสมทบเข้ากองทุนภายในเวลาที่กำหนดในปีที่ผ่านมา และได้ดำเนินการพัฒนาฝีมือ</w:t>
      </w:r>
      <w:r>
        <w:rPr>
          <w:rFonts w:ascii="TH SarabunIT?" w:hAnsi="TH SarabunIT?" w:cs="TH SarabunIT?"/>
          <w:sz w:val="32"/>
          <w:szCs w:val="32"/>
          <w:cs/>
        </w:rPr>
        <w:br/>
      </w:r>
      <w:r>
        <w:rPr>
          <w:rFonts w:ascii="TH SarabunIT?" w:hAnsi="TH SarabunIT?" w:cs="Times New Roman"/>
          <w:sz w:val="32"/>
          <w:szCs w:val="32"/>
          <w:rtl/>
        </w:rPr>
        <w:tab/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แรงงานให้แก่ลูกจ้างตามมาตรา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29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วรรคสอง ครบตามสัดส่วนที่กฎหมายกำหนดในปีถัดมา</w:t>
      </w:r>
      <w:r>
        <w:rPr>
          <w:rFonts w:ascii="TH SarabunIT?" w:hAnsi="TH SarabunIT?" w:cs="TH SarabunIT?"/>
          <w:sz w:val="32"/>
          <w:szCs w:val="32"/>
          <w:lang w:bidi="th-TH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(ประกาศข้อ </w:t>
      </w:r>
      <w:r>
        <w:rPr>
          <w:rFonts w:ascii="TH SarabunIT?" w:hAnsi="TH SarabunIT?" w:cs="TH SarabunIT?"/>
          <w:sz w:val="32"/>
          <w:szCs w:val="32"/>
          <w:lang w:bidi="th-TH"/>
        </w:rPr>
        <w:t>6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>)</w:t>
      </w:r>
    </w:p>
    <w:p w:rsidR="00610961" w:rsidRDefault="00610961" w:rsidP="00874653">
      <w:pPr>
        <w:tabs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  <w:r>
        <w:rPr>
          <w:rFonts w:ascii="TH SarabunIT?" w:hAnsi="TH SarabunIT?" w:cs="TH SarabunIT?"/>
          <w:sz w:val="32"/>
          <w:szCs w:val="32"/>
          <w:lang w:bidi="th-TH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ผู้ประกอบกิจการที่ดำเนินการพัฒนาฝีมือแรงงานให้แก่ลูกจ้างตามมาตรา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29 วรรคสอง ในส่วนที่เกินกว่า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 </w:t>
      </w:r>
    </w:p>
    <w:p w:rsidR="00610961" w:rsidRDefault="00610961" w:rsidP="00874653">
      <w:pPr>
        <w:tabs>
          <w:tab w:val="left" w:pos="709"/>
        </w:tabs>
        <w:jc w:val="thaiDistribute"/>
        <w:rPr>
          <w:rFonts w:ascii="TH SarabunIT?" w:hAnsi="TH SarabunIT?" w:cs="TH SarabunIT?"/>
          <w:sz w:val="32"/>
          <w:szCs w:val="32"/>
          <w:cs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         </w:t>
      </w:r>
      <w:r>
        <w:rPr>
          <w:rFonts w:ascii="TH SarabunIT?" w:hAnsi="TH SarabunIT?" w:cs="TH SarabunIT?"/>
          <w:sz w:val="32"/>
          <w:szCs w:val="32"/>
          <w:lang w:bidi="th-TH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ร้อยละเจ็ดสิบของลูกจ้างทั้งหมดในปีที่ผ่านมา (ประกาศข้อ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7)</w:t>
      </w:r>
    </w:p>
    <w:p w:rsidR="00610961" w:rsidRPr="003D31E4" w:rsidRDefault="00610961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  <w:r>
        <w:rPr>
          <w:rFonts w:ascii="TH SarabunIT?" w:hAnsi="TH SarabunIT?" w:cs="TH SarabunIT?"/>
          <w:sz w:val="32"/>
          <w:szCs w:val="32"/>
          <w:lang w:bidi="th-TH"/>
        </w:rPr>
        <w:tab/>
      </w:r>
      <w:r w:rsidRPr="001136C4">
        <w:rPr>
          <w:rFonts w:ascii="TH SarabunIT? (Thai)" w:hAnsi="TH SarabunIT? (Thai)" w:cs="TH SarabunIT? (Thai)"/>
          <w:sz w:val="32"/>
          <w:szCs w:val="32"/>
          <w:cs/>
          <w:lang w:bidi="th-TH"/>
        </w:rPr>
        <w:t>ผู้ประกอบอาชีพ ผู้ประกอบกิจการหรือกลุ่มผู้ประกอบกิจการที่ได้รับรองมาตรฐานฝีมือแรงงานของตน</w:t>
      </w:r>
      <w:r>
        <w:rPr>
          <w:rFonts w:ascii="TH SarabunIT?" w:hAnsi="TH SarabunIT?" w:cs="TH SarabunIT?"/>
          <w:sz w:val="32"/>
          <w:szCs w:val="32"/>
          <w:cs/>
        </w:rPr>
        <w:br/>
        <w:t xml:space="preserve">          </w:t>
      </w:r>
      <w:r>
        <w:rPr>
          <w:rFonts w:ascii="TH SarabunIT?" w:hAnsi="TH SarabunIT?" w:cs="Times New Roman"/>
          <w:sz w:val="32"/>
          <w:szCs w:val="32"/>
          <w:rtl/>
        </w:rPr>
        <w:tab/>
      </w:r>
      <w:r w:rsidRPr="004F6626">
        <w:rPr>
          <w:rFonts w:ascii="TH SarabunIT? (Thai)" w:hAnsi="TH SarabunIT? (Thai)" w:cs="TH SarabunIT? (Thai)"/>
          <w:spacing w:val="-4"/>
          <w:sz w:val="32"/>
          <w:szCs w:val="32"/>
          <w:cs/>
          <w:lang w:bidi="th-TH"/>
        </w:rPr>
        <w:t>ตามมาตรา</w:t>
      </w:r>
      <w:r>
        <w:rPr>
          <w:rFonts w:ascii="TH SarabunIT?" w:hAnsi="TH SarabunIT?" w:cs="TH SarabunIT?"/>
          <w:spacing w:val="-4"/>
          <w:sz w:val="32"/>
          <w:szCs w:val="32"/>
          <w:cs/>
          <w:lang w:bidi="th-TH"/>
        </w:rPr>
        <w:t xml:space="preserve"> 26 </w:t>
      </w:r>
      <w:r w:rsidRPr="004F6626">
        <w:rPr>
          <w:rFonts w:ascii="TH SarabunIT? (Thai)" w:hAnsi="TH SarabunIT? (Thai)" w:cs="TH SarabunIT? (Thai)"/>
          <w:spacing w:val="-4"/>
          <w:sz w:val="32"/>
          <w:szCs w:val="32"/>
          <w:cs/>
          <w:lang w:bidi="th-TH"/>
        </w:rPr>
        <w:t>และได้นำมาตรฐานฝีมือแรงงานดังกล่าวไปใช้ในการทดสอบให้แก่ลูกจ้างของตน</w:t>
      </w:r>
      <w:r>
        <w:rPr>
          <w:rFonts w:ascii="TH SarabunIT? (Thai)" w:hAnsi="TH SarabunIT? (Thai)" w:cs="TH SarabunIT? (Thai)"/>
          <w:spacing w:val="-4"/>
          <w:sz w:val="32"/>
          <w:szCs w:val="32"/>
          <w:cs/>
          <w:lang w:bidi="th-TH"/>
        </w:rPr>
        <w:t xml:space="preserve"> (ประกาศข้อ</w:t>
      </w:r>
      <w:r>
        <w:rPr>
          <w:rFonts w:ascii="TH SarabunIT?" w:hAnsi="TH SarabunIT?" w:cs="TH SarabunIT?"/>
          <w:spacing w:val="-4"/>
          <w:sz w:val="32"/>
          <w:szCs w:val="32"/>
          <w:cs/>
          <w:lang w:bidi="th-TH"/>
        </w:rPr>
        <w:t xml:space="preserve"> 8)</w:t>
      </w:r>
    </w:p>
    <w:p w:rsidR="00610961" w:rsidRPr="006D2E23" w:rsidRDefault="00610961" w:rsidP="00874653">
      <w:pPr>
        <w:pStyle w:val="ListParagraph"/>
        <w:numPr>
          <w:ilvl w:val="0"/>
          <w:numId w:val="2"/>
        </w:numPr>
        <w:tabs>
          <w:tab w:val="left" w:pos="709"/>
          <w:tab w:val="left" w:pos="896"/>
        </w:tabs>
        <w:ind w:left="709" w:hanging="425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6D2E23"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ผู้ประกอบกิจการที่ส่งลูกจ้างเข้ารับการทดสอบและผ่านการทดสอบมาตรฐานฝีมือแรงงานแห่งชาติ </w:t>
      </w:r>
      <w:r w:rsidRPr="006D2E23">
        <w:rPr>
          <w:rFonts w:ascii="TH SarabunIT?" w:hAnsi="TH SarabunIT?" w:cs="TH SarabunIT?"/>
          <w:sz w:val="32"/>
          <w:szCs w:val="32"/>
          <w:cs/>
        </w:rPr>
        <w:br/>
      </w:r>
      <w:r w:rsidRPr="006D2E23">
        <w:rPr>
          <w:rFonts w:ascii="TH SarabunIT? (Thai)" w:hAnsi="TH SarabunIT? (Thai)" w:cs="TH SarabunIT? (Thai)"/>
          <w:sz w:val="32"/>
          <w:szCs w:val="32"/>
          <w:cs/>
          <w:lang w:bidi="th-TH"/>
        </w:rPr>
        <w:t>และได้จ่ายค่าจ้างให้แก่ลูกจ้าง ตามประกาศคณะกรรมการค่าจ้าง เรื่อง อัตราค่าจ้างตามมาตรฐานฝีมือ</w:t>
      </w:r>
      <w:r w:rsidRPr="006D2E23"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6D2E23"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         (ประกาศข้อ</w:t>
      </w:r>
      <w:r w:rsidRPr="006D2E23">
        <w:rPr>
          <w:rFonts w:ascii="TH SarabunIT?" w:hAnsi="TH SarabunIT?" w:cs="TH SarabunIT?"/>
          <w:sz w:val="32"/>
          <w:szCs w:val="32"/>
          <w:cs/>
          <w:lang w:bidi="th-TH"/>
        </w:rPr>
        <w:t xml:space="preserve"> 9)</w:t>
      </w:r>
    </w:p>
    <w:p w:rsidR="00610961" w:rsidRPr="00DF4534" w:rsidRDefault="00610961" w:rsidP="00DF4534">
      <w:pPr>
        <w:pStyle w:val="ListParagraph"/>
        <w:numPr>
          <w:ilvl w:val="0"/>
          <w:numId w:val="2"/>
        </w:numPr>
        <w:tabs>
          <w:tab w:val="left" w:pos="709"/>
        </w:tabs>
        <w:ind w:left="709" w:hanging="425"/>
        <w:jc w:val="both"/>
        <w:rPr>
          <w:rFonts w:ascii="TH SarabunIT?" w:hAnsi="TH SarabunIT?" w:cs="TH SarabunIT?"/>
          <w:sz w:val="32"/>
          <w:szCs w:val="32"/>
        </w:rPr>
      </w:pPr>
      <w:r w:rsidRPr="00DF4534">
        <w:rPr>
          <w:rFonts w:ascii="TH SarabunIT? (Thai)" w:hAnsi="TH SarabunIT? (Thai)" w:cs="TH SarabunIT? (Thai)"/>
          <w:sz w:val="32"/>
          <w:szCs w:val="32"/>
          <w:cs/>
          <w:lang w:bidi="th-TH"/>
        </w:rPr>
        <w:t>ผู้ประกอบกิจการ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ฝึกอบรมฝีมือแรงงาน</w:t>
      </w:r>
      <w:r w:rsidRPr="00DF4534">
        <w:rPr>
          <w:rFonts w:ascii="TH SarabunIT? (Thai)" w:hAnsi="TH SarabunIT? (Thai)" w:cs="TH SarabunIT? (Thai)"/>
          <w:sz w:val="32"/>
          <w:szCs w:val="32"/>
          <w:cs/>
          <w:lang w:bidi="th-TH"/>
        </w:rPr>
        <w:t>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 (ประกาศข้อ 10)</w:t>
      </w:r>
    </w:p>
    <w:p w:rsidR="00610961" w:rsidRDefault="00610961" w:rsidP="006000AF">
      <w:pPr>
        <w:spacing w:before="120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lang w:bidi="th-TH"/>
        </w:rPr>
        <w:t xml:space="preserve">3. </w:t>
      </w:r>
      <w:r w:rsidRPr="00EC3F80">
        <w:rPr>
          <w:rFonts w:ascii="TH SarabunIT? (Thai)" w:hAnsi="TH SarabunIT? (Thai)" w:cs="TH SarabunIT? (Thai)"/>
          <w:sz w:val="32"/>
          <w:szCs w:val="32"/>
          <w:cs/>
          <w:lang w:bidi="th-TH"/>
        </w:rPr>
        <w:t>นำเงิน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ช่วยเหลือหรือ</w:t>
      </w:r>
      <w:r w:rsidRPr="00EC3F80">
        <w:rPr>
          <w:rFonts w:ascii="TH SarabunIT? (Thai)" w:hAnsi="TH SarabunIT? (Thai)" w:cs="TH SarabunIT? (Thai)"/>
          <w:sz w:val="32"/>
          <w:szCs w:val="32"/>
          <w:cs/>
          <w:lang w:bidi="th-TH"/>
        </w:rPr>
        <w:t>อุดหนุนที่ได้รับ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จากกองทุนพัฒนาฝีมือแรงงาน</w:t>
      </w:r>
      <w:r w:rsidRPr="00EC3F80">
        <w:rPr>
          <w:rFonts w:ascii="TH SarabunIT? (Thai)" w:hAnsi="TH SarabunIT? (Thai)" w:cs="TH SarabunIT? (Thai)"/>
          <w:sz w:val="32"/>
          <w:szCs w:val="32"/>
          <w:cs/>
          <w:lang w:bidi="th-TH"/>
        </w:rPr>
        <w:t>ไปส่งเสริมการพัฒนาฝีมือแรงงาน ดังนี้</w:t>
      </w:r>
      <w:r w:rsidRPr="00EC3F80"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</w:p>
    <w:p w:rsidR="00610961" w:rsidRPr="00EC3F80" w:rsidRDefault="00610961" w:rsidP="003D31E4">
      <w:pPr>
        <w:jc w:val="left"/>
        <w:rPr>
          <w:rFonts w:ascii="TH SarabunIT?" w:hAnsi="TH SarabunIT?" w:cs="TH SarabunIT?"/>
          <w:sz w:val="8"/>
          <w:szCs w:val="8"/>
        </w:rPr>
      </w:pPr>
      <w:r w:rsidRPr="00EC3F80">
        <w:rPr>
          <w:rFonts w:ascii="TH SarabunIT?" w:hAnsi="TH SarabunIT?" w:cs="TH SarabunIT?"/>
          <w:sz w:val="32"/>
          <w:szCs w:val="32"/>
        </w:rPr>
        <w:tab/>
      </w:r>
      <w:r w:rsidRPr="00EC3F80">
        <w:rPr>
          <w:rFonts w:ascii="TH SarabunIT?" w:hAnsi="TH SarabunIT?" w:cs="TH SarabunIT?"/>
          <w:sz w:val="32"/>
          <w:szCs w:val="32"/>
        </w:rPr>
        <w:tab/>
      </w:r>
    </w:p>
    <w:p w:rsidR="00610961" w:rsidRPr="003D31E4" w:rsidRDefault="00610961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เป็นค่าใช้จ่ายในการ</w:t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ปรับปรุงอาคาร สถานที่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เครื่องมือ เครื่องจักร</w:t>
      </w:r>
    </w:p>
    <w:p w:rsidR="00610961" w:rsidRDefault="00610961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Angsana New"/>
          <w:sz w:val="32"/>
          <w:szCs w:val="32"/>
          <w:cs/>
          <w:lang w:bidi="th-TH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เป็นค่าใช้จ่ายในการดำเนินการทดสอบมาตรฐานฝีมือแรงงาน เช่น ค่าวัสดุ ค่าตอบแทนผู้ทดสอบ เป็นต้น</w:t>
      </w:r>
    </w:p>
    <w:p w:rsidR="00610961" w:rsidRDefault="00610961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cs/>
          <w:lang w:bidi="th-TH"/>
        </w:rPr>
        <w:t xml:space="preserve"> </w:t>
      </w:r>
      <w:r>
        <w:rPr>
          <w:rFonts w:ascii="TH SarabunIT?" w:hAnsi="TH SarabunIT?" w:cs="TH SarabunIT?"/>
          <w:spacing w:val="-6"/>
          <w:sz w:val="32"/>
          <w:szCs w:val="32"/>
          <w:cs/>
          <w:lang w:bidi="th-TH"/>
        </w:rPr>
        <w:t xml:space="preserve"> 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  <w:lang w:bidi="th-TH"/>
        </w:rPr>
        <w:t>เป็นค่าใช้จ่ายในการดำเนินการจัดฝึกอบรมฝีมือแรงงานให้แก่ลูกจ้าง</w:t>
      </w:r>
    </w:p>
    <w:p w:rsidR="00610961" w:rsidRPr="003D31E4" w:rsidRDefault="00610961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เป็นค่าใช้จ่ายในการส่งลูกจ้างเข้ารับการประเมินความรู้ความสามารถ</w:t>
      </w:r>
    </w:p>
    <w:p w:rsidR="00610961" w:rsidRPr="003D31E4" w:rsidRDefault="00610961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เป็นค่าใช้จ่ายในการจัดทำมาตรฐานฝีมือแรงงานของตนตามมาตรา 26 เพิ่มเติม</w:t>
      </w:r>
    </w:p>
    <w:p w:rsidR="00610961" w:rsidRPr="003D31E4" w:rsidRDefault="00610961" w:rsidP="00874653">
      <w:pPr>
        <w:tabs>
          <w:tab w:val="left" w:pos="284"/>
          <w:tab w:val="left" w:pos="426"/>
          <w:tab w:val="left" w:pos="709"/>
          <w:tab w:val="left" w:pos="896"/>
        </w:tabs>
        <w:ind w:firstLine="284"/>
        <w:jc w:val="thaiDistribute"/>
        <w:rPr>
          <w:rFonts w:ascii="TH SarabunIT?" w:hAnsi="TH SarabunIT?" w:cs="TH SarabunIT?"/>
          <w:sz w:val="32"/>
          <w:szCs w:val="32"/>
          <w:cs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Angsana New"/>
          <w:sz w:val="32"/>
          <w:szCs w:val="32"/>
          <w:cs/>
          <w:lang w:bidi="th-TH"/>
        </w:rPr>
        <w:tab/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อื่น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  <w:r w:rsidRPr="003D31E4">
        <w:rPr>
          <w:rFonts w:ascii="TH SarabunIT? (Thai)" w:hAnsi="TH SarabunIT? (Thai)" w:cs="TH SarabunIT? (Thai)"/>
          <w:sz w:val="32"/>
          <w:szCs w:val="32"/>
          <w:cs/>
          <w:lang w:bidi="th-TH"/>
        </w:rPr>
        <w:t>ๆ (โปรดระบุ)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 xml:space="preserve"> 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>..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............</w:t>
      </w:r>
    </w:p>
    <w:p w:rsidR="00610961" w:rsidRDefault="00610961" w:rsidP="009A5F56">
      <w:pPr>
        <w:tabs>
          <w:tab w:val="left" w:pos="284"/>
        </w:tabs>
        <w:rPr>
          <w:rFonts w:ascii="TH SarabunIT?" w:hAnsi="TH SarabunIT?" w:cs="Angsana New"/>
          <w:sz w:val="32"/>
          <w:szCs w:val="32"/>
          <w:lang w:bidi="th-TH"/>
        </w:rPr>
      </w:pPr>
    </w:p>
    <w:p w:rsidR="00610961" w:rsidRDefault="00610961" w:rsidP="009A5F56">
      <w:pPr>
        <w:tabs>
          <w:tab w:val="left" w:pos="284"/>
        </w:tabs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-2-</w:t>
      </w:r>
    </w:p>
    <w:p w:rsidR="00610961" w:rsidRPr="003D31E4" w:rsidRDefault="00610961" w:rsidP="009A5F56">
      <w:pPr>
        <w:tabs>
          <w:tab w:val="left" w:pos="284"/>
        </w:tabs>
        <w:rPr>
          <w:rFonts w:ascii="TH SarabunIT?" w:hAnsi="TH SarabunIT?" w:cs="TH SarabunIT?"/>
          <w:sz w:val="32"/>
          <w:szCs w:val="32"/>
          <w:lang w:bidi="th-TH"/>
        </w:rPr>
      </w:pPr>
    </w:p>
    <w:p w:rsidR="00610961" w:rsidRDefault="00610961" w:rsidP="0027097A">
      <w:pPr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4</w:t>
      </w:r>
      <w:r w:rsidRPr="00776E25">
        <w:rPr>
          <w:rFonts w:ascii="TH SarabunIT? (Thai)" w:hAnsi="TH SarabunIT? (Thai)" w:cs="TH SarabunIT? (Thai)"/>
          <w:sz w:val="32"/>
          <w:szCs w:val="32"/>
          <w:cs/>
          <w:lang w:bidi="th-TH"/>
        </w:rPr>
        <w:t>. ประโยชน์ที่ได้รับจากการดำเนินการพัฒนาฝีมือแรงงาน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ให้แก่ลูกจ้าง</w:t>
      </w:r>
    </w:p>
    <w:p w:rsidR="00610961" w:rsidRDefault="00610961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สามารถยกระดับฝีมือแรงงานจากการพัฒนาฝีมือแรงงานให้แก่ลูกจ้าง</w:t>
      </w:r>
    </w:p>
    <w:p w:rsidR="00610961" w:rsidRDefault="00610961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สามารถกำหนดระดับความสามารถของพนักงานได้จากมาตรฐานฝีมือแรงงาน</w:t>
      </w:r>
    </w:p>
    <w:p w:rsidR="00610961" w:rsidRDefault="00610961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?" w:hAnsi="TH SarabunIT?" w:cs="TH SarabunIT?"/>
          <w:spacing w:val="-6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Angsana New"/>
          <w:sz w:val="32"/>
          <w:szCs w:val="32"/>
          <w:cs/>
          <w:lang w:bidi="th-TH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สามารถวางแผนพัฒนาบุคลากรหรือคัดเลือกบุคลากรที่เป็นช่างฝีมือเข้าทำงานได้เหมาะสมกับตำแหน่ง</w:t>
      </w:r>
      <w:r>
        <w:rPr>
          <w:rFonts w:ascii="TH SarabunIT?" w:hAnsi="TH SarabunIT?" w:cs="TH SarabunIT?"/>
          <w:spacing w:val="-6"/>
          <w:sz w:val="32"/>
          <w:szCs w:val="32"/>
          <w:cs/>
          <w:lang w:bidi="th-TH"/>
        </w:rPr>
        <w:t xml:space="preserve">                  </w:t>
      </w:r>
    </w:p>
    <w:p w:rsidR="00610961" w:rsidRDefault="00610961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cs/>
          <w:lang w:bidi="th-TH"/>
        </w:rPr>
        <w:t xml:space="preserve"> </w:t>
      </w:r>
      <w:r>
        <w:rPr>
          <w:rFonts w:ascii="TH SarabunIT?" w:hAnsi="TH SarabunIT?" w:cs="TH SarabunIT?"/>
          <w:spacing w:val="-6"/>
          <w:sz w:val="32"/>
          <w:szCs w:val="32"/>
          <w:cs/>
          <w:lang w:bidi="th-TH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สามารถใช้เป็นแนวทางกำหนดอัตราค่าจ้างในกิจการ</w:t>
      </w:r>
    </w:p>
    <w:p w:rsidR="00610961" w:rsidRDefault="00610961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cs/>
          <w:lang w:bidi="th-TH"/>
        </w:rPr>
        <w:t xml:space="preserve"> </w:t>
      </w:r>
      <w:r>
        <w:rPr>
          <w:rFonts w:ascii="TH SarabunIT?" w:hAnsi="TH SarabunIT?" w:cs="TH SarabunIT?"/>
          <w:sz w:val="32"/>
          <w:szCs w:val="32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สามารถใช้ประกอบการพิจารณาเลื่อนตำแหน่งของพนักงาน</w:t>
      </w:r>
    </w:p>
    <w:p w:rsidR="00610961" w:rsidRDefault="00610961" w:rsidP="00F16DDE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cs/>
          <w:lang w:bidi="th-TH"/>
        </w:rPr>
        <w:t xml:space="preserve"> </w:t>
      </w:r>
      <w:r>
        <w:rPr>
          <w:rFonts w:ascii="TH SarabunIT?" w:hAnsi="TH SarabunIT?" w:cs="TH SarabunIT?"/>
          <w:sz w:val="32"/>
          <w:szCs w:val="32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สามารถเพิ่มรายได้ให้แก่พนักงานและกิจการ</w:t>
      </w:r>
    </w:p>
    <w:p w:rsidR="00610961" w:rsidRDefault="00610961" w:rsidP="00F16DDE">
      <w:pPr>
        <w:tabs>
          <w:tab w:val="left" w:pos="284"/>
          <w:tab w:val="left" w:pos="709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สามารถนำความรู้มาสร้างสรรค์นวัตกรรม เพื่อใช้ในการผลิตสินค้าหรือบริการ</w:t>
      </w:r>
    </w:p>
    <w:p w:rsidR="00610961" w:rsidRDefault="00610961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?" w:hAnsi="TH SarabunIT?" w:cs="TH SarabunIT?"/>
          <w:spacing w:val="-6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Angsana New"/>
          <w:sz w:val="32"/>
          <w:szCs w:val="32"/>
          <w:cs/>
          <w:lang w:bidi="th-TH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สามารถนำความรู้มาใช้กับเทคโนโลยีในการผลิตสินค้าหรือบริการ</w:t>
      </w:r>
      <w:r>
        <w:rPr>
          <w:rFonts w:ascii="TH SarabunIT?" w:hAnsi="TH SarabunIT?" w:cs="TH SarabunIT?"/>
          <w:spacing w:val="-6"/>
          <w:sz w:val="32"/>
          <w:szCs w:val="32"/>
          <w:cs/>
          <w:lang w:bidi="th-TH"/>
        </w:rPr>
        <w:t xml:space="preserve"> </w:t>
      </w:r>
    </w:p>
    <w:p w:rsidR="00610961" w:rsidRDefault="00610961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cs/>
          <w:lang w:bidi="th-TH"/>
        </w:rPr>
        <w:t xml:space="preserve"> </w:t>
      </w:r>
      <w:r>
        <w:rPr>
          <w:rFonts w:ascii="TH SarabunIT?" w:hAnsi="TH SarabunIT?" w:cs="TH SarabunIT?"/>
          <w:sz w:val="32"/>
          <w:szCs w:val="32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สามารถลดการสูญเสียวัสดุ อุปกรณ์ ที่เกิดจากการปฏิบัติงานที่ไม่ถูกต้อง</w:t>
      </w:r>
    </w:p>
    <w:p w:rsidR="00610961" w:rsidRDefault="00610961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สามารถลดอุบัติเหตุที่เกิดจากการทำงาน</w:t>
      </w:r>
    </w:p>
    <w:p w:rsidR="00610961" w:rsidRDefault="00610961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สามารถลดเวลาและขั้นตอนการผลิตสินค้าหรือบริการ</w:t>
      </w:r>
    </w:p>
    <w:p w:rsidR="00610961" w:rsidRDefault="00610961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สามารถเพิ่มผลผลิตสินค้าหรือบริการ</w:t>
      </w:r>
    </w:p>
    <w:p w:rsidR="00610961" w:rsidRDefault="00610961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?" w:hAnsi="TH SarabunIT?" w:cs="TH SarabunIT?"/>
          <w:sz w:val="32"/>
          <w:szCs w:val="32"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>
        <w:rPr>
          <w:rFonts w:ascii="TH SarabunIT?" w:hAnsi="TH SarabunIT?" w:cs="TH SarabunIT?"/>
          <w:cs/>
          <w:lang w:bidi="th-TH"/>
        </w:rPr>
        <w:t xml:space="preserve"> </w:t>
      </w:r>
      <w:r>
        <w:rPr>
          <w:rFonts w:ascii="TH SarabunIT?" w:hAnsi="TH SarabunIT?" w:cs="TH SarabunIT?"/>
          <w:sz w:val="32"/>
          <w:szCs w:val="32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สามารถผลิตสินค้าหรือบริการที่มีคุณภาพ</w:t>
      </w:r>
    </w:p>
    <w:p w:rsidR="00610961" w:rsidRPr="003D31E4" w:rsidRDefault="00610961" w:rsidP="00F16DDE">
      <w:pPr>
        <w:tabs>
          <w:tab w:val="left" w:pos="284"/>
          <w:tab w:val="left" w:pos="709"/>
          <w:tab w:val="left" w:pos="1120"/>
        </w:tabs>
        <w:ind w:firstLine="284"/>
        <w:jc w:val="thaiDistribute"/>
        <w:rPr>
          <w:rFonts w:ascii="TH SarabunIT?" w:hAnsi="TH SarabunIT?" w:cs="TH SarabunIT?"/>
          <w:sz w:val="32"/>
          <w:szCs w:val="32"/>
          <w:cs/>
          <w:lang w:bidi="th-TH"/>
        </w:rPr>
      </w:pPr>
      <w:r w:rsidRPr="003D31E4">
        <w:rPr>
          <w:rFonts w:ascii="TH SarabunIT?" w:hAnsi="TH SarabunIT?" w:cs="TH SarabunIT?"/>
          <w:sz w:val="36"/>
          <w:szCs w:val="36"/>
        </w:rPr>
        <w:sym w:font="Wingdings 2" w:char="F0A3"/>
      </w:r>
      <w:r w:rsidRPr="003D31E4"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อื่น ๆ (โปรดระบุ)............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>..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.......................................................</w:t>
      </w:r>
    </w:p>
    <w:p w:rsidR="00610961" w:rsidRPr="00776E25" w:rsidRDefault="00610961" w:rsidP="00A45B23">
      <w:pPr>
        <w:spacing w:before="120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5</w:t>
      </w:r>
      <w:r w:rsidRPr="00776E25">
        <w:rPr>
          <w:rFonts w:ascii="TH SarabunIT? (Thai)" w:hAnsi="TH SarabunIT? (Thai)" w:cs="TH SarabunIT? (Thai)"/>
          <w:sz w:val="32"/>
          <w:szCs w:val="32"/>
          <w:cs/>
          <w:lang w:bidi="th-TH"/>
        </w:rPr>
        <w:t>. ปัญหาอุปสรรค</w:t>
      </w:r>
    </w:p>
    <w:p w:rsidR="00610961" w:rsidRPr="003D31E4" w:rsidRDefault="00610961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bookmarkStart w:id="0" w:name="_GoBack"/>
      <w:r>
        <w:rPr>
          <w:rFonts w:ascii="TH SarabunIT?" w:hAnsi="TH SarabunIT?" w:cs="TH SarabunIT?"/>
          <w:sz w:val="32"/>
          <w:szCs w:val="32"/>
          <w:cs/>
          <w:lang w:bidi="th-TH"/>
        </w:rPr>
        <w:t>5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</w:t>
      </w:r>
    </w:p>
    <w:p w:rsidR="00610961" w:rsidRPr="003D31E4" w:rsidRDefault="00610961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5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</w:t>
      </w:r>
    </w:p>
    <w:p w:rsidR="00610961" w:rsidRPr="003D31E4" w:rsidRDefault="00610961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5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</w:t>
      </w:r>
    </w:p>
    <w:p w:rsidR="00610961" w:rsidRPr="003D31E4" w:rsidRDefault="00610961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5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</w:t>
      </w:r>
    </w:p>
    <w:p w:rsidR="00610961" w:rsidRPr="003D31E4" w:rsidRDefault="00610961" w:rsidP="00821EB6">
      <w:pPr>
        <w:ind w:left="720" w:hanging="436"/>
        <w:jc w:val="left"/>
        <w:rPr>
          <w:rFonts w:ascii="TH SarabunIT?" w:hAnsi="TH SarabunIT?" w:cs="TH SarabunIT?"/>
          <w:sz w:val="36"/>
          <w:szCs w:val="36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5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</w:t>
      </w:r>
    </w:p>
    <w:p w:rsidR="00610961" w:rsidRPr="00776E25" w:rsidRDefault="00610961" w:rsidP="00A45B23">
      <w:pPr>
        <w:spacing w:before="120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>6</w:t>
      </w:r>
      <w:r w:rsidRPr="00776E25">
        <w:rPr>
          <w:rFonts w:ascii="TH SarabunIT? (Thai)" w:hAnsi="TH SarabunIT? (Thai)" w:cs="TH SarabunIT? (Thai)"/>
          <w:sz w:val="32"/>
          <w:szCs w:val="32"/>
          <w:cs/>
          <w:lang w:bidi="th-TH"/>
        </w:rPr>
        <w:t>. ข้อคิดเห็นและข้อเสนอแนะ</w:t>
      </w:r>
    </w:p>
    <w:p w:rsidR="00610961" w:rsidRPr="003D31E4" w:rsidRDefault="00610961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lang w:bidi="th-TH"/>
        </w:rPr>
        <w:t>6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</w:t>
      </w:r>
    </w:p>
    <w:p w:rsidR="00610961" w:rsidRPr="003D31E4" w:rsidRDefault="00610961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lang w:bidi="th-TH"/>
        </w:rPr>
        <w:t>6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</w:t>
      </w:r>
    </w:p>
    <w:p w:rsidR="00610961" w:rsidRPr="003D31E4" w:rsidRDefault="00610961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lang w:bidi="th-TH"/>
        </w:rPr>
        <w:t>6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..........</w:t>
      </w:r>
    </w:p>
    <w:p w:rsidR="00610961" w:rsidRPr="003D31E4" w:rsidRDefault="00610961" w:rsidP="00821EB6">
      <w:pPr>
        <w:ind w:left="720" w:hanging="436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lang w:bidi="th-TH"/>
        </w:rPr>
        <w:t>6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</w:t>
      </w:r>
    </w:p>
    <w:p w:rsidR="00610961" w:rsidRPr="003D31E4" w:rsidRDefault="00610961" w:rsidP="00821EB6">
      <w:pPr>
        <w:ind w:left="720" w:hanging="436"/>
        <w:jc w:val="left"/>
        <w:rPr>
          <w:rFonts w:ascii="TH SarabunIT?" w:hAnsi="TH SarabunIT?" w:cs="TH SarabunIT?"/>
          <w:sz w:val="36"/>
          <w:szCs w:val="36"/>
          <w:lang w:bidi="th-TH"/>
        </w:rPr>
      </w:pPr>
      <w:r>
        <w:rPr>
          <w:rFonts w:ascii="TH SarabunIT?" w:hAnsi="TH SarabunIT?" w:cs="TH SarabunIT?"/>
          <w:sz w:val="32"/>
          <w:szCs w:val="32"/>
          <w:lang w:bidi="th-TH"/>
        </w:rPr>
        <w:t>6</w:t>
      </w:r>
      <w:r w:rsidRPr="003D31E4">
        <w:rPr>
          <w:rFonts w:ascii="TH SarabunIT?" w:hAnsi="TH SarabunIT?" w:cs="TH SarabunIT?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lang w:bidi="th-TH"/>
        </w:rPr>
        <w:t>.........</w:t>
      </w:r>
    </w:p>
    <w:bookmarkEnd w:id="0"/>
    <w:p w:rsidR="00610961" w:rsidRDefault="00610961" w:rsidP="00E72E21">
      <w:pPr>
        <w:jc w:val="left"/>
        <w:rPr>
          <w:rFonts w:ascii="TH SarabunIT?" w:hAnsi="TH SarabunIT?" w:cs="TH SarabunIT?"/>
          <w:sz w:val="36"/>
          <w:szCs w:val="36"/>
          <w:lang w:bidi="th-TH"/>
        </w:rPr>
      </w:pPr>
    </w:p>
    <w:p w:rsidR="00610961" w:rsidRDefault="00610961" w:rsidP="00541916">
      <w:pPr>
        <w:spacing w:after="120"/>
        <w:rPr>
          <w:rFonts w:ascii="TH SarabunIT?" w:hAnsi="TH SarabunIT?" w:cs="TH SarabunIT?"/>
          <w:sz w:val="32"/>
          <w:szCs w:val="32"/>
          <w:lang w:bidi="th-TH"/>
        </w:rPr>
      </w:pPr>
    </w:p>
    <w:p w:rsidR="00610961" w:rsidRPr="00946B97" w:rsidRDefault="00610961" w:rsidP="004F3137">
      <w:pPr>
        <w:spacing w:after="120"/>
        <w:jc w:val="left"/>
        <w:rPr>
          <w:rFonts w:ascii="TH SarabunIT?" w:hAnsi="TH SarabunIT?" w:cs="TH SarabunIT?"/>
          <w:sz w:val="32"/>
          <w:szCs w:val="32"/>
          <w:lang w:bidi="th-TH"/>
        </w:rPr>
      </w:pPr>
      <w:r w:rsidRPr="00946B97">
        <w:rPr>
          <w:rFonts w:ascii="TH SarabunIT?" w:hAnsi="TH SarabunIT?" w:cs="TH SarabunIT?"/>
          <w:sz w:val="32"/>
          <w:szCs w:val="32"/>
          <w:cs/>
          <w:lang w:bidi="th-TH"/>
        </w:rPr>
        <w:t xml:space="preserve">                                          </w:t>
      </w:r>
      <w:r w:rsidRPr="00946B97"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 ลงชื่อ...................................................................... ผู้รายงาน</w:t>
      </w:r>
    </w:p>
    <w:p w:rsidR="00610961" w:rsidRDefault="00610961" w:rsidP="00946B97">
      <w:pPr>
        <w:spacing w:after="120"/>
        <w:jc w:val="left"/>
        <w:rPr>
          <w:rFonts w:ascii="TH SarabunIT?" w:hAnsi="TH SarabunIT?" w:cs="TH SarabunIT?"/>
          <w:sz w:val="32"/>
          <w:szCs w:val="32"/>
          <w:lang w:bidi="th-TH"/>
        </w:rPr>
      </w:pPr>
      <w:r w:rsidRPr="00946B97">
        <w:rPr>
          <w:rFonts w:ascii="TH SarabunIT?" w:hAnsi="TH SarabunIT?" w:cs="TH SarabunIT?"/>
          <w:sz w:val="32"/>
          <w:szCs w:val="32"/>
          <w:cs/>
          <w:lang w:bidi="th-TH"/>
        </w:rPr>
        <w:t xml:space="preserve">                                          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   </w:t>
      </w:r>
      <w:r w:rsidRPr="00946B97">
        <w:rPr>
          <w:rFonts w:ascii="TH SarabunIT?" w:hAnsi="TH SarabunIT?" w:cs="TH SarabunIT?"/>
          <w:sz w:val="32"/>
          <w:szCs w:val="32"/>
          <w:cs/>
          <w:lang w:bidi="th-TH"/>
        </w:rPr>
        <w:t xml:space="preserve">   (....................................................................)</w:t>
      </w:r>
    </w:p>
    <w:p w:rsidR="00610961" w:rsidRPr="00946B97" w:rsidRDefault="00610961" w:rsidP="00946B97">
      <w:pPr>
        <w:spacing w:after="120"/>
        <w:jc w:val="lef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                                           </w:t>
      </w:r>
      <w:r w:rsidRPr="00946B97">
        <w:rPr>
          <w:rFonts w:ascii="TH SarabunIT? (Thai)" w:hAnsi="TH SarabunIT? (Thai)" w:cs="TH SarabunIT? (Thai)"/>
          <w:sz w:val="32"/>
          <w:szCs w:val="32"/>
          <w:cs/>
          <w:lang w:bidi="th-TH"/>
        </w:rPr>
        <w:t>วันที่....</w:t>
      </w:r>
      <w:r w:rsidRPr="00946B97">
        <w:rPr>
          <w:rFonts w:ascii="TH SarabunIT?" w:hAnsi="TH SarabunIT?" w:cs="TH SarabunIT?"/>
          <w:sz w:val="32"/>
          <w:szCs w:val="32"/>
          <w:cs/>
          <w:lang w:bidi="th-TH"/>
        </w:rPr>
        <w:t xml:space="preserve">..... </w:t>
      </w:r>
      <w:r w:rsidRPr="00946B97">
        <w:rPr>
          <w:rFonts w:ascii="TH SarabunIT? (Thai)" w:hAnsi="TH SarabunIT? (Thai)" w:cs="TH SarabunIT? (Thai)"/>
          <w:sz w:val="32"/>
          <w:szCs w:val="32"/>
          <w:cs/>
          <w:lang w:bidi="th-TH"/>
        </w:rPr>
        <w:t>เดือน............................ พ.ศ................</w:t>
      </w:r>
    </w:p>
    <w:sectPr w:rsidR="00610961" w:rsidRPr="00946B97" w:rsidSect="00E427FF">
      <w:pgSz w:w="12240" w:h="15840" w:code="1"/>
      <w:pgMar w:top="284" w:right="1134" w:bottom="284" w:left="1134" w:header="567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961" w:rsidRDefault="00610961" w:rsidP="00D74236">
      <w:r>
        <w:separator/>
      </w:r>
    </w:p>
  </w:endnote>
  <w:endnote w:type="continuationSeparator" w:id="0">
    <w:p w:rsidR="00610961" w:rsidRDefault="00610961" w:rsidP="00D74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IT?">
    <w:altName w:val="TH SarabunPSK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? (Thai)">
    <w:altName w:val="Cordia New"/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961" w:rsidRDefault="00610961" w:rsidP="00D74236">
      <w:r>
        <w:separator/>
      </w:r>
    </w:p>
  </w:footnote>
  <w:footnote w:type="continuationSeparator" w:id="0">
    <w:p w:rsidR="00610961" w:rsidRDefault="00610961" w:rsidP="00D742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D514B"/>
    <w:multiLevelType w:val="hybridMultilevel"/>
    <w:tmpl w:val="C72EDA72"/>
    <w:lvl w:ilvl="0" w:tplc="F6B04E28">
      <w:start w:val="3"/>
      <w:numFmt w:val="bullet"/>
      <w:lvlText w:val="-"/>
      <w:lvlJc w:val="left"/>
      <w:pPr>
        <w:ind w:left="108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D6818AA"/>
    <w:multiLevelType w:val="hybridMultilevel"/>
    <w:tmpl w:val="156C2DBE"/>
    <w:lvl w:ilvl="0" w:tplc="1B0CEBEA">
      <w:start w:val="1"/>
      <w:numFmt w:val="bullet"/>
      <w:lvlText w:val=""/>
      <w:lvlJc w:val="left"/>
      <w:pPr>
        <w:ind w:left="1069" w:hanging="360"/>
      </w:pPr>
      <w:rPr>
        <w:rFonts w:ascii="Wingdings 2" w:eastAsia="Times New Roman" w:hAnsi="Wingdings 2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2E21"/>
    <w:rsid w:val="0001043B"/>
    <w:rsid w:val="00014140"/>
    <w:rsid w:val="00026546"/>
    <w:rsid w:val="00041D3B"/>
    <w:rsid w:val="00050359"/>
    <w:rsid w:val="000660B4"/>
    <w:rsid w:val="000661C0"/>
    <w:rsid w:val="00091323"/>
    <w:rsid w:val="000950E7"/>
    <w:rsid w:val="00095B86"/>
    <w:rsid w:val="000A56DF"/>
    <w:rsid w:val="000B640B"/>
    <w:rsid w:val="000E0446"/>
    <w:rsid w:val="000E73EE"/>
    <w:rsid w:val="001136C4"/>
    <w:rsid w:val="00146273"/>
    <w:rsid w:val="00187DC5"/>
    <w:rsid w:val="001942E1"/>
    <w:rsid w:val="001A3119"/>
    <w:rsid w:val="001A77E9"/>
    <w:rsid w:val="001C7A95"/>
    <w:rsid w:val="001D22A4"/>
    <w:rsid w:val="001D4093"/>
    <w:rsid w:val="001F7FED"/>
    <w:rsid w:val="00250E9A"/>
    <w:rsid w:val="002659E1"/>
    <w:rsid w:val="0027097A"/>
    <w:rsid w:val="002811B6"/>
    <w:rsid w:val="00291FE9"/>
    <w:rsid w:val="002B372E"/>
    <w:rsid w:val="002C4C79"/>
    <w:rsid w:val="00305723"/>
    <w:rsid w:val="0034245F"/>
    <w:rsid w:val="00363D14"/>
    <w:rsid w:val="00386A8A"/>
    <w:rsid w:val="003A5054"/>
    <w:rsid w:val="003C7465"/>
    <w:rsid w:val="003D31E4"/>
    <w:rsid w:val="003D6A71"/>
    <w:rsid w:val="004106B8"/>
    <w:rsid w:val="0042306D"/>
    <w:rsid w:val="0042700B"/>
    <w:rsid w:val="00435EA1"/>
    <w:rsid w:val="0044163D"/>
    <w:rsid w:val="00483B8F"/>
    <w:rsid w:val="004A2C88"/>
    <w:rsid w:val="004E1087"/>
    <w:rsid w:val="004E1F41"/>
    <w:rsid w:val="004E5DF4"/>
    <w:rsid w:val="004F3137"/>
    <w:rsid w:val="004F6626"/>
    <w:rsid w:val="005008E7"/>
    <w:rsid w:val="00541916"/>
    <w:rsid w:val="00556521"/>
    <w:rsid w:val="00567EBC"/>
    <w:rsid w:val="005763D1"/>
    <w:rsid w:val="00593F34"/>
    <w:rsid w:val="005A5D67"/>
    <w:rsid w:val="006000AF"/>
    <w:rsid w:val="00600FFF"/>
    <w:rsid w:val="00610961"/>
    <w:rsid w:val="00632E9C"/>
    <w:rsid w:val="0063389A"/>
    <w:rsid w:val="006471E0"/>
    <w:rsid w:val="00655928"/>
    <w:rsid w:val="00666796"/>
    <w:rsid w:val="006743C9"/>
    <w:rsid w:val="00692365"/>
    <w:rsid w:val="006B2357"/>
    <w:rsid w:val="006D2E23"/>
    <w:rsid w:val="006D63F4"/>
    <w:rsid w:val="00723059"/>
    <w:rsid w:val="007342E9"/>
    <w:rsid w:val="00741D3E"/>
    <w:rsid w:val="0074461F"/>
    <w:rsid w:val="00751CCE"/>
    <w:rsid w:val="00757C7D"/>
    <w:rsid w:val="00771FAA"/>
    <w:rsid w:val="00776E25"/>
    <w:rsid w:val="007818FA"/>
    <w:rsid w:val="007958B3"/>
    <w:rsid w:val="007A3875"/>
    <w:rsid w:val="007A5541"/>
    <w:rsid w:val="007E2854"/>
    <w:rsid w:val="007F30B8"/>
    <w:rsid w:val="007F5715"/>
    <w:rsid w:val="0080258A"/>
    <w:rsid w:val="00803DB0"/>
    <w:rsid w:val="00814072"/>
    <w:rsid w:val="00821EB6"/>
    <w:rsid w:val="00831551"/>
    <w:rsid w:val="00832655"/>
    <w:rsid w:val="00842D8D"/>
    <w:rsid w:val="00853697"/>
    <w:rsid w:val="00855089"/>
    <w:rsid w:val="00861BF7"/>
    <w:rsid w:val="00872127"/>
    <w:rsid w:val="00874653"/>
    <w:rsid w:val="008C3E8F"/>
    <w:rsid w:val="008E6540"/>
    <w:rsid w:val="008F151D"/>
    <w:rsid w:val="00913B77"/>
    <w:rsid w:val="009149D5"/>
    <w:rsid w:val="00946B97"/>
    <w:rsid w:val="009640A8"/>
    <w:rsid w:val="0096759D"/>
    <w:rsid w:val="00993B0E"/>
    <w:rsid w:val="009A5F56"/>
    <w:rsid w:val="009D2D15"/>
    <w:rsid w:val="009F0166"/>
    <w:rsid w:val="00A055C0"/>
    <w:rsid w:val="00A45B23"/>
    <w:rsid w:val="00A718C0"/>
    <w:rsid w:val="00A72619"/>
    <w:rsid w:val="00A72E24"/>
    <w:rsid w:val="00A773C3"/>
    <w:rsid w:val="00AB5CC0"/>
    <w:rsid w:val="00AD03A7"/>
    <w:rsid w:val="00AD3CA9"/>
    <w:rsid w:val="00AE5E05"/>
    <w:rsid w:val="00B03724"/>
    <w:rsid w:val="00B04A4B"/>
    <w:rsid w:val="00B06F19"/>
    <w:rsid w:val="00B52480"/>
    <w:rsid w:val="00B74505"/>
    <w:rsid w:val="00B909A8"/>
    <w:rsid w:val="00B924C5"/>
    <w:rsid w:val="00BA1A89"/>
    <w:rsid w:val="00BC4519"/>
    <w:rsid w:val="00BF4450"/>
    <w:rsid w:val="00C10887"/>
    <w:rsid w:val="00C50003"/>
    <w:rsid w:val="00C529CD"/>
    <w:rsid w:val="00C80FB6"/>
    <w:rsid w:val="00C9370E"/>
    <w:rsid w:val="00CF5403"/>
    <w:rsid w:val="00CF5989"/>
    <w:rsid w:val="00D61E12"/>
    <w:rsid w:val="00D67DEB"/>
    <w:rsid w:val="00D74236"/>
    <w:rsid w:val="00D803DA"/>
    <w:rsid w:val="00D95CDF"/>
    <w:rsid w:val="00D96579"/>
    <w:rsid w:val="00DC62E8"/>
    <w:rsid w:val="00DC78A8"/>
    <w:rsid w:val="00DF4534"/>
    <w:rsid w:val="00DF7F7B"/>
    <w:rsid w:val="00E12AF3"/>
    <w:rsid w:val="00E16508"/>
    <w:rsid w:val="00E427FF"/>
    <w:rsid w:val="00E5283D"/>
    <w:rsid w:val="00E53579"/>
    <w:rsid w:val="00E63C1B"/>
    <w:rsid w:val="00E644E9"/>
    <w:rsid w:val="00E67958"/>
    <w:rsid w:val="00E71466"/>
    <w:rsid w:val="00E72E21"/>
    <w:rsid w:val="00E731D3"/>
    <w:rsid w:val="00E90E1C"/>
    <w:rsid w:val="00EA5BE7"/>
    <w:rsid w:val="00EC3F80"/>
    <w:rsid w:val="00EE2F1E"/>
    <w:rsid w:val="00EF15EF"/>
    <w:rsid w:val="00F100B4"/>
    <w:rsid w:val="00F16DDE"/>
    <w:rsid w:val="00F25D01"/>
    <w:rsid w:val="00F27E8E"/>
    <w:rsid w:val="00F44D82"/>
    <w:rsid w:val="00F529AD"/>
    <w:rsid w:val="00F56844"/>
    <w:rsid w:val="00F66EF9"/>
    <w:rsid w:val="00F67916"/>
    <w:rsid w:val="00F96A27"/>
    <w:rsid w:val="00FB3551"/>
    <w:rsid w:val="00FD2DDC"/>
    <w:rsid w:val="00FE03EB"/>
    <w:rsid w:val="00FE21EF"/>
    <w:rsid w:val="00FE337C"/>
    <w:rsid w:val="00FE7C96"/>
    <w:rsid w:val="00FF2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626"/>
    <w:pPr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742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74236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742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7423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A2C88"/>
    <w:rPr>
      <w:rFonts w:ascii="Tahoma" w:hAnsi="Tahoma" w:cs="Tahoma"/>
      <w:sz w:val="16"/>
      <w:szCs w:val="16"/>
      <w:lang w:bidi="th-TH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2C88"/>
    <w:rPr>
      <w:rFonts w:ascii="Tahoma" w:hAnsi="Tahoma" w:cs="Tahoma"/>
      <w:sz w:val="16"/>
      <w:szCs w:val="16"/>
      <w:lang w:bidi="th-TH"/>
    </w:rPr>
  </w:style>
  <w:style w:type="paragraph" w:styleId="ListParagraph">
    <w:name w:val="List Paragraph"/>
    <w:basedOn w:val="Normal"/>
    <w:uiPriority w:val="99"/>
    <w:qFormat/>
    <w:rsid w:val="002709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833</Words>
  <Characters>4753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ชอ</dc:title>
  <dc:subject/>
  <dc:creator>com</dc:creator>
  <cp:keywords/>
  <dc:description/>
  <cp:lastModifiedBy>admin</cp:lastModifiedBy>
  <cp:revision>2</cp:revision>
  <cp:lastPrinted>2017-10-11T02:29:00Z</cp:lastPrinted>
  <dcterms:created xsi:type="dcterms:W3CDTF">2018-09-11T02:52:00Z</dcterms:created>
  <dcterms:modified xsi:type="dcterms:W3CDTF">2018-09-11T02:52:00Z</dcterms:modified>
</cp:coreProperties>
</file>