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59F" w:rsidRPr="0034548B" w:rsidRDefault="006A359F" w:rsidP="00E761B6">
      <w:pPr>
        <w:ind w:right="-472"/>
        <w:jc w:val="right"/>
        <w:rPr>
          <w:rFonts w:ascii="TH SarabunIT?" w:hAnsi="TH SarabunIT?" w:cs="TH SarabunIT?"/>
          <w:sz w:val="32"/>
          <w:szCs w:val="32"/>
          <w:u w:val="single"/>
          <w:lang w:bidi="th-TH"/>
        </w:rPr>
      </w:pPr>
      <w:r w:rsidRPr="0034548B">
        <w:rPr>
          <w:rFonts w:ascii="TH SarabunIT? (Thai)" w:hAnsi="TH SarabunIT? (Thai)" w:cs="TH SarabunIT? (Thai)"/>
          <w:sz w:val="32"/>
          <w:szCs w:val="32"/>
          <w:u w:val="single"/>
          <w:cs/>
          <w:lang w:bidi="th-TH"/>
        </w:rPr>
        <w:t>แบบ ชอ.</w:t>
      </w:r>
      <w:r w:rsidRPr="0034548B">
        <w:rPr>
          <w:rFonts w:ascii="TH SarabunIT?" w:hAnsi="TH SarabunIT?" w:cs="TH SarabunIT?"/>
          <w:sz w:val="32"/>
          <w:szCs w:val="32"/>
          <w:u w:val="single"/>
          <w:cs/>
          <w:lang w:bidi="th-TH"/>
        </w:rPr>
        <w:t xml:space="preserve"> 2-</w:t>
      </w:r>
      <w:r>
        <w:rPr>
          <w:rFonts w:ascii="TH SarabunIT?" w:hAnsi="TH SarabunIT?" w:cs="TH SarabunIT?"/>
          <w:sz w:val="32"/>
          <w:szCs w:val="32"/>
          <w:u w:val="single"/>
          <w:cs/>
          <w:lang w:bidi="th-TH"/>
        </w:rPr>
        <w:t>4</w:t>
      </w:r>
    </w:p>
    <w:p w:rsidR="006A359F" w:rsidRDefault="006A359F" w:rsidP="00E761B6">
      <w:pPr>
        <w:ind w:right="-472"/>
        <w:jc w:val="right"/>
        <w:rPr>
          <w:rFonts w:ascii="TH SarabunIT?" w:hAnsi="TH SarabunIT?" w:cs="TH SarabunIT?"/>
          <w:sz w:val="32"/>
          <w:szCs w:val="32"/>
          <w:lang w:bidi="th-TH"/>
        </w:rPr>
      </w:pP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สำหรับผู้ประกอบกิจการ</w:t>
      </w:r>
      <w:r>
        <w:rPr>
          <w:rFonts w:ascii="TH SarabunIT?" w:hAnsi="TH SarabunIT?" w:cs="TH SarabunIT?"/>
          <w:sz w:val="32"/>
          <w:szCs w:val="32"/>
          <w:cs/>
          <w:lang w:bidi="th-TH"/>
        </w:rPr>
        <w:t xml:space="preserve"> </w:t>
      </w:r>
    </w:p>
    <w:p w:rsidR="006A359F" w:rsidRDefault="006A359F" w:rsidP="00E761B6">
      <w:pPr>
        <w:ind w:right="-472"/>
        <w:jc w:val="right"/>
        <w:rPr>
          <w:rFonts w:ascii="TH SarabunIT?" w:hAnsi="TH SarabunIT?" w:cs="TH SarabunIT?"/>
          <w:sz w:val="32"/>
          <w:szCs w:val="32"/>
          <w:lang w:bidi="th-TH"/>
        </w:rPr>
      </w:pP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>ตามประกาศ</w:t>
      </w:r>
      <w:r>
        <w:rPr>
          <w:rFonts w:ascii="TH SarabunIT?" w:hAnsi="TH SarabunIT?" w:cs="TH SarabunIT?"/>
          <w:sz w:val="32"/>
          <w:szCs w:val="32"/>
          <w:cs/>
          <w:lang w:bidi="th-TH"/>
        </w:rPr>
        <w:t xml:space="preserve"> </w:t>
      </w:r>
      <w:r>
        <w:rPr>
          <w:rFonts w:ascii="TH SarabunIT? (Thai)" w:hAnsi="TH SarabunIT? (Thai)" w:cs="TH SarabunIT? (Thai)"/>
          <w:sz w:val="32"/>
          <w:szCs w:val="32"/>
          <w:cs/>
          <w:lang w:bidi="th-TH"/>
        </w:rPr>
        <w:t xml:space="preserve">ข้อ </w:t>
      </w:r>
      <w:r>
        <w:rPr>
          <w:rFonts w:ascii="TH SarabunIT?" w:hAnsi="TH SarabunIT?" w:cs="TH SarabunIT?"/>
          <w:sz w:val="32"/>
          <w:szCs w:val="32"/>
          <w:lang w:bidi="th-TH"/>
        </w:rPr>
        <w:t>10</w:t>
      </w:r>
    </w:p>
    <w:p w:rsidR="006A359F" w:rsidRDefault="006A359F" w:rsidP="00157D0A">
      <w:pPr>
        <w:ind w:right="-472"/>
        <w:jc w:val="right"/>
        <w:rPr>
          <w:rFonts w:ascii="TH SarabunIT?" w:hAnsi="TH SarabunIT?" w:cs="TH SarabunIT?"/>
          <w:sz w:val="32"/>
          <w:szCs w:val="32"/>
          <w:lang w:bidi="th-TH"/>
        </w:rPr>
      </w:pPr>
      <w:r>
        <w:rPr>
          <w:noProof/>
          <w:lang w:bidi="th-TH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0" o:spid="_x0000_s1026" type="#_x0000_t202" style="position:absolute;left:0;text-align:left;margin-left:233.9pt;margin-top:10.85pt;width:240.05pt;height:56.2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KAKgIAAFIEAAAOAAAAZHJzL2Uyb0RvYy54bWysVNtu2zAMfR+wfxD0vti5takRp+jSZRjQ&#10;XYB2HyDLsi1MEjVJiZ19/Sg5zYJuexnmB0EUqaPDQ9Lr20ErchDOSzAlnU5ySoThUEvTlvTr0+7N&#10;ihIfmKmZAiNKehSe3m5ev1r3thAz6EDVwhEEMb7obUm7EGyRZZ53QjM/ASsMOhtwmgU0XZvVjvWI&#10;rlU2y/OrrAdXWwdceI+n96OTbhJ+0wgePjeNF4GokiK3kFaX1iqu2WbNitYx20l+osH+gYVm0uCj&#10;Z6h7FhjZO/kblJbcgYcmTDjoDJpGcpFywGym+YtsHjtmRcoFxfH2LJP/f7D80+GLI7Iu6QLlMUxj&#10;jZ7EEMhbGAgeoT699QWGPVoMDAOeY51Trt4+AP/miYFtx0wr7pyDvhOsRn7TeDO7uDri+AhS9R+h&#10;xnfYPkACGhqno3goB0F0JHI81yZy4Xg4zxerq/mSEo6+6+n8eiSXseL5tnU+vBegSdyU1GHtEzo7&#10;PPgQ2bDiOSQ+5kHJeieVSoZrq61y5MCwT3bpSwm8CFOG9CW9Wc6WowB/hcjT9ycILQM2vJK6pKtz&#10;ECuibO9MndoxMKnGPVJW5qRjlG4UMQzVcKpLBfURFXUwNjYOIm46cD8o6bGpS+q/75kTlKgPBqty&#10;M13EModkLJbXMzTcpae69DDDEaqkgZJxuw3j5Oytk22HL419YOAOK9nIJHIs+cjqxBsbN2l/GrI4&#10;GZd2ivr1K9j8BAAA//8DAFBLAwQUAAYACAAAACEARqPpzuAAAAAKAQAADwAAAGRycy9kb3ducmV2&#10;LnhtbEyPwU7DMBBE70j8g7VIXBB10kZJE+JUCAkENyiovbqxm0TY62C7afh7lhMcV/M087bezNaw&#10;SfswOBSQLhJgGlunBuwEfLw/3q6BhShRSeNQC/jWATbN5UUtK+XO+KanbewYlWCopIA+xrHiPLS9&#10;tjIs3KiRsqPzVkY6fceVl2cqt4YvkyTnVg5IC70c9UOv28/tyQpYZ8/TPrysXndtfjRlvCmmpy8v&#10;xPXVfH8HLOo5/sHwq0/q0JDTwZ1QBWYEZHlB6lHAMi2AEVBmRQnsQOQqS4E3Nf//QvMDAAD//wMA&#10;UEsBAi0AFAAGAAgAAAAhALaDOJL+AAAA4QEAABMAAAAAAAAAAAAAAAAAAAAAAFtDb250ZW50X1R5&#10;cGVzXS54bWxQSwECLQAUAAYACAAAACEAOP0h/9YAAACUAQAACwAAAAAAAAAAAAAAAAAvAQAAX3Jl&#10;bHMvLnJlbHNQSwECLQAUAAYACAAAACEAOpVCgCoCAABSBAAADgAAAAAAAAAAAAAAAAAuAgAAZHJz&#10;L2Uyb0RvYy54bWxQSwECLQAUAAYACAAAACEARqPpzuAAAAAKAQAADwAAAAAAAAAAAAAAAACEBAAA&#10;ZHJzL2Rvd25yZXYueG1sUEsFBgAAAAAEAAQA8wAAAJEFAAAAAA==&#10;">
            <v:textbox>
              <w:txbxContent>
                <w:p w:rsidR="006A359F" w:rsidRPr="00DC00F4" w:rsidRDefault="006A359F" w:rsidP="00157D0A">
                  <w:pPr>
                    <w:jc w:val="left"/>
                    <w:rPr>
                      <w:rFonts w:ascii="TH SarabunIT?" w:hAnsi="TH SarabunIT?" w:cs="TH SarabunIT?"/>
                      <w:b/>
                      <w:bCs/>
                      <w:sz w:val="28"/>
                      <w:szCs w:val="28"/>
                      <w:lang w:bidi="th-TH"/>
                    </w:rPr>
                  </w:pPr>
                  <w:r w:rsidRPr="00DC00F4">
                    <w:rPr>
                      <w:rFonts w:ascii="TH SarabunIT? (Thai)" w:hAnsi="TH SarabunIT? (Thai)" w:cs="TH SarabunIT? (Thai)"/>
                      <w:b/>
                      <w:bCs/>
                      <w:sz w:val="28"/>
                      <w:szCs w:val="28"/>
                      <w:cs/>
                      <w:lang w:bidi="th-TH"/>
                    </w:rPr>
                    <w:t>สำหรับเจ้าหน้าที่</w:t>
                  </w:r>
                </w:p>
                <w:p w:rsidR="006A359F" w:rsidRDefault="006A359F" w:rsidP="00157D0A">
                  <w:pPr>
                    <w:jc w:val="left"/>
                    <w:rPr>
                      <w:rFonts w:ascii="TH SarabunIT?" w:hAnsi="TH SarabunIT?" w:cs="TH SarabunIT?"/>
                      <w:sz w:val="28"/>
                      <w:szCs w:val="28"/>
                      <w:lang w:bidi="th-TH"/>
                    </w:rPr>
                  </w:pPr>
                  <w:r w:rsidRPr="00DC00F4">
                    <w:rPr>
                      <w:rFonts w:ascii="TH SarabunIT? (Thai)" w:hAnsi="TH SarabunIT? (Thai)" w:cs="TH SarabunIT? (Thai)"/>
                      <w:sz w:val="28"/>
                      <w:szCs w:val="28"/>
                      <w:cs/>
                      <w:lang w:bidi="th-TH"/>
                    </w:rPr>
                    <w:t xml:space="preserve">เลขที่คำขอ </w:t>
                  </w:r>
                  <w:r>
                    <w:rPr>
                      <w:rFonts w:ascii="TH SarabunIT?" w:hAnsi="TH SarabunIT?" w:cs="TH SarabunIT?"/>
                      <w:sz w:val="28"/>
                      <w:szCs w:val="28"/>
                      <w:cs/>
                      <w:lang w:bidi="th-TH"/>
                    </w:rPr>
                    <w:t xml:space="preserve">   -      -          -   -               -  </w:t>
                  </w:r>
                </w:p>
                <w:p w:rsidR="006A359F" w:rsidRPr="00DC00F4" w:rsidRDefault="006A359F" w:rsidP="00157D0A">
                  <w:pPr>
                    <w:jc w:val="left"/>
                    <w:rPr>
                      <w:rFonts w:ascii="TH SarabunIT?" w:hAnsi="TH SarabunIT?" w:cs="TH SarabunIT?"/>
                      <w:sz w:val="28"/>
                      <w:szCs w:val="28"/>
                      <w:cs/>
                      <w:lang w:bidi="th-TH"/>
                    </w:rPr>
                  </w:pPr>
                  <w:r>
                    <w:rPr>
                      <w:rFonts w:ascii="TH SarabunIT? (Thai)" w:hAnsi="TH SarabunIT? (Thai)" w:cs="TH SarabunIT? (Thai)"/>
                      <w:sz w:val="28"/>
                      <w:szCs w:val="28"/>
                      <w:cs/>
                      <w:lang w:bidi="th-TH"/>
                    </w:rPr>
                    <w:t>วันที่รับคำขอ..............................................................................</w:t>
                  </w:r>
                </w:p>
              </w:txbxContent>
            </v:textbox>
          </v:shape>
        </w:pict>
      </w:r>
    </w:p>
    <w:p w:rsidR="006A359F" w:rsidRDefault="006A359F" w:rsidP="00157D0A">
      <w:pPr>
        <w:ind w:right="-472"/>
        <w:jc w:val="right"/>
        <w:rPr>
          <w:rFonts w:ascii="TH SarabunIT?" w:hAnsi="TH SarabunIT?" w:cs="TH SarabunIT?"/>
          <w:sz w:val="32"/>
          <w:szCs w:val="32"/>
          <w:lang w:bidi="th-TH"/>
        </w:rPr>
      </w:pPr>
      <w:r>
        <w:rPr>
          <w:noProof/>
          <w:lang w:bidi="th-TH"/>
        </w:rPr>
        <w:pict>
          <v:rect id="Rectangle 39" o:spid="_x0000_s1027" style="position:absolute;left:0;text-align:left;margin-left:454.9pt;margin-top:15.35pt;width:10.9pt;height:10.35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K7y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1XJp0vODHRU&#10;o8+kGphGS0Z3JFDvfEFxj+4BY4re3VvxzTNjNy2FyVtE27cSKqKVx/js2YNoeHrKdv0HWxE87INN&#10;Wh1r7CIgqcCOqSSnS0nkMTBBl/l0MZtS4QS58mk+m83TD1A8PXbowztpOxYPJUfinsDhcO9DJAPF&#10;U0gib7WqtkrrZGCz22hkB6Du2KZ1RvfXYdqwvuTL+WSekJ/5/DXEOK2/QXQqUJtr1ZV8cQmCIqr2&#10;1lSpCQMoPZyJsjZnGaNyQwV2tjqRimiHHqaZo0Nr8QdnPfVvyf33PaDkTL83VIklaRUbPhmz+ZsJ&#10;GXjt2V17wAiCKnngbDhuwjAke4eqaemnPOVu7C1Vr1ZJ2VjZgdWZLPVoEvw8T3EIru0U9Wvq1z8B&#10;AAD//wMAUEsDBBQABgAIAAAAIQAmkh+73wAAAAkBAAAPAAAAZHJzL2Rvd25yZXYueG1sTI9BT4NA&#10;FITvJv6HzTPxZncpWoXyaIymJh5bevH2gFdA2V3CLi36611P9TiZycw32WbWvTjx6DprEKKFAsGm&#10;snVnGoRDsb17AuE8mZp6axjhmx1s8uurjNLans2OT3vfiFBiXEoIrfdDKqWrWtbkFnZgE7yjHTX5&#10;IMdG1iOdQ7nu5VKpldTUmbDQ0sAvLVdf+0kjlN3yQD+74k3pZBv797n4nD5eEW9v5uc1CM+zv4Th&#10;Dz+gQx6YSjuZ2okeIVFJQPcIsXoEEQJJHK1AlAgP0T3IPJP/H+S/AAAA//8DAFBLAQItABQABgAI&#10;AAAAIQC2gziS/gAAAOEBAAATAAAAAAAAAAAAAAAAAAAAAABbQ29udGVudF9UeXBlc10ueG1sUEsB&#10;Ai0AFAAGAAgAAAAhADj9If/WAAAAlAEAAAsAAAAAAAAAAAAAAAAALwEAAF9yZWxzLy5yZWxzUEsB&#10;Ai0AFAAGAAgAAAAhAFmsrvIgAgAAPQQAAA4AAAAAAAAAAAAAAAAALgIAAGRycy9lMm9Eb2MueG1s&#10;UEsBAi0AFAAGAAgAAAAhACaSH7vfAAAACQEAAA8AAAAAAAAAAAAAAAAAegQAAGRycy9kb3ducmV2&#10;LnhtbFBLBQYAAAAABAAEAPMAAACGBQAAAAA=&#10;"/>
        </w:pict>
      </w:r>
      <w:r>
        <w:rPr>
          <w:noProof/>
          <w:lang w:bidi="th-TH"/>
        </w:rPr>
        <w:pict>
          <v:rect id="Rectangle 38" o:spid="_x0000_s1028" style="position:absolute;left:0;text-align:left;margin-left:440.9pt;margin-top:15.05pt;width:10.9pt;height:10.35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Bz8IAIAAD0EAAAOAAAAZHJzL2Uyb0RvYy54bWysU9tuEzEQfUfiHyy/k83mAukqm6pKCUIq&#10;UFH4AMfrzVrYHjN2silfz9ibhhR4QvjB8njGx2fOzCyvj9awg8KgwdW8HI05U05Co92u5l+/bF4t&#10;OAtRuEYYcKrmjyrw69XLF8veV2oCHZhGISMQF6re17yL0VdFEWSnrAgj8MqRswW0IpKJu6JB0RO6&#10;NcVkPH5d9ICNR5AqBLq9HZx8lfHbVsn4qW2DiszUnLjFvGPet2kvVktR7VD4TssTDfEPLKzQjj49&#10;Q92KKNge9R9QVkuEAG0cSbAFtK2WKudA2ZTj37J56IRXORcSJ/izTOH/wcqPh3tkuqn5lCrlhKUa&#10;fSbVhNsZxeiOBOp9qCjuwd9jSjH4O5DfAnOw7ihM3SBC3ynREK0yxRfPHiQj0FO27T9AQ/BiHyFr&#10;dWzRJkBSgR1zSR7PJVHHyCRdltPFbEqFk+Qqp+VsNs8/iOrpsccQ3ymwLB1qjsQ9g4vDXYiJjKie&#10;QjJ5MLrZaGOygbvt2iA7COqOTV4n9HAZZhzra341n8wz8jNfuIQY5/U3CKsjtbnRtuaLc5Cokmpv&#10;XZObMApthjNRNu4kY1JuqMAWmkdSEWHoYZo5OnSAPzjrqX9rHr7vBSrOzHtHlbgirVLDZ2M2fzMh&#10;Ay8920uPcJKgah45G47rOAzJ3qPedfRTmXN3cEPVa3VWNlV2YHUiSz2aBT/NUxqCSztH/Zr61U8A&#10;AAD//wMAUEsDBBQABgAIAAAAIQB1VSNs3gAAAAkBAAAPAAAAZHJzL2Rvd25yZXYueG1sTI/BTsMw&#10;EETvSPyDtUjcqJ1GVGmIUyFQkTi26YXbJl6SQLyOYqcNfD3mBMfRjGbeFLvFDuJMk+8da0hWCgRx&#10;40zPrYZTtb/LQPiAbHBwTBq+yMOuvL4qMDfuwgc6H0MrYgn7HDV0IYy5lL7pyKJfuZE4eu9ushii&#10;nFppJrzEcjvItVIbabHnuNDhSE8dNZ/H2Wqo+/UJvw/Vi7LbfRpel+pjfnvW+vZmeXwAEWgJf2H4&#10;xY/oUEam2s1svBg0ZFkS0YOGVCUgYmCr0g2IWsO9ykCWhfz/oPwBAAD//wMAUEsBAi0AFAAGAAgA&#10;AAAhALaDOJL+AAAA4QEAABMAAAAAAAAAAAAAAAAAAAAAAFtDb250ZW50X1R5cGVzXS54bWxQSwEC&#10;LQAUAAYACAAAACEAOP0h/9YAAACUAQAACwAAAAAAAAAAAAAAAAAvAQAAX3JlbHMvLnJlbHNQSwEC&#10;LQAUAAYACAAAACEAUJwc/CACAAA9BAAADgAAAAAAAAAAAAAAAAAuAgAAZHJzL2Uyb0RvYy54bWxQ&#10;SwECLQAUAAYACAAAACEAdVUjbN4AAAAJAQAADwAAAAAAAAAAAAAAAAB6BAAAZHJzL2Rvd25yZXYu&#10;eG1sUEsFBgAAAAAEAAQA8wAAAIUFAAAAAA==&#10;"/>
        </w:pict>
      </w:r>
      <w:r>
        <w:rPr>
          <w:noProof/>
          <w:lang w:bidi="th-TH"/>
        </w:rPr>
        <w:pict>
          <v:rect id="Rectangle 37" o:spid="_x0000_s1029" style="position:absolute;left:0;text-align:left;margin-left:426.65pt;margin-top:15.15pt;width:10.9pt;height:10.35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JOgIAIAAD0EAAAOAAAAZHJzL2Uyb0RvYy54bWysU9uO0zAQfUfiHyy/0zS9sN2o6WrVpQhp&#10;gRULHzB1nMTCN8Zu0/L1O3G6pQs8IfxgeTzj4zNnZpY3B6PZXmJQzpY8H405k1a4Stmm5N++bt4s&#10;OAsRbAXaWVnyowz8ZvX61bLzhZy41ulKIiMQG4rOl7yN0RdZFkQrDYSR89KSs3ZoIJKJTVYhdIRu&#10;dDYZj99mncPKoxMyBLq9G5x8lfDrWor4ua6DjEyXnLjFtGPat/2erZZQNAi+VeJEA/6BhQFl6dMz&#10;1B1EYDtUf0AZJdAFV8eRcCZzda2ETDlQNvn4t2weW/Ay5ULiBH+WKfw/WPFp/4BMVSWfXnFmwVCN&#10;vpBqYBstGd2RQJ0PBcU9+gfsUwz+3onvgVm3bilM3iK6rpVQEa28j89ePOiNQE/ZtvvoKoKHXXRJ&#10;q0ONpgckFdghleR4Lok8RCboMp8uZlMqnCBXPs1ns3n6AYrnxx5DfC+dYf2h5EjcEzjs70PsyUDx&#10;HJLIO62qjdI6Gdhs1xrZHqg7Nmmd0MNlmLasK/n1fDJPyC984RJinNbfIIyK1OZamZIvzkFQ9Kq9&#10;s1VqwghKD2eirO1Jxl65oQJbVx1JRXRDD9PM0aF1+JOzjvq35OHHDlBypj9YqsQ1adU3fDJm86sJ&#10;GXjp2V56wAqCKnnkbDiu4zAkO4+qaemnPOVu3S1Vr1ZJ2b6yA6sTWerRJPhpnvohuLRT1K+pXz0B&#10;AAD//wMAUEsDBBQABgAIAAAAIQAKhj+T3wAAAAkBAAAPAAAAZHJzL2Rvd25yZXYueG1sTI/BToNA&#10;EIbvJr7DZky82V1KUKQMjdHUxGNLL94G2ALKzhJ2adGndz3paTKZL/98f75dzCDOenK9ZYRopUBo&#10;rm3Tc4twLHd3KQjniRsaLGuEL+1gW1xf5ZQ19sJ7fT74VoQQdhkhdN6PmZSu7rQht7Kj5nA72cmQ&#10;D+vUymaiSwg3g1wrdS8N9Rw+dDTq507Xn4fZIFT9+kjf+/JVmcdd7N+W8mN+f0G8vVmeNiC8Xvwf&#10;DL/6QR2K4FTZmRsnBoQ0ieOAIsQqzACkD0kEokJIIgWyyOX/BsUPAAAA//8DAFBLAQItABQABgAI&#10;AAAAIQC2gziS/gAAAOEBAAATAAAAAAAAAAAAAAAAAAAAAABbQ29udGVudF9UeXBlc10ueG1sUEsB&#10;Ai0AFAAGAAgAAAAhADj9If/WAAAAlAEAAAsAAAAAAAAAAAAAAAAALwEAAF9yZWxzLy5yZWxzUEsB&#10;Ai0AFAAGAAgAAAAhACeMk6AgAgAAPQQAAA4AAAAAAAAAAAAAAAAALgIAAGRycy9lMm9Eb2MueG1s&#10;UEsBAi0AFAAGAAgAAAAhAAqGP5PfAAAACQEAAA8AAAAAAAAAAAAAAAAAegQAAGRycy9kb3ducmV2&#10;LnhtbFBLBQYAAAAABAAEAPMAAACGBQAAAAA=&#10;"/>
        </w:pict>
      </w:r>
      <w:r>
        <w:rPr>
          <w:noProof/>
          <w:lang w:bidi="th-TH"/>
        </w:rPr>
        <w:pict>
          <v:rect id="Rectangle 36" o:spid="_x0000_s1030" style="position:absolute;left:0;text-align:left;margin-left:412.5pt;margin-top:15.25pt;width:10.9pt;height:10.3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CGuIAIAAD0EAAAOAAAAZHJzL2Uyb0RvYy54bWysU9uO0zAQfUfiHyy/0zS9LN2o6WrVpQhp&#10;gRULHzB1nMTCN8Zu0/L1O3G6pQs8IfxgeTzj4zNnZpY3B6PZXmJQzpY8H405k1a4Stmm5N++bt4s&#10;OAsRbAXaWVnyowz8ZvX61bLzhZy41ulKIiMQG4rOl7yN0RdZFkQrDYSR89KSs3ZoIJKJTVYhdIRu&#10;dDYZj6+yzmHl0QkZAt3eDU6+Svh1LUX8XNdBRqZLTtxi2jHt237PVksoGgTfKnGiAf/AwoCy9OkZ&#10;6g4isB2qP6CMEuiCq+NIOJO5ulZCphwom3z8WzaPLXiZciFxgj/LFP4frPi0f0CmqpJPrzizYKhG&#10;X0g1sI2WjO5IoM6HguIe/QP2KQZ/78T3wKxbtxQmbxFd10qoiFbex2cvHvRGoKds2310FcHDLrqk&#10;1aFG0wOSCuyQSnI8l0QeIhN0mU8XsykVTpArn+az2Tz9AMXzY48hvpfOsP5QciTuCRz29yH2ZKB4&#10;DknknVbVRmmdDGy2a41sD9Qdm7RO6OEyTFvWlfx6Ppkn5Be+cAkxTutvEEZFanOtTMkX5yAoetXe&#10;2So1YQSlhzNR1vYkY6/cUIGtq46kIrqhh2nm6NA6/MlZR/1b8vBjByg50x8sVeKatOobPhmz+dsJ&#10;GXjp2V56wAqCKnnkbDiu4zAkO4+qaemnPOVu3S1Vr1ZJ2b6yA6sTWerRJPhpnvohuLRT1K+pXz0B&#10;AAD//wMAUEsDBBQABgAIAAAAIQCzp3CA3wAAAAkBAAAPAAAAZHJzL2Rvd25yZXYueG1sTI9BT4NA&#10;EIXvJv6HzZh4s7ul0iBlaYymJh5bevE2wAhUdpewS4v+esdTPU7m5b3vy7az6cWZRt85q2G5UCDI&#10;Vq7ubKPhWOweEhA+oK2xd5Y0fJOHbX57k2Fau4vd0/kQGsEl1qeooQ1hSKX0VUsG/cINZPn36UaD&#10;gc+xkfWIFy43vYyUWkuDneWFFgd6aan6OkxGQ9lFR/zZF2/KPO1W4X0uTtPHq9b3d/PzBkSgOVzD&#10;8IfP6JAzU+kmW3vRa0iimF2ChpWKQXAgeVyzS6khXkYg80z+N8h/AQAA//8DAFBLAQItABQABgAI&#10;AAAAIQC2gziS/gAAAOEBAAATAAAAAAAAAAAAAAAAAAAAAABbQ29udGVudF9UeXBlc10ueG1sUEsB&#10;Ai0AFAAGAAgAAAAhADj9If/WAAAAlAEAAAsAAAAAAAAAAAAAAAAALwEAAF9yZWxzLy5yZWxzUEsB&#10;Ai0AFAAGAAgAAAAhAC68Ia4gAgAAPQQAAA4AAAAAAAAAAAAAAAAALgIAAGRycy9lMm9Eb2MueG1s&#10;UEsBAi0AFAAGAAgAAAAhALOncIDfAAAACQEAAA8AAAAAAAAAAAAAAAAAegQAAGRycy9kb3ducmV2&#10;LnhtbFBLBQYAAAAABAAEAPMAAACGBQAAAAA=&#10;"/>
        </w:pict>
      </w:r>
      <w:r>
        <w:rPr>
          <w:noProof/>
          <w:lang w:bidi="th-TH"/>
        </w:rPr>
        <w:pict>
          <v:rect id="Rectangle 35" o:spid="_x0000_s1031" style="position:absolute;left:0;text-align:left;margin-left:393.35pt;margin-top:15.3pt;width:10.9pt;height:10.3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7Pe9IAIAAD0EAAAOAAAAZHJzL2Uyb0RvYy54bWysU9tuEzEQfUfiHyy/k83mAukqm6pKCUIq&#10;UFH4gInXm7XwjbGTTfl6xt40pMATwg+WxzM+PnNmZnl9NJodJAblbM3L0ZgzaYVrlN3V/OuXzasF&#10;ZyGCbUA7K2v+KAO/Xr18sex9JSeuc7qRyAjEhqr3Ne9i9FVRBNFJA2HkvLTkbB0aiGTirmgQekI3&#10;upiMx6+L3mHj0QkZAt3eDk6+yvhtK0X81LZBRqZrTtxi3jHv27QXqyVUOwTfKXGiAf/AwoCy9OkZ&#10;6hYisD2qP6CMEuiCa+NIOFO4tlVC5hwom3L8WzYPHXiZcyFxgj/LFP4frPh4uEemmppP55xZMFSj&#10;z6Qa2J2WjO5IoN6HiuIe/D2mFIO/c+JbYNatOwqTN4iu7yQ0RKtM8cWzB8kI9JRt+w+uIXjYR5e1&#10;OrZoEiCpwI65JI/nkshjZIIuy+liNqXCCXKV03I2y4wKqJ4eewzxnXSGpUPNkbhncDjchZjIQPUU&#10;ksk7rZqN0jobuNuuNbIDUHds8sr8KcfLMG1ZX/Or+WSekZ/5wiXEOK+/QRgVqc21MjVfnIOgSqq9&#10;tU1uwghKD2eirO1JxqTcUIGtax5JRXRDD9PM0aFz+IOznvq35uH7HlBypt9bqsQVaZUaPhuz+ZsJ&#10;GXjp2V56wAqCqnnkbDiu4zAke49q19FPZc7duhuqXquysqmyA6sTWerRLPhpntIQXNo56tfUr34C&#10;AAD//wMAUEsDBBQABgAIAAAAIQC7L1rH3wAAAAkBAAAPAAAAZHJzL2Rvd25yZXYueG1sTI9BT4NA&#10;EIXvJv6HzZh4s7stKUXK0BhNTTy29OJtgCmg7C5hlxb99a4nPU7el/e+yXaz7sWFR9dZg7BcKBBs&#10;Klt3pkE4FfuHBITzZGrqrWGEL3awy29vMkprezUHvhx9I0KJcSkhtN4PqZSualmTW9iBTcjOdtTk&#10;wzk2sh7pGsp1L1dKxVJTZ8JCSwM/t1x9HieNUHarE30filelH/eRf5uLj+n9BfH+bn7agvA8+z8Y&#10;fvWDOuTBqbSTqZ3oETZJvAkoQqRiEAFIVLIGUSKslxHIPJP/P8h/AAAA//8DAFBLAQItABQABgAI&#10;AAAAIQC2gziS/gAAAOEBAAATAAAAAAAAAAAAAAAAAAAAAABbQ29udGVudF9UeXBlc10ueG1sUEsB&#10;Ai0AFAAGAAgAAAAhADj9If/WAAAAlAEAAAsAAAAAAAAAAAAAAAAALwEAAF9yZWxzLy5yZWxzUEsB&#10;Ai0AFAAGAAgAAAAhADXs970gAgAAPQQAAA4AAAAAAAAAAAAAAAAALgIAAGRycy9lMm9Eb2MueG1s&#10;UEsBAi0AFAAGAAgAAAAhALsvWsffAAAACQEAAA8AAAAAAAAAAAAAAAAAegQAAGRycy9kb3ducmV2&#10;LnhtbFBLBQYAAAAABAAEAPMAAACGBQAAAAA=&#10;"/>
        </w:pict>
      </w:r>
      <w:r>
        <w:rPr>
          <w:noProof/>
          <w:lang w:bidi="th-TH"/>
        </w:rPr>
        <w:pict>
          <v:rect id="Rectangle 34" o:spid="_x0000_s1032" style="position:absolute;left:0;text-align:left;margin-left:379.7pt;margin-top:14.95pt;width:10.9pt;height:10.3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3EWzIAIAAD0EAAAOAAAAZHJzL2Uyb0RvYy54bWysU9tuEzEQfUfiHyy/k83mAukqm6pKCUIq&#10;UFH4AMfrzVrYHjN2silfz9ibhhR4QvjB8njGx2fOzCyvj9awg8KgwdW8HI05U05Co92u5l+/bF4t&#10;OAtRuEYYcKrmjyrw69XLF8veV2oCHZhGISMQF6re17yL0VdFEWSnrAgj8MqRswW0IpKJu6JB0RO6&#10;NcVkPH5d9ICNR5AqBLq9HZx8lfHbVsn4qW2DiszUnLjFvGPet2kvVktR7VD4TssTDfEPLKzQjj49&#10;Q92KKNge9R9QVkuEAG0cSbAFtK2WKudA2ZTj37J56IRXORcSJ/izTOH/wcqPh3tkuqn5dMaZE5Zq&#10;9JlUE25nFKM7Eqj3oaK4B3+PKcXg70B+C8zBuqMwdYMIfadEQ7TKFF88e5CMQE/Ztv8ADcGLfYSs&#10;1bFFmwBJBXbMJXk8l0QdI5N0WU4XsykVTpKrnJaz2Tz/IKqnxx5DfKfAsnSoORL3DC4OdyEmMqJ6&#10;Csnkwehmo43JBu62a4PsIKg7Nnmd0MNlmHGsr/nVfDLPyM984RJinNffIKyO1OZG25ovzkGiSqq9&#10;dU1uwii0Gc5E2biTjEm5oQJbaB5JRYShh2nm6NAB/uCsp/6tefi+F6g4M+8dVeKKtEoNn43Z/M2E&#10;DLz0bC89wkmCqnnkbDiu4zAke49619FPZc7dwQ1Vr9VZ2VTZgdWJLPVoFvw0T2kILu0c9WvqVz8B&#10;AAD//wMAUEsDBBQABgAIAAAAIQCIgpAx4AAAAAkBAAAPAAAAZHJzL2Rvd25yZXYueG1sTI/LTsMw&#10;EEX3SPyDNUjsqNNAH0kzqRCoSCzbdMNuEg9JSmxHsdMGvh53BcvRPbr3TLaddCfOPLjWGoT5LALB&#10;prKqNTXCsdg9rEE4T0ZRZw0jfLODbX57k1Gq7MXs+XzwtQglxqWE0Hjfp1K6qmFNbmZ7NiH7tIMm&#10;H86hlmqgSyjXnYyjaCk1tSYsNNTzS8PV12HUCGUbH+lnX7xFOtk9+vepOI0fr4j3d9PzBoTnyf/B&#10;cNUP6pAHp9KORjnRIawWyVNAEeIkARGA1XoegygRFtESZJ7J/x/kvwAAAP//AwBQSwECLQAUAAYA&#10;CAAAACEAtoM4kv4AAADhAQAAEwAAAAAAAAAAAAAAAAAAAAAAW0NvbnRlbnRfVHlwZXNdLnhtbFBL&#10;AQItABQABgAIAAAAIQA4/SH/1gAAAJQBAAALAAAAAAAAAAAAAAAAAC8BAABfcmVscy8ucmVsc1BL&#10;AQItABQABgAIAAAAIQA83EWzIAIAAD0EAAAOAAAAAAAAAAAAAAAAAC4CAABkcnMvZTJvRG9jLnht&#10;bFBLAQItABQABgAIAAAAIQCIgpAx4AAAAAkBAAAPAAAAAAAAAAAAAAAAAHoEAABkcnMvZG93bnJl&#10;di54bWxQSwUGAAAAAAQABADzAAAAhwUAAAAA&#10;"/>
        </w:pict>
      </w:r>
      <w:r>
        <w:rPr>
          <w:noProof/>
          <w:lang w:bidi="th-TH"/>
        </w:rPr>
        <w:pict>
          <v:rect id="Rectangle 31" o:spid="_x0000_s1033" style="position:absolute;left:0;text-align:left;margin-left:334.15pt;margin-top:15pt;width:10.9pt;height:10.35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D+HHgIAAD0EAAAOAAAAZHJzL2Uyb0RvYy54bWysU9uO0zAQfUfiHyy/0zS9QDdqulp1KUJa&#10;YMXCB7iOk1jYHjN2m5avZ+K0pQs8IfxgeTzj4zNnZpa3B2vYXmHQ4Eqej8acKSeh0q4p+dcvm1cL&#10;zkIUrhIGnCr5UQV+u3r5Ytn5Qk2gBVMpZATiQtH5krcx+iLLgmyVFWEEXjly1oBWRDKxySoUHaFb&#10;k03G49dZB1h5BKlCoNv7wclXCb+ulYyf6jqoyEzJiVtMO6Z92+/ZaimKBoVvtTzREP/Awgrt6NML&#10;1L2Igu1Q/wFltUQIUMeRBJtBXWupUg6UTT7+LZunVniVciFxgr/IFP4frPy4f0Smq5JPc86csFSj&#10;z6SacI1RjO5IoM6HguKe/CP2KQb/APJbYA7WLYWpO0ToWiUqopXis2cPeiPQU7btPkBF8GIXIWl1&#10;qNH2gKQCO6SSHC8lUYfIJF3m08VsSoWT5Mqn+Ww27xllojg/9hjiOwWW9YeSI3FP4GL/EOIQeg5J&#10;5MHoaqONSQY227VBthfUHZu0TujhOsw41pX8Zj6ZJ+RnvnANMU7rbxBWR2pzo23JF5cgUfSqvXVV&#10;asIotBnOlJ1xlORZuaECW6iOpCLC0MM0c3RoAX9w1lH/ljx83wlUnJn3jipxQ1r1DZ+M2fzNhAy8&#10;9myvPcJJgip55Gw4ruMwJDuPumnppzzl7uCOqlfrpGzPb2B1Iks9mmpzmqd+CK7tFPVr6lc/AQAA&#10;//8DAFBLAwQUAAYACAAAACEAqOxXo94AAAAJAQAADwAAAGRycy9kb3ducmV2LnhtbEyPwU7DMBBE&#10;70j8g7VI3KjdRoQ2ZFMhUJE4tumFmxMvSSBeR7HTBr4ecyrH1T7NvMm3s+3FiUbfOUZYLhQI4tqZ&#10;jhuEY7m7W4PwQbPRvWNC+CYP2+L6KteZcWfe0+kQGhFD2GcaoQ1hyKT0dUtW+4UbiOPvw41Wh3iO&#10;jTSjPsdw28uVUqm0uuPY0OqBnluqvw6TRai61VH/7MtXZTe7JLzN5ef0/oJ4ezM/PYIINIcLDH/6&#10;UR2K6FS5iY0XPUKarpOIIiQqbopAulFLEBXCvXoAWeTy/4LiFwAA//8DAFBLAQItABQABgAIAAAA&#10;IQC2gziS/gAAAOEBAAATAAAAAAAAAAAAAAAAAAAAAABbQ29udGVudF9UeXBlc10ueG1sUEsBAi0A&#10;FAAGAAgAAAAhADj9If/WAAAAlAEAAAsAAAAAAAAAAAAAAAAALwEAAF9yZWxzLy5yZWxzUEsBAi0A&#10;FAAGAAgAAAAhABEsP4ceAgAAPQQAAA4AAAAAAAAAAAAAAAAALgIAAGRycy9lMm9Eb2MueG1sUEsB&#10;Ai0AFAAGAAgAAAAhAKjsV6PeAAAACQEAAA8AAAAAAAAAAAAAAAAAeAQAAGRycy9kb3ducmV2Lnht&#10;bFBLBQYAAAAABAAEAPMAAACDBQAAAAA=&#10;"/>
        </w:pict>
      </w:r>
      <w:r>
        <w:rPr>
          <w:noProof/>
          <w:lang w:bidi="th-TH"/>
        </w:rPr>
        <w:pict>
          <v:rect id="Rectangle 30" o:spid="_x0000_s1034" style="position:absolute;left:0;text-align:left;margin-left:320.5pt;margin-top:15.1pt;width:10.9pt;height:10.35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I2JHwIAAD0EAAAOAAAAZHJzL2Uyb0RvYy54bWysU9tuEzEQfUfiHyy/k83mAukqm6pKCUIq&#10;UFH4AMfrzVrYHjN2silfz9ibhhR4QvjB8njGx2fOzCyvj9awg8KgwdW8HI05U05Co92u5l+/bF4t&#10;OAtRuEYYcKrmjyrw69XLF8veV2oCHZhGISMQF6re17yL0VdFEWSnrAgj8MqRswW0IpKJu6JB0RO6&#10;NcVkPH5d9ICNR5AqBLq9HZx8lfHbVsn4qW2DiszUnLjFvGPet2kvVktR7VD4TssTDfEPLKzQjj49&#10;Q92KKNge9R9QVkuEAG0cSbAFtK2WKudA2ZTj37J56IRXORcSJ/izTOH/wcqPh3tkuqn5lORxwlKN&#10;PpNqwu2MYnRHAvU+VBT34O8xpRj8HchvgTlYdxSmbhCh75RoiFaZ4otnD5IR6Cnb9h+gIXixj5C1&#10;OrZoEyCpwI65JI/nkqhjZJIuy+lilphJcpXTcjab5x9E9fTYY4jvFFiWDjVH4p7BxeEuxERGVE8h&#10;mTwY3Wy0MdnA3XZtkB0EdccmrxN6uAwzjvU1v5pP5hn5mS9cQozz+huE1ZHa3Ghb88U5SFRJtbeu&#10;yU0YhTbDmSgbd5IxKTdUYAvNI6mIMPQwzRwdOsAfnPXUvzUP3/cCFWfmvaNKXJFWqeGzMZu/mZCB&#10;l57tpUc4SVA1j5wNx3UchmTvUe86+qnMuTu4oeq1OiubKjuwOpGlHs2Cn+YpDcGlnaN+Tf3qJwAA&#10;AP//AwBQSwMEFAAGAAgAAAAhANCo/gvfAAAACQEAAA8AAABkcnMvZG93bnJldi54bWxMj8FOwzAQ&#10;RO9I/IO1SNyo3RQimmZTIVCROLbphdsm3iaB2I5ipw18PeYEx9WOZt7Lt7PpxZlH3zmLsFwoEGxr&#10;pzvbIBzL3d0jCB/IauqdZYQv9rAtrq9yyrS72D2fD6ERscT6jBDaEIZMSl+3bMgv3MA2/k5uNBTi&#10;OTZSj3SJ5aaXiVKpNNTZuNDSwM8t15+HySBUXXKk7335qsx6twpvc/kxvb8g3t7MTxsQgefwF4Zf&#10;/IgORWSq3GS1Fz1Cer+MLgFhpRIQMZCmSXSpEB7UGmSRy/8GxQ8AAAD//wMAUEsBAi0AFAAGAAgA&#10;AAAhALaDOJL+AAAA4QEAABMAAAAAAAAAAAAAAAAAAAAAAFtDb250ZW50X1R5cGVzXS54bWxQSwEC&#10;LQAUAAYACAAAACEAOP0h/9YAAACUAQAACwAAAAAAAAAAAAAAAAAvAQAAX3JlbHMvLnJlbHNQSwEC&#10;LQAUAAYACAAAACEAGByNiR8CAAA9BAAADgAAAAAAAAAAAAAAAAAuAgAAZHJzL2Uyb0RvYy54bWxQ&#10;SwECLQAUAAYACAAAACEA0Kj+C98AAAAJAQAADwAAAAAAAAAAAAAAAAB5BAAAZHJzL2Rvd25yZXYu&#10;eG1sUEsFBgAAAAAEAAQA8wAAAIUFAAAAAA==&#10;"/>
        </w:pict>
      </w:r>
      <w:r>
        <w:rPr>
          <w:noProof/>
          <w:lang w:bidi="th-TH"/>
        </w:rPr>
        <w:pict>
          <v:rect id="Rectangle 33" o:spid="_x0000_s1035" style="position:absolute;left:0;text-align:left;margin-left:365.4pt;margin-top:14.95pt;width:10.9pt;height:10.3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FuaIAIAAD0EAAAOAAAAZHJzL2Uyb0RvYy54bWysU9tuEzEQfUfiHyy/k83mAukqm6pKCUIq&#10;UFH4AMfrzVrYHjN2silfz9ibhhR4QvjB8njGx2fOzCyvj9awg8KgwdW8HI05U05Co92u5l+/bF4t&#10;OAtRuEYYcKrmjyrw69XLF8veV2oCHZhGISMQF6re17yL0VdFEWSnrAgj8MqRswW0IpKJu6JB0RO6&#10;NcVkPH5d9ICNR5AqBLq9HZx8lfHbVsn4qW2DiszUnLjFvGPet2kvVktR7VD4TssTDfEPLKzQjj49&#10;Q92KKNge9R9QVkuEAG0cSbAFtK2WKudA2ZTj37J56IRXORcSJ/izTOH/wcqPh3tkuqn5dMqZE5Zq&#10;9JlUE25nFKM7Eqj3oaK4B3+PKcXg70B+C8zBuqMwdYMIfadEQ7TKFF88e5CMQE/Ztv8ADcGLfYSs&#10;1bFFmwBJBXbMJXk8l0QdI5N0WU4XsykVTpKrnJaz2Tz/IKqnxx5DfKfAsnSoORL3DC4OdyEmMqJ6&#10;Csnkwehmo43JBu62a4PsIKg7Nnmd0MNlmHGsr/nVfDLPyM984RJinNffIKyO1OZG25ovzkGiSqq9&#10;dU1uwii0Gc5E2biTjEm5oQJbaB5JRYShh2nm6NAB/uCsp/6tefi+F6g4M+8dVeKKtEoNn43Z/M2E&#10;DLz0bC89wkmCqnnkbDiu4zAke49619FPZc7dwQ1Vr9VZ2VTZgdWJLPVoFvw0T2kILu0c9WvqVz8B&#10;AAD//wMAUEsDBBQABgAIAAAAIQCkkp6O3wAAAAkBAAAPAAAAZHJzL2Rvd25yZXYueG1sTI9BT4NA&#10;FITvJv6HzTPxZnelKRXK0hhNTTy29OLtAU+gsm8Ju7Tor3c91eNkJjPfZNvZ9OJMo+ssa3hcKBDE&#10;la07bjQci93DEwjnkWvsLZOGb3KwzW9vMkxre+E9nQ++EaGEXYoaWu+HVEpXtWTQLexAHLxPOxr0&#10;QY6NrEe8hHLTy0ipWBrsOCy0ONBLS9XXYTIayi464s++eFMm2S39+1ycpo9Xre/v5ucNCE+zv4bh&#10;Dz+gQx6YSjtx7USvYb1UAd1riJIERAisV1EMotSwUjHIPJP/H+S/AAAA//8DAFBLAQItABQABgAI&#10;AAAAIQC2gziS/gAAAOEBAAATAAAAAAAAAAAAAAAAAAAAAABbQ29udGVudF9UeXBlc10ueG1sUEsB&#10;Ai0AFAAGAAgAAAAhADj9If/WAAAAlAEAAAsAAAAAAAAAAAAAAAAALwEAAF9yZWxzLy5yZWxzUEsB&#10;Ai0AFAAGAAgAAAAhAANMW5ogAgAAPQQAAA4AAAAAAAAAAAAAAAAALgIAAGRycy9lMm9Eb2MueG1s&#10;UEsBAi0AFAAGAAgAAAAhAKSSno7fAAAACQEAAA8AAAAAAAAAAAAAAAAAegQAAGRycy9kb3ducmV2&#10;LnhtbFBLBQYAAAAABAAEAPMAAACGBQAAAAA=&#10;"/>
        </w:pict>
      </w:r>
      <w:r>
        <w:rPr>
          <w:noProof/>
          <w:lang w:bidi="th-TH"/>
        </w:rPr>
        <w:pict>
          <v:rect id="Rectangle 32" o:spid="_x0000_s1036" style="position:absolute;left:0;text-align:left;margin-left:351.65pt;margin-top:15pt;width:10.9pt;height:10.35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OmUIAIAAD0EAAAOAAAAZHJzL2Uyb0RvYy54bWysU9tuEzEQfUfiHyy/k83mAukqm6pKCUIq&#10;UFH4AMfrzVrYHjN2silfz9ibhhR4QvjB8njGx2fOzCyvj9awg8KgwdW8HI05U05Co92u5l+/bF4t&#10;OAtRuEYYcKrmjyrw69XLF8veV2oCHZhGISMQF6re17yL0VdFEWSnrAgj8MqRswW0IpKJu6JB0RO6&#10;NcVkPH5d9ICNR5AqBLq9HZx8lfHbVsn4qW2DiszUnLjFvGPet2kvVktR7VD4TssTDfEPLKzQjj49&#10;Q92KKNge9R9QVkuEAG0cSbAFtK2WKudA2ZTj37J56IRXORcSJ/izTOH/wcqPh3tkuqn5dMKZE5Zq&#10;9JlUE25nFKM7Eqj3oaK4B3+PKcXg70B+C8zBuqMwdYMIfadEQ7TKFF88e5CMQE/Ztv8ADcGLfYSs&#10;1bFFmwBJBXbMJXk8l0QdI5N0WU4XsykVTpKrnJaz2Tz/IKqnxx5DfKfAsnSoORL3DC4OdyEmMqJ6&#10;Csnkwehmo43JBu62a4PsIKg7Nnmd0MNlmHGsr/nVfDLPyM984RJinNffIKyO1OZG25ovzkGiSqq9&#10;dU1uwii0Gc5E2biTjEm5oQJbaB5JRYShh2nm6NAB/uCsp/6tefi+F6g4M+8dVeKKtEoNn43Z/M2E&#10;DLz0bC89wkmCqnnkbDiu4zAke49619FPZc7dwQ1Vr9VZ2VTZgdWJLPVoFvw0T2kILu0c9WvqVz8B&#10;AAD//wMAUEsDBBQABgAIAAAAIQB70xEC3gAAAAkBAAAPAAAAZHJzL2Rvd25yZXYueG1sTI/BTsMw&#10;EETvSPyDtUjcqN1EJRDiVAhUJI5teuG2iZckEK+j2GkDX485wXG1TzNviu1iB3GiyfeONaxXCgRx&#10;40zPrYZjtbu5A+EDssHBMWn4Ig/b8vKiwNy4M+/pdAitiCHsc9TQhTDmUvqmI4t+5Ubi+Ht3k8UQ&#10;z6mVZsJzDLeDTJS6lRZ7jg0djvTUUfN5mK2Guk+O+L2vXpS936Xhdak+5rdnra+vlscHEIGW8AfD&#10;r35UhzI61W5m48WgIVNpGlENqYqbIpAlmzWIWsNGZSDLQv5fUP4AAAD//wMAUEsBAi0AFAAGAAgA&#10;AAAhALaDOJL+AAAA4QEAABMAAAAAAAAAAAAAAAAAAAAAAFtDb250ZW50X1R5cGVzXS54bWxQSwEC&#10;LQAUAAYACAAAACEAOP0h/9YAAACUAQAACwAAAAAAAAAAAAAAAAAvAQAAX3JlbHMvLnJlbHNQSwEC&#10;LQAUAAYACAAAACEACnzplCACAAA9BAAADgAAAAAAAAAAAAAAAAAuAgAAZHJzL2Uyb0RvYy54bWxQ&#10;SwECLQAUAAYACAAAACEAe9MRAt4AAAAJAQAADwAAAAAAAAAAAAAAAAB6BAAAZHJzL2Rvd25yZXYu&#10;eG1sUEsFBgAAAAAEAAQA8wAAAIUFAAAAAA==&#10;"/>
        </w:pict>
      </w:r>
      <w:r>
        <w:rPr>
          <w:noProof/>
          <w:lang w:bidi="th-TH"/>
        </w:rPr>
        <w:pict>
          <v:rect id="Rectangle 29" o:spid="_x0000_s1037" style="position:absolute;left:0;text-align:left;margin-left:301.4pt;margin-top:15.15pt;width:10.9pt;height:10.35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nyLIAIAAD0EAAAOAAAAZHJzL2Uyb0RvYy54bWysU9uO0zAQfUfiHyy/0zS9QBs1Xa26FCEt&#10;sGLhA1zHSSwcjxm7TcvXM3a6pQs8IfxgeTzj4zNnZlY3x86wg0KvwZY8H405U1ZCpW1T8q9ftq8W&#10;nPkgbCUMWFXyk/L8Zv3yxap3hZpAC6ZSyAjE+qJ3JW9DcEWWedmqTvgROGXJWQN2IpCJTVah6Am9&#10;M9lkPH6d9YCVQ5DKe7q9G5x8nfDrWsnwqa69CsyUnLiFtGPad3HP1itRNChcq+WZhvgHFp3Qlj69&#10;QN2JINge9R9QnZYIHuowktBlUNdaqpQDZZOPf8vmsRVOpVxIHO8uMvn/Bys/Hh6Q6arkkyVnVnRU&#10;o8+kmrCNUYzuSKDe+YLiHt0DxhS9uwf5zTMLm5bC1C0i9K0SFdHKY3z27EE0PD1lu/4DVAQv9gGS&#10;VscauwhIKrBjKsnpUhJ1DEzSZT5dzKZUOEmufJrPZvP0gyieHjv04Z2CjsVDyZG4J3BxuPchkhHF&#10;U0giD0ZXW21MMrDZbQyyg6Du2KZ1RvfXYcayvuTL+WSekJ/5/DXEOK2/QXQ6UJsb3ZV8cQkSRVTt&#10;ra1SEwahzXAmysaeZYzKDRXYQXUiFRGGHqaZo0ML+IOznvq35P77XqDizLy3VIklaRUbPhmz+ZsJ&#10;GXjt2V17hJUEVfLA2XDchGFI9g5109JPecrdwi1Vr9ZJ2VjZgdWZLPVoEvw8T3EIru0U9Wvq1z8B&#10;AAD//wMAUEsDBBQABgAIAAAAIQDF7g+Y3gAAAAkBAAAPAAAAZHJzL2Rvd25yZXYueG1sTI/BTsMw&#10;EETvSPyDtUjcqN0EIgjZVAhUJI5teuG2iU0SiNdR7LSBr8ecynE0o5k3xWaxgziayfeOEdYrBcJw&#10;43TPLcKh2t7cg/CBWNPg2CB8Gw+b8vKioFy7E+/McR9aEUvY54TQhTDmUvqmM5b8yo2Go/fhJksh&#10;yqmVeqJTLLeDTJTKpKWe40JHo3nuTPO1ny1C3ScH+tlVr8o+bNPwtlSf8/sL4vXV8vQIIpglnMPw&#10;hx/RoYxMtZtZezEgZCqJ6AEhVSmIGMiS2wxEjXC3ViDLQv5/UP4CAAD//wMAUEsBAi0AFAAGAAgA&#10;AAAhALaDOJL+AAAA4QEAABMAAAAAAAAAAAAAAAAAAAAAAFtDb250ZW50X1R5cGVzXS54bWxQSwEC&#10;LQAUAAYACAAAACEAOP0h/9YAAACUAQAACwAAAAAAAAAAAAAAAAAvAQAAX3JlbHMvLnJlbHNQSwEC&#10;LQAUAAYACAAAACEAzaZ8iyACAAA9BAAADgAAAAAAAAAAAAAAAAAuAgAAZHJzL2Uyb0RvYy54bWxQ&#10;SwECLQAUAAYACAAAACEAxe4PmN4AAAAJAQAADwAAAAAAAAAAAAAAAAB6BAAAZHJzL2Rvd25yZXYu&#10;eG1sUEsFBgAAAAAEAAQA8wAAAIUFAAAAAA==&#10;"/>
        </w:pict>
      </w:r>
      <w:r>
        <w:rPr>
          <w:noProof/>
          <w:lang w:bidi="th-TH"/>
        </w:rPr>
        <w:pict>
          <v:rect id="Rectangle 28" o:spid="_x0000_s1038" style="position:absolute;left:0;text-align:left;margin-left:287.2pt;margin-top:15.1pt;width:10.9pt;height:10.35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s6FIAIAAD0EAAAOAAAAZHJzL2Uyb0RvYy54bWysU9tuEzEQfUfiHyy/k83mAukqm6pKCUIq&#10;UFH4AMfrzVrYHjN2silfz9ibhhR4QvjB8njGx2fOzCyvj9awg8KgwdW8HI05U05Co92u5l+/bF4t&#10;OAtRuEYYcKrmjyrw69XLF8veV2oCHZhGISMQF6re17yL0VdFEWSnrAgj8MqRswW0IpKJu6JB0RO6&#10;NcVkPH5d9ICNR5AqBLq9HZx8lfHbVsn4qW2DiszUnLjFvGPet2kvVktR7VD4TssTDfEPLKzQjj49&#10;Q92KKNge9R9QVkuEAG0cSbAFtK2WKudA2ZTj37J56IRXORcSJ/izTOH/wcqPh3tkuqn5hCrlhKUa&#10;fSbVhNsZxeiOBOp9qCjuwd9jSjH4O5DfAnOw7ihM3SBC3ynREK0yxRfPHiQj0FO27T9AQ/BiHyFr&#10;dWzRJkBSgR1zSR7PJVHHyCRdltPFbEqFk+Qqp+VsNs8/iOrpsccQ3ymwLB1qjsQ9g4vDXYiJjKie&#10;QjJ5MLrZaGOygbvt2iA7COqOTV4n9HAZZhzra341n8wz8jNfuIQY5/U3CKsjtbnRtuaLc5Cokmpv&#10;XZObMApthjNRNu4kY1JuqMAWmkdSEWHoYZo5OnSAPzjrqX9rHr7vBSrOzHtHlbgirVLDZ2M2fzMh&#10;Ay8920uPcJKgah45G47rOAzJ3qPedfRTmXN3cEPVa3VWNlV2YHUiSz2aBT/NUxqCSztH/Zr61U8A&#10;AAD//wMAUEsDBBQABgAIAAAAIQCGhoTZ3gAAAAkBAAAPAAAAZHJzL2Rvd25yZXYueG1sTI9NT8Mw&#10;DIbvSPyHyEjcWEL3AS1NJwQaEsetu3BzG9MWmqRq0q3w6zEnuL2WH71+nG9n24sTjaHzTsPtQoEg&#10;V3vTuUbDsdzd3IMIEZ3B3jvS8EUBtsXlRY6Z8We3p9MhNoJLXMhQQxvjkEkZ6pYshoUfyPHu3Y8W&#10;I49jI82IZy63vUyU2kiLneMLLQ701FL9eZishqpLjvi9L1+UTXfL+DqXH9Pbs9bXV/PjA4hIc/yD&#10;4Vef1aFgp8pPzgTRa1jfrVaMaliqBAQD63TDoeKgUpBFLv9/UPwAAAD//wMAUEsBAi0AFAAGAAgA&#10;AAAhALaDOJL+AAAA4QEAABMAAAAAAAAAAAAAAAAAAAAAAFtDb250ZW50X1R5cGVzXS54bWxQSwEC&#10;LQAUAAYACAAAACEAOP0h/9YAAACUAQAACwAAAAAAAAAAAAAAAAAvAQAAX3JlbHMvLnJlbHNQSwEC&#10;LQAUAAYACAAAACEAxJbOhSACAAA9BAAADgAAAAAAAAAAAAAAAAAuAgAAZHJzL2Uyb0RvYy54bWxQ&#10;SwECLQAUAAYACAAAACEAhoaE2d4AAAAJAQAADwAAAAAAAAAAAAAAAAB6BAAAZHJzL2Rvd25yZXYu&#10;eG1sUEsFBgAAAAAEAAQA8wAAAIUFAAAAAA==&#10;"/>
        </w:pict>
      </w:r>
    </w:p>
    <w:p w:rsidR="006A359F" w:rsidRDefault="006A359F" w:rsidP="00157D0A">
      <w:pPr>
        <w:ind w:right="-472"/>
        <w:jc w:val="right"/>
        <w:rPr>
          <w:rFonts w:ascii="TH SarabunIT?" w:hAnsi="TH SarabunIT?" w:cs="TH SarabunIT?"/>
          <w:sz w:val="32"/>
          <w:szCs w:val="32"/>
          <w:lang w:bidi="th-TH"/>
        </w:rPr>
      </w:pPr>
    </w:p>
    <w:p w:rsidR="006A359F" w:rsidRDefault="006A359F" w:rsidP="00157D0A">
      <w:pPr>
        <w:ind w:right="-472"/>
        <w:jc w:val="right"/>
        <w:rPr>
          <w:rFonts w:ascii="TH SarabunIT?" w:hAnsi="TH SarabunIT?" w:cs="TH SarabunIT?"/>
          <w:sz w:val="32"/>
          <w:szCs w:val="32"/>
          <w:lang w:bidi="th-TH"/>
        </w:rPr>
      </w:pPr>
    </w:p>
    <w:p w:rsidR="006A359F" w:rsidRDefault="006A359F" w:rsidP="00E761B6">
      <w:pPr>
        <w:ind w:right="-472"/>
        <w:rPr>
          <w:rFonts w:ascii="TH SarabunIT?" w:hAnsi="TH SarabunIT?" w:cs="TH SarabunIT?"/>
          <w:b/>
          <w:bCs/>
          <w:sz w:val="32"/>
          <w:szCs w:val="32"/>
          <w:lang w:bidi="th-TH"/>
        </w:rPr>
      </w:pPr>
    </w:p>
    <w:p w:rsidR="006A359F" w:rsidRDefault="006A359F" w:rsidP="00E761B6">
      <w:pPr>
        <w:ind w:right="-472"/>
        <w:rPr>
          <w:rFonts w:ascii="TH SarabunIT?" w:hAnsi="TH SarabunIT?" w:cs="TH SarabunIT?"/>
          <w:b/>
          <w:bCs/>
          <w:sz w:val="32"/>
          <w:szCs w:val="32"/>
          <w:lang w:bidi="th-TH"/>
        </w:rPr>
      </w:pPr>
      <w:r>
        <w:rPr>
          <w:rFonts w:ascii="TH SarabunIT? (Thai)" w:hAnsi="TH SarabunIT? (Thai)" w:cs="TH SarabunIT? (Thai)"/>
          <w:b/>
          <w:bCs/>
          <w:sz w:val="32"/>
          <w:szCs w:val="32"/>
          <w:cs/>
          <w:lang w:bidi="th-TH"/>
        </w:rPr>
        <w:t>คำขอรับเงิน</w:t>
      </w:r>
      <w:r w:rsidRPr="00C51078">
        <w:rPr>
          <w:rFonts w:ascii="TH SarabunIT? (Thai)" w:hAnsi="TH SarabunIT? (Thai)" w:cs="TH SarabunIT? (Thai)"/>
          <w:b/>
          <w:bCs/>
          <w:sz w:val="32"/>
          <w:szCs w:val="32"/>
          <w:cs/>
          <w:lang w:bidi="th-TH"/>
        </w:rPr>
        <w:t>ช่วยเหลือหรืออุดหนุนจากกองทุนพัฒนาฝีมือแรงงาน</w:t>
      </w:r>
    </w:p>
    <w:p w:rsidR="006A359F" w:rsidRPr="00C51078" w:rsidRDefault="006A359F" w:rsidP="00E761B6">
      <w:pPr>
        <w:ind w:right="-472"/>
        <w:rPr>
          <w:rFonts w:ascii="TH SarabunIT?" w:hAnsi="TH SarabunIT?" w:cs="TH SarabunIT?"/>
          <w:b/>
          <w:bCs/>
          <w:sz w:val="32"/>
          <w:szCs w:val="32"/>
          <w:lang w:bidi="th-TH"/>
        </w:rPr>
      </w:pPr>
      <w:r>
        <w:rPr>
          <w:rFonts w:ascii="TH SarabunIT? (Thai)" w:hAnsi="TH SarabunIT? (Thai)" w:cs="TH SarabunIT? (Thai)"/>
          <w:b/>
          <w:bCs/>
          <w:sz w:val="32"/>
          <w:szCs w:val="32"/>
          <w:cs/>
          <w:lang w:bidi="th-TH"/>
        </w:rPr>
        <w:t>ตามพระราชบัญญัติส่งเสริมการพัฒนาฝีมือแรงงาน พ.ศ. 2545</w:t>
      </w:r>
    </w:p>
    <w:p w:rsidR="006A359F" w:rsidRPr="00C51078" w:rsidRDefault="006A359F" w:rsidP="00E761B6">
      <w:pPr>
        <w:ind w:right="-472"/>
        <w:rPr>
          <w:rFonts w:ascii="TH SarabunIT?" w:hAnsi="TH SarabunIT?" w:cs="TH SarabunIT?"/>
          <w:b/>
          <w:bCs/>
          <w:sz w:val="32"/>
          <w:szCs w:val="32"/>
          <w:lang w:bidi="th-TH"/>
        </w:rPr>
      </w:pPr>
      <w:r w:rsidRPr="00C51078">
        <w:rPr>
          <w:rFonts w:ascii="TH SarabunIT? (Thai)" w:hAnsi="TH SarabunIT? (Thai)" w:cs="TH SarabunIT? (Thai)"/>
          <w:b/>
          <w:bCs/>
          <w:sz w:val="32"/>
          <w:szCs w:val="32"/>
          <w:cs/>
          <w:lang w:bidi="th-TH"/>
        </w:rPr>
        <w:t>กรมพัฒนาฝีมือแรงงาน กระทรวงแรงงาน</w:t>
      </w:r>
    </w:p>
    <w:p w:rsidR="006A359F" w:rsidRPr="003242D1" w:rsidRDefault="006A359F" w:rsidP="00A57F37">
      <w:pPr>
        <w:ind w:right="-472"/>
        <w:rPr>
          <w:rFonts w:ascii="TH SarabunIT?" w:hAnsi="TH SarabunIT?" w:cs="TH SarabunIT?"/>
          <w:sz w:val="28"/>
          <w:szCs w:val="28"/>
          <w:lang w:bidi="th-TH"/>
        </w:rPr>
      </w:pPr>
    </w:p>
    <w:p w:rsidR="006A359F" w:rsidRPr="003242D1" w:rsidRDefault="006A359F" w:rsidP="008D4754">
      <w:pPr>
        <w:spacing w:line="276" w:lineRule="auto"/>
        <w:ind w:right="-472"/>
        <w:jc w:val="right"/>
        <w:rPr>
          <w:rFonts w:ascii="TH SarabunIT?" w:hAnsi="TH SarabunIT?" w:cs="TH SarabunIT?"/>
          <w:sz w:val="28"/>
          <w:szCs w:val="28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เขียนที่</w:t>
      </w:r>
      <w:r w:rsidRPr="003242D1">
        <w:rPr>
          <w:rFonts w:ascii="TH SarabunIT?" w:hAnsi="TH SarabunIT?" w:cs="TH SarabunIT?"/>
          <w:sz w:val="28"/>
          <w:szCs w:val="28"/>
          <w:cs/>
        </w:rPr>
        <w:t>.............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>......</w:t>
      </w:r>
      <w:r w:rsidRPr="003242D1">
        <w:rPr>
          <w:rFonts w:ascii="TH SarabunIT?" w:hAnsi="TH SarabunIT?" w:cs="TH SarabunIT?"/>
          <w:sz w:val="28"/>
          <w:szCs w:val="28"/>
          <w:cs/>
        </w:rPr>
        <w:t>................................</w:t>
      </w:r>
      <w:r w:rsidRPr="003242D1">
        <w:rPr>
          <w:rFonts w:ascii="TH SarabunIT?" w:hAnsi="TH SarabunIT?" w:cs="TH SarabunIT?"/>
          <w:sz w:val="28"/>
          <w:szCs w:val="28"/>
          <w:rtl/>
        </w:rPr>
        <w:t>.........</w:t>
      </w:r>
      <w:r w:rsidRPr="003242D1">
        <w:rPr>
          <w:rFonts w:ascii="TH SarabunIT?" w:hAnsi="TH SarabunIT?" w:cs="TH SarabunIT?"/>
          <w:sz w:val="28"/>
          <w:szCs w:val="28"/>
          <w:cs/>
        </w:rPr>
        <w:t>..</w:t>
      </w:r>
      <w:r w:rsidRPr="003242D1">
        <w:rPr>
          <w:rFonts w:ascii="TH SarabunIT?" w:hAnsi="TH SarabunIT?" w:cs="TH SarabunIT?"/>
          <w:sz w:val="28"/>
          <w:szCs w:val="28"/>
          <w:rtl/>
        </w:rPr>
        <w:t>.....</w:t>
      </w:r>
    </w:p>
    <w:p w:rsidR="006A359F" w:rsidRPr="003242D1" w:rsidRDefault="006A359F" w:rsidP="00BA3102">
      <w:pPr>
        <w:spacing w:line="276" w:lineRule="auto"/>
        <w:ind w:left="3600" w:right="-472"/>
        <w:jc w:val="right"/>
        <w:rPr>
          <w:rFonts w:ascii="TH SarabunIT?" w:hAnsi="TH SarabunIT?" w:cs="TH SarabunIT?"/>
          <w:sz w:val="28"/>
          <w:szCs w:val="28"/>
          <w:lang w:bidi="th-TH"/>
        </w:rPr>
      </w:pP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 xml:space="preserve">          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วันที่</w:t>
      </w:r>
      <w:r w:rsidRPr="003242D1">
        <w:rPr>
          <w:rFonts w:ascii="TH SarabunIT?" w:hAnsi="TH SarabunIT?" w:cs="TH SarabunIT?"/>
          <w:sz w:val="28"/>
          <w:szCs w:val="28"/>
          <w:cs/>
        </w:rPr>
        <w:t>.............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เดือน</w:t>
      </w:r>
      <w:r w:rsidRPr="003242D1">
        <w:rPr>
          <w:rFonts w:ascii="TH SarabunIT?" w:hAnsi="TH SarabunIT?" w:cs="TH SarabunIT?"/>
          <w:sz w:val="28"/>
          <w:szCs w:val="28"/>
          <w:cs/>
        </w:rPr>
        <w:t>..........</w:t>
      </w:r>
      <w:r w:rsidRPr="003242D1">
        <w:rPr>
          <w:rFonts w:ascii="TH SarabunIT?" w:hAnsi="TH SarabunIT?" w:cs="TH SarabunIT?"/>
          <w:sz w:val="28"/>
          <w:szCs w:val="28"/>
        </w:rPr>
        <w:t>...............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พ.ศ..................</w:t>
      </w:r>
    </w:p>
    <w:p w:rsidR="006A359F" w:rsidRPr="003242D1" w:rsidRDefault="006A359F" w:rsidP="00A57F37">
      <w:pPr>
        <w:ind w:right="-472"/>
        <w:jc w:val="left"/>
        <w:rPr>
          <w:rFonts w:ascii="TH SarabunIT?" w:hAnsi="TH SarabunIT?" w:cs="TH SarabunIT?"/>
          <w:sz w:val="28"/>
          <w:szCs w:val="28"/>
          <w:lang w:bidi="th-TH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เรียน...................................................................................</w:t>
      </w:r>
    </w:p>
    <w:p w:rsidR="006A359F" w:rsidRPr="003242D1" w:rsidRDefault="006A359F" w:rsidP="00A57F37">
      <w:pPr>
        <w:ind w:right="-472"/>
        <w:jc w:val="left"/>
        <w:rPr>
          <w:rFonts w:ascii="TH SarabunIT?" w:hAnsi="TH SarabunIT?" w:cs="TH SarabunIT?"/>
          <w:sz w:val="28"/>
          <w:szCs w:val="28"/>
          <w:lang w:bidi="th-TH"/>
        </w:rPr>
      </w:pPr>
    </w:p>
    <w:p w:rsidR="006A359F" w:rsidRPr="003242D1" w:rsidRDefault="006A359F" w:rsidP="004B4347">
      <w:pPr>
        <w:tabs>
          <w:tab w:val="left" w:pos="0"/>
          <w:tab w:val="left" w:pos="709"/>
        </w:tabs>
        <w:ind w:right="-472"/>
        <w:jc w:val="left"/>
        <w:rPr>
          <w:rFonts w:ascii="TH SarabunIT?" w:hAnsi="TH SarabunIT?" w:cs="TH SarabunIT?"/>
          <w:sz w:val="28"/>
          <w:szCs w:val="28"/>
          <w:lang w:bidi="th-TH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1. รายละเอียดเกี่ยวกับผู้ขอรับเงินช่วยเหลือหรืออุดหนุน</w:t>
      </w:r>
    </w:p>
    <w:p w:rsidR="006A359F" w:rsidRPr="003242D1" w:rsidRDefault="006A359F" w:rsidP="004B4347">
      <w:pPr>
        <w:tabs>
          <w:tab w:val="left" w:pos="0"/>
          <w:tab w:val="left" w:pos="709"/>
        </w:tabs>
        <w:ind w:right="-472"/>
        <w:jc w:val="left"/>
        <w:rPr>
          <w:rFonts w:ascii="TH SarabunIT?" w:hAnsi="TH SarabunIT?" w:cs="TH SarabunIT?"/>
          <w:sz w:val="28"/>
          <w:szCs w:val="28"/>
          <w:cs/>
          <w:lang w:bidi="th-TH"/>
        </w:rPr>
      </w:pP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 xml:space="preserve">    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ชื่อ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>.............................................................................................................................................................................</w:t>
      </w:r>
    </w:p>
    <w:p w:rsidR="006A359F" w:rsidRPr="003242D1" w:rsidRDefault="006A359F" w:rsidP="004B4347">
      <w:pPr>
        <w:tabs>
          <w:tab w:val="left" w:pos="0"/>
          <w:tab w:val="left" w:pos="284"/>
        </w:tabs>
        <w:ind w:right="-471"/>
        <w:jc w:val="left"/>
        <w:rPr>
          <w:rFonts w:ascii="TH SarabunIT?" w:hAnsi="TH SarabunIT?" w:cs="TH SarabunIT?"/>
          <w:sz w:val="28"/>
          <w:szCs w:val="28"/>
          <w:lang w:bidi="th-TH"/>
        </w:rPr>
      </w:pPr>
      <w:r w:rsidRPr="003242D1">
        <w:rPr>
          <w:rFonts w:ascii="TH SarabunIT?" w:hAnsi="TH SarabunIT?" w:cs="TH SarabunIT?"/>
          <w:sz w:val="28"/>
          <w:szCs w:val="28"/>
          <w:lang w:bidi="th-TH"/>
        </w:rPr>
        <w:tab/>
      </w:r>
      <w:r w:rsidRPr="003242D1">
        <w:rPr>
          <w:rFonts w:cs="TH SarabunIT? (Thai)"/>
          <w:sz w:val="28"/>
          <w:szCs w:val="28"/>
          <w:cs/>
          <w:lang w:bidi="th-TH"/>
        </w:rPr>
        <w:t xml:space="preserve">เลขที่บัญชีผู้ประกอบกิจการ </w:t>
      </w:r>
      <w:r w:rsidRPr="003242D1">
        <w:rPr>
          <w:sz w:val="28"/>
          <w:szCs w:val="28"/>
        </w:rPr>
        <w:sym w:font="Wingdings 2" w:char="F02A"/>
      </w:r>
      <w:r w:rsidRPr="003242D1">
        <w:rPr>
          <w:sz w:val="28"/>
          <w:szCs w:val="28"/>
        </w:rPr>
        <w:sym w:font="Wingdings 2" w:char="F02A"/>
      </w:r>
      <w:r w:rsidRPr="003242D1">
        <w:rPr>
          <w:rFonts w:cs="Angsana New"/>
          <w:sz w:val="28"/>
          <w:szCs w:val="28"/>
          <w:cs/>
          <w:lang w:bidi="th-TH"/>
        </w:rPr>
        <w:t xml:space="preserve"> - </w:t>
      </w:r>
      <w:r w:rsidRPr="003242D1">
        <w:rPr>
          <w:sz w:val="28"/>
          <w:szCs w:val="28"/>
        </w:rPr>
        <w:sym w:font="Wingdings 2" w:char="F02A"/>
      </w:r>
      <w:r w:rsidRPr="003242D1">
        <w:rPr>
          <w:sz w:val="28"/>
          <w:szCs w:val="28"/>
        </w:rPr>
        <w:sym w:font="Wingdings 2" w:char="F02A"/>
      </w:r>
      <w:r w:rsidRPr="003242D1">
        <w:rPr>
          <w:sz w:val="28"/>
          <w:szCs w:val="28"/>
        </w:rPr>
        <w:sym w:font="Wingdings 2" w:char="F02A"/>
      </w:r>
      <w:r w:rsidRPr="003242D1">
        <w:rPr>
          <w:sz w:val="28"/>
          <w:szCs w:val="28"/>
        </w:rPr>
        <w:sym w:font="Wingdings 2" w:char="F02A"/>
      </w:r>
      <w:r w:rsidRPr="003242D1">
        <w:rPr>
          <w:sz w:val="28"/>
          <w:szCs w:val="28"/>
        </w:rPr>
        <w:sym w:font="Wingdings 2" w:char="F02A"/>
      </w:r>
      <w:r w:rsidRPr="003242D1">
        <w:rPr>
          <w:sz w:val="28"/>
          <w:szCs w:val="28"/>
        </w:rPr>
        <w:sym w:font="Wingdings 2" w:char="F02A"/>
      </w:r>
      <w:r w:rsidRPr="003242D1">
        <w:rPr>
          <w:sz w:val="28"/>
          <w:szCs w:val="28"/>
        </w:rPr>
        <w:sym w:font="Wingdings 2" w:char="F02A"/>
      </w:r>
      <w:r w:rsidRPr="003242D1">
        <w:rPr>
          <w:rFonts w:cs="Angsana New"/>
          <w:sz w:val="28"/>
          <w:szCs w:val="28"/>
          <w:cs/>
          <w:lang w:bidi="th-TH"/>
        </w:rPr>
        <w:t xml:space="preserve"> - </w:t>
      </w:r>
      <w:r w:rsidRPr="003242D1">
        <w:rPr>
          <w:sz w:val="28"/>
          <w:szCs w:val="28"/>
        </w:rPr>
        <w:sym w:font="Wingdings 2" w:char="F02A"/>
      </w:r>
    </w:p>
    <w:p w:rsidR="006A359F" w:rsidRPr="003242D1" w:rsidRDefault="006A359F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?" w:hAnsi="TH SarabunIT?" w:cs="TH SarabunIT?"/>
          <w:sz w:val="28"/>
          <w:szCs w:val="28"/>
          <w:lang w:bidi="th-TH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ab/>
        <w:t>โดย (นาย/นาง/นางสาว)..........................................................................ผู้มีอำนาจทำการแทน/ผู้รับมอบอำนาจ</w:t>
      </w:r>
    </w:p>
    <w:p w:rsidR="006A359F" w:rsidRPr="003242D1" w:rsidRDefault="006A359F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?" w:hAnsi="TH SarabunIT?" w:cs="TH SarabunIT?"/>
          <w:sz w:val="28"/>
          <w:szCs w:val="28"/>
          <w:lang w:bidi="th-TH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ab/>
        <w:t>ตั้งอยู่เลขที่.......................................... หมู่ที่...................ตรอก/ซอย.........................................................</w:t>
      </w:r>
      <w:r w:rsidRPr="003242D1">
        <w:rPr>
          <w:rFonts w:ascii="TH SarabunIT?" w:hAnsi="TH SarabunIT?" w:cs="TH SarabunIT?"/>
          <w:sz w:val="28"/>
          <w:szCs w:val="28"/>
          <w:lang w:bidi="th-TH"/>
        </w:rPr>
        <w:t>........</w:t>
      </w:r>
    </w:p>
    <w:p w:rsidR="006A359F" w:rsidRPr="003242D1" w:rsidRDefault="006A359F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?" w:hAnsi="TH SarabunIT?" w:cs="TH SarabunIT?"/>
          <w:sz w:val="28"/>
          <w:szCs w:val="28"/>
          <w:lang w:bidi="th-TH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ab/>
        <w:t>ถนน..............................................แขวง/ตำบล........................................เขต/อำเภอ......................................</w:t>
      </w:r>
    </w:p>
    <w:p w:rsidR="006A359F" w:rsidRPr="003242D1" w:rsidRDefault="006A359F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?" w:hAnsi="TH SarabunIT?" w:cs="TH SarabunIT?"/>
          <w:sz w:val="28"/>
          <w:szCs w:val="28"/>
          <w:lang w:bidi="th-TH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ab/>
        <w:t>จังหวัด.................................................รหัสไปรษณีย์.................................โทรศัพท์....................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>................</w:t>
      </w:r>
      <w:r w:rsidRPr="003242D1">
        <w:rPr>
          <w:rFonts w:ascii="TH SarabunIT?" w:hAnsi="TH SarabunIT?" w:cs="TH SarabunIT?"/>
          <w:sz w:val="28"/>
          <w:szCs w:val="28"/>
          <w:lang w:bidi="th-TH"/>
        </w:rPr>
        <w:t>.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>....</w:t>
      </w:r>
      <w:r w:rsidRPr="003242D1">
        <w:rPr>
          <w:rFonts w:ascii="TH SarabunIT?" w:hAnsi="TH SarabunIT?" w:cs="TH SarabunIT?"/>
          <w:sz w:val="28"/>
          <w:szCs w:val="28"/>
          <w:lang w:bidi="th-TH"/>
        </w:rPr>
        <w:t>...</w:t>
      </w:r>
    </w:p>
    <w:p w:rsidR="006A359F" w:rsidRPr="003242D1" w:rsidRDefault="006A359F" w:rsidP="00F005B1">
      <w:pPr>
        <w:tabs>
          <w:tab w:val="left" w:pos="284"/>
          <w:tab w:val="left" w:pos="709"/>
        </w:tabs>
        <w:ind w:right="-472"/>
        <w:jc w:val="thaiDistribute"/>
        <w:rPr>
          <w:rFonts w:ascii="TH SarabunIT?" w:hAnsi="TH SarabunIT?" w:cs="TH SarabunIT?"/>
          <w:sz w:val="28"/>
          <w:szCs w:val="28"/>
          <w:lang w:bidi="th-TH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ab/>
        <w:t>โทรศัพท์มือถือ...........................................</w:t>
      </w:r>
      <w:r w:rsidRPr="003242D1">
        <w:rPr>
          <w:rFonts w:ascii="TH SarabunIT?" w:hAnsi="TH SarabunIT?" w:cs="TH SarabunIT?"/>
          <w:sz w:val="28"/>
          <w:szCs w:val="28"/>
          <w:lang w:bidi="th-TH"/>
        </w:rPr>
        <w:t>.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โทรสาร..........................................................................................</w:t>
      </w:r>
    </w:p>
    <w:p w:rsidR="006A359F" w:rsidRPr="003242D1" w:rsidRDefault="006A359F" w:rsidP="003242D1">
      <w:pPr>
        <w:tabs>
          <w:tab w:val="left" w:pos="284"/>
          <w:tab w:val="left" w:pos="709"/>
        </w:tabs>
        <w:ind w:right="-472"/>
        <w:jc w:val="thaiDistribute"/>
        <w:rPr>
          <w:rFonts w:ascii="TH SarabunIT? (Thai)" w:hAnsi="TH SarabunIT? (Thai)" w:cs="TH SarabunIT? (Thai)"/>
          <w:sz w:val="28"/>
          <w:szCs w:val="28"/>
          <w:lang w:bidi="th-TH"/>
        </w:rPr>
      </w:pPr>
      <w:r w:rsidRPr="003242D1">
        <w:rPr>
          <w:rFonts w:ascii="TH SarabunIT?" w:hAnsi="TH SarabunIT?" w:cs="TH SarabunIT?"/>
          <w:sz w:val="28"/>
          <w:szCs w:val="28"/>
          <w:lang w:bidi="th-TH"/>
        </w:rPr>
        <w:tab/>
        <w:t>E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>-</w:t>
      </w:r>
      <w:r w:rsidRPr="003242D1">
        <w:rPr>
          <w:rFonts w:ascii="TH SarabunIT?" w:hAnsi="TH SarabunIT?" w:cs="TH SarabunIT?"/>
          <w:sz w:val="28"/>
          <w:szCs w:val="28"/>
          <w:lang w:bidi="th-TH"/>
        </w:rPr>
        <w:t>mail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>..............................................................................................................................................................</w:t>
      </w:r>
      <w:r w:rsidRPr="003242D1">
        <w:rPr>
          <w:rFonts w:ascii="TH SarabunIT?" w:hAnsi="TH SarabunIT?" w:cs="TH SarabunIT?"/>
          <w:sz w:val="28"/>
          <w:szCs w:val="28"/>
          <w:lang w:bidi="th-TH"/>
        </w:rPr>
        <w:t xml:space="preserve">.......    </w:t>
      </w:r>
    </w:p>
    <w:p w:rsidR="006A359F" w:rsidRPr="003242D1" w:rsidRDefault="006A359F" w:rsidP="003242D1">
      <w:pPr>
        <w:tabs>
          <w:tab w:val="left" w:pos="284"/>
          <w:tab w:val="left" w:pos="709"/>
        </w:tabs>
        <w:ind w:right="-472"/>
        <w:jc w:val="thaiDistribute"/>
        <w:rPr>
          <w:rFonts w:ascii="TH SarabunIT?" w:hAnsi="TH SarabunIT?" w:cs="TH SarabunIT?"/>
          <w:sz w:val="28"/>
          <w:szCs w:val="28"/>
          <w:lang w:bidi="th-TH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 xml:space="preserve">     ประกอบกิจการประเภท</w:t>
      </w:r>
      <w:r w:rsidRPr="003242D1">
        <w:rPr>
          <w:rFonts w:ascii="TH SarabunIT?" w:hAnsi="TH SarabunIT?" w:cs="TH SarabunIT?"/>
          <w:sz w:val="28"/>
          <w:szCs w:val="28"/>
          <w:cs/>
        </w:rPr>
        <w:t>...........................................................................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จำนวนลูกจ้าง</w:t>
      </w:r>
      <w:r w:rsidRPr="003242D1">
        <w:rPr>
          <w:rFonts w:ascii="TH SarabunIT?" w:hAnsi="TH SarabunIT?" w:cs="TH SarabunIT?"/>
          <w:sz w:val="28"/>
          <w:szCs w:val="28"/>
          <w:cs/>
        </w:rPr>
        <w:t>....................................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คน</w:t>
      </w:r>
    </w:p>
    <w:p w:rsidR="006A359F" w:rsidRPr="003242D1" w:rsidRDefault="006A359F" w:rsidP="007009F2">
      <w:pPr>
        <w:tabs>
          <w:tab w:val="left" w:pos="0"/>
          <w:tab w:val="left" w:pos="284"/>
        </w:tabs>
        <w:ind w:right="-472" w:firstLine="284"/>
        <w:jc w:val="thaiDistribute"/>
        <w:rPr>
          <w:rFonts w:ascii="TH SarabunIT?" w:hAnsi="TH SarabunIT?" w:cs="TH SarabunIT?"/>
          <w:sz w:val="28"/>
          <w:szCs w:val="28"/>
          <w:cs/>
          <w:lang w:bidi="th-TH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ชื่อผู้ประสานงาน...................................................โทรศัพท์..............................................................................</w:t>
      </w:r>
    </w:p>
    <w:p w:rsidR="006A359F" w:rsidRPr="003242D1" w:rsidRDefault="006A359F" w:rsidP="00F005B1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?" w:hAnsi="TH SarabunIT?" w:cs="TH SarabunIT?"/>
          <w:sz w:val="28"/>
          <w:szCs w:val="28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โทรสาร</w:t>
      </w:r>
      <w:r w:rsidRPr="003242D1">
        <w:rPr>
          <w:rFonts w:ascii="TH SarabunIT?" w:hAnsi="TH SarabunIT?" w:cs="TH SarabunIT?"/>
          <w:sz w:val="28"/>
          <w:szCs w:val="28"/>
          <w:cs/>
        </w:rPr>
        <w:t>................................................</w:t>
      </w:r>
      <w:r w:rsidRPr="003242D1">
        <w:rPr>
          <w:rFonts w:ascii="TH SarabunIT?" w:hAnsi="TH SarabunIT?" w:cs="TH SarabunIT?"/>
          <w:sz w:val="28"/>
          <w:szCs w:val="28"/>
        </w:rPr>
        <w:t>E</w:t>
      </w:r>
      <w:r w:rsidRPr="003242D1">
        <w:rPr>
          <w:rFonts w:ascii="TH SarabunIT?" w:hAnsi="TH SarabunIT?" w:cs="TH SarabunIT?"/>
          <w:sz w:val="28"/>
          <w:szCs w:val="28"/>
          <w:cs/>
        </w:rPr>
        <w:t>-</w:t>
      </w:r>
      <w:r w:rsidRPr="003242D1">
        <w:rPr>
          <w:rFonts w:ascii="TH SarabunIT?" w:hAnsi="TH SarabunIT?" w:cs="TH SarabunIT?"/>
          <w:sz w:val="28"/>
          <w:szCs w:val="28"/>
        </w:rPr>
        <w:t>mail</w:t>
      </w:r>
      <w:r w:rsidRPr="003242D1">
        <w:rPr>
          <w:rFonts w:ascii="TH SarabunIT?" w:hAnsi="TH SarabunIT?" w:cs="TH SarabunIT?"/>
          <w:sz w:val="28"/>
          <w:szCs w:val="28"/>
          <w:cs/>
        </w:rPr>
        <w:t>......................................................................................................</w:t>
      </w:r>
      <w:r w:rsidRPr="003242D1">
        <w:rPr>
          <w:rFonts w:ascii="TH SarabunIT?" w:hAnsi="TH SarabunIT?" w:cs="TH SarabunIT?"/>
          <w:sz w:val="28"/>
          <w:szCs w:val="28"/>
        </w:rPr>
        <w:t>...</w:t>
      </w:r>
    </w:p>
    <w:p w:rsidR="006A359F" w:rsidRPr="003242D1" w:rsidRDefault="006A359F" w:rsidP="004F04D5">
      <w:pPr>
        <w:tabs>
          <w:tab w:val="left" w:pos="0"/>
          <w:tab w:val="left" w:pos="284"/>
        </w:tabs>
        <w:spacing w:before="120"/>
        <w:ind w:right="-471"/>
        <w:jc w:val="thaiDistribute"/>
        <w:rPr>
          <w:rFonts w:ascii="TH SarabunIT?" w:hAnsi="TH SarabunIT?" w:cs="TH SarabunIT?"/>
          <w:sz w:val="28"/>
          <w:szCs w:val="28"/>
          <w:lang w:bidi="th-TH"/>
        </w:rPr>
      </w:pP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 xml:space="preserve">2. </w:t>
      </w:r>
      <w:r w:rsidRPr="003242D1">
        <w:rPr>
          <w:rFonts w:ascii="TH SarabunIT? (Thai)" w:hAnsi="TH SarabunIT? (Thai)" w:cs="TH SarabunIT? (Thai)"/>
          <w:spacing w:val="4"/>
          <w:sz w:val="28"/>
          <w:szCs w:val="28"/>
          <w:cs/>
          <w:lang w:bidi="th-TH"/>
        </w:rPr>
        <w:t>ดำเนินการฝึกอบรมฝีมือแรงงานเพื่อพัฒนาทักษะความรู้ให้แก่ลูกจ้างเพื่อเป็นการสร้างสรรค์นวัตกรรมหรือ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br/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 xml:space="preserve">    นำเทคโนโลยีมาใช้ในการผลิตสินค้าหรือบริการ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 xml:space="preserve"> 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ตามแบบขอรับความเห็นชอบเลขที่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>...............................................</w:t>
      </w:r>
    </w:p>
    <w:p w:rsidR="006A359F" w:rsidRPr="003242D1" w:rsidRDefault="006A359F" w:rsidP="00821E7E">
      <w:pPr>
        <w:tabs>
          <w:tab w:val="left" w:pos="0"/>
          <w:tab w:val="left" w:pos="284"/>
        </w:tabs>
        <w:ind w:right="-471"/>
        <w:jc w:val="left"/>
        <w:rPr>
          <w:rFonts w:ascii="TH SarabunIT?" w:hAnsi="TH SarabunIT?" w:cs="TH SarabunIT?"/>
          <w:sz w:val="28"/>
          <w:szCs w:val="28"/>
          <w:u w:val="single"/>
          <w:lang w:bidi="th-TH"/>
        </w:rPr>
      </w:pP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 xml:space="preserve">    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ดังนี้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 xml:space="preserve"> </w:t>
      </w:r>
    </w:p>
    <w:p w:rsidR="006A359F" w:rsidRPr="003242D1" w:rsidRDefault="006A359F" w:rsidP="00C4005B">
      <w:pPr>
        <w:tabs>
          <w:tab w:val="left" w:pos="0"/>
          <w:tab w:val="left" w:pos="284"/>
        </w:tabs>
        <w:ind w:right="-472"/>
        <w:jc w:val="thaiDistribute"/>
        <w:rPr>
          <w:rFonts w:ascii="TH SarabunIT?" w:hAnsi="TH SarabunIT?" w:cs="TH SarabunIT?"/>
          <w:sz w:val="28"/>
          <w:szCs w:val="28"/>
          <w:cs/>
          <w:lang w:bidi="th-TH"/>
        </w:rPr>
      </w:pPr>
      <w:r w:rsidRPr="003242D1">
        <w:rPr>
          <w:rFonts w:ascii="TH SarabunIT?" w:hAnsi="TH SarabunIT?" w:cs="TH SarabunIT?"/>
          <w:sz w:val="28"/>
          <w:szCs w:val="28"/>
          <w:lang w:bidi="th-TH"/>
        </w:rPr>
        <w:tab/>
      </w:r>
      <w:r w:rsidRPr="003242D1">
        <w:rPr>
          <w:rFonts w:ascii="TH SarabunIT?" w:hAnsi="TH SarabunIT?" w:cs="TH SarabunIT?"/>
          <w:sz w:val="28"/>
          <w:szCs w:val="28"/>
        </w:rPr>
        <w:sym w:font="Wingdings 2" w:char="F0A3"/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 xml:space="preserve"> 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หลักสูตรการฝึกอบรมเพื่อสร้างสรรค์นวัตกรรม</w:t>
      </w:r>
    </w:p>
    <w:p w:rsidR="006A359F" w:rsidRPr="003242D1" w:rsidRDefault="006A359F" w:rsidP="00AE7F60">
      <w:pPr>
        <w:pStyle w:val="ListParagraph"/>
        <w:numPr>
          <w:ilvl w:val="0"/>
          <w:numId w:val="9"/>
        </w:numPr>
        <w:ind w:right="-472" w:hanging="371"/>
        <w:jc w:val="left"/>
        <w:rPr>
          <w:rFonts w:ascii="TH SarabunIT?" w:hAnsi="TH SarabunIT?" w:cs="TH SarabunIT?"/>
          <w:sz w:val="28"/>
          <w:szCs w:val="28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ชื่อหลักสูตร.......................................................................................................จำนวน..................ชั่วโมง</w:t>
      </w:r>
    </w:p>
    <w:p w:rsidR="006A359F" w:rsidRPr="003242D1" w:rsidRDefault="006A359F" w:rsidP="00F42D32">
      <w:pPr>
        <w:ind w:left="1069" w:right="-472" w:firstLine="11"/>
        <w:jc w:val="left"/>
        <w:rPr>
          <w:rFonts w:ascii="TH SarabunIT?" w:hAnsi="TH SarabunIT?" w:cs="TH SarabunIT?"/>
          <w:sz w:val="28"/>
          <w:szCs w:val="28"/>
          <w:lang w:bidi="th-TH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รุ่นที่..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>..........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..จำนวน.......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>...........................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.....คน ค่าใช้จ่ายรวม............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>.........................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......บาท</w:t>
      </w:r>
      <w:r w:rsidRPr="003242D1">
        <w:rPr>
          <w:rFonts w:ascii="TH SarabunIT?" w:hAnsi="TH SarabunIT?" w:cs="TH SarabunIT?"/>
          <w:sz w:val="28"/>
          <w:szCs w:val="28"/>
          <w:lang w:bidi="th-TH"/>
        </w:rPr>
        <w:t xml:space="preserve"> 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ดังนี้</w:t>
      </w:r>
    </w:p>
    <w:p w:rsidR="006A359F" w:rsidRPr="003242D1" w:rsidRDefault="006A359F" w:rsidP="00F42D32">
      <w:pPr>
        <w:ind w:left="1069" w:right="-472" w:firstLine="11"/>
        <w:jc w:val="left"/>
        <w:rPr>
          <w:rFonts w:ascii="TH SarabunIT?" w:hAnsi="TH SarabunIT?" w:cs="TH SarabunIT?"/>
          <w:sz w:val="28"/>
          <w:szCs w:val="28"/>
          <w:lang w:bidi="th-TH"/>
        </w:rPr>
      </w:pPr>
      <w:r w:rsidRPr="003242D1">
        <w:rPr>
          <w:rFonts w:ascii="TH SarabunIT?" w:hAnsi="TH SarabunIT?" w:cs="TH SarabunIT?"/>
          <w:sz w:val="28"/>
          <w:szCs w:val="28"/>
        </w:rPr>
        <w:sym w:font="Wingdings 2" w:char="F0A3"/>
      </w:r>
      <w:r w:rsidRPr="003242D1">
        <w:rPr>
          <w:rFonts w:ascii="TH SarabunIT?" w:hAnsi="TH SarabunIT?" w:cs="TH SarabunIT?"/>
          <w:sz w:val="28"/>
          <w:szCs w:val="28"/>
        </w:rPr>
        <w:t xml:space="preserve"> 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กรณีจัดฝึกอบรมเอง</w:t>
      </w:r>
    </w:p>
    <w:p w:rsidR="006A359F" w:rsidRPr="003242D1" w:rsidRDefault="006A359F" w:rsidP="00334D23">
      <w:pPr>
        <w:pStyle w:val="ListParagraph"/>
        <w:numPr>
          <w:ilvl w:val="0"/>
          <w:numId w:val="11"/>
        </w:numPr>
        <w:tabs>
          <w:tab w:val="left" w:pos="1560"/>
        </w:tabs>
        <w:ind w:left="1276" w:right="-472" w:firstLine="142"/>
        <w:jc w:val="left"/>
        <w:rPr>
          <w:rFonts w:ascii="TH SarabunIT?" w:hAnsi="TH SarabunIT?" w:cs="TH SarabunIT?"/>
          <w:sz w:val="28"/>
          <w:szCs w:val="28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ค่าตอบแทนวิทยากร</w:t>
      </w:r>
      <w:r w:rsidRPr="003242D1">
        <w:rPr>
          <w:rFonts w:ascii="TH SarabunIT?" w:hAnsi="TH SarabunIT?" w:cs="TH SarabunIT?"/>
          <w:sz w:val="28"/>
          <w:szCs w:val="28"/>
        </w:rPr>
        <w:t xml:space="preserve"> 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จำนวน</w:t>
      </w:r>
      <w:r w:rsidRPr="003242D1">
        <w:rPr>
          <w:rFonts w:ascii="TH SarabunIT?" w:hAnsi="TH SarabunIT?" w:cs="TH SarabunIT?"/>
          <w:sz w:val="28"/>
          <w:szCs w:val="28"/>
          <w:cs/>
        </w:rPr>
        <w:t>......................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ชั่วโมง ชั่วโมงละ....................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>..........................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 xml:space="preserve">บาท </w:t>
      </w:r>
    </w:p>
    <w:p w:rsidR="006A359F" w:rsidRPr="003242D1" w:rsidRDefault="006A359F" w:rsidP="00334D23">
      <w:pPr>
        <w:tabs>
          <w:tab w:val="left" w:pos="1560"/>
        </w:tabs>
        <w:ind w:left="1276" w:right="-472" w:firstLine="142"/>
        <w:jc w:val="thaiDistribute"/>
        <w:rPr>
          <w:rFonts w:ascii="TH SarabunIT?" w:hAnsi="TH SarabunIT?" w:cs="TH SarabunIT?"/>
          <w:sz w:val="28"/>
          <w:szCs w:val="28"/>
          <w:lang w:bidi="th-TH"/>
        </w:rPr>
      </w:pPr>
      <w:r w:rsidRPr="003242D1">
        <w:rPr>
          <w:rFonts w:ascii="TH SarabunIT?" w:hAnsi="TH SarabunIT?" w:cs="Angsana New"/>
          <w:sz w:val="28"/>
          <w:szCs w:val="28"/>
          <w:cs/>
          <w:lang w:bidi="th-TH"/>
        </w:rPr>
        <w:tab/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รวมจำนวนเงิน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>...</w:t>
      </w:r>
      <w:r w:rsidRPr="003242D1">
        <w:rPr>
          <w:rFonts w:ascii="TH SarabunIT?" w:hAnsi="TH SarabunIT?" w:cs="TH SarabunIT?"/>
          <w:sz w:val="28"/>
          <w:szCs w:val="28"/>
          <w:cs/>
        </w:rPr>
        <w:t>.........................................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บาท</w:t>
      </w:r>
    </w:p>
    <w:p w:rsidR="006A359F" w:rsidRPr="003242D1" w:rsidRDefault="006A359F" w:rsidP="00334D23">
      <w:pPr>
        <w:pStyle w:val="ListParagraph"/>
        <w:numPr>
          <w:ilvl w:val="0"/>
          <w:numId w:val="11"/>
        </w:numPr>
        <w:tabs>
          <w:tab w:val="left" w:pos="1560"/>
        </w:tabs>
        <w:ind w:left="1276" w:right="-472" w:firstLine="142"/>
        <w:jc w:val="thaiDistribute"/>
        <w:rPr>
          <w:rFonts w:ascii="TH SarabunIT?" w:hAnsi="TH SarabunIT?" w:cs="TH SarabunIT?"/>
          <w:sz w:val="28"/>
          <w:szCs w:val="28"/>
          <w:lang w:bidi="th-TH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ค่าวัสดุ จำนวนเงิน.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>................................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.....บาท เฉลี่ยต่อคนเป็นเงิน......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>..................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.......บาท</w:t>
      </w:r>
    </w:p>
    <w:p w:rsidR="006A359F" w:rsidRPr="003242D1" w:rsidRDefault="006A359F" w:rsidP="00334D23">
      <w:pPr>
        <w:tabs>
          <w:tab w:val="left" w:pos="284"/>
          <w:tab w:val="left" w:pos="993"/>
        </w:tabs>
        <w:spacing w:line="276" w:lineRule="auto"/>
        <w:ind w:left="1080"/>
        <w:jc w:val="both"/>
        <w:rPr>
          <w:rFonts w:ascii="TH SarabunIT?" w:hAnsi="TH SarabunIT?" w:cs="TH SarabunIT?"/>
          <w:sz w:val="28"/>
          <w:szCs w:val="28"/>
          <w:cs/>
        </w:rPr>
      </w:pPr>
      <w:r w:rsidRPr="003242D1">
        <w:rPr>
          <w:rFonts w:ascii="TH SarabunIT?" w:hAnsi="TH SarabunIT?" w:cs="TH SarabunIT?"/>
          <w:sz w:val="28"/>
          <w:szCs w:val="28"/>
        </w:rPr>
        <w:sym w:font="Wingdings 2" w:char="F0A3"/>
      </w:r>
      <w:r w:rsidRPr="003242D1">
        <w:rPr>
          <w:rFonts w:ascii="TH SarabunIT?" w:hAnsi="TH SarabunIT?" w:cs="TH SarabunIT?"/>
          <w:sz w:val="28"/>
          <w:szCs w:val="28"/>
        </w:rPr>
        <w:t xml:space="preserve"> 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กรณีส่งลูกจ้างไปเข้ารับการฝึกอบรมฝีมือแรงงาน</w:t>
      </w:r>
    </w:p>
    <w:p w:rsidR="006A359F" w:rsidRPr="003242D1" w:rsidRDefault="006A359F" w:rsidP="008B52E6">
      <w:pPr>
        <w:pStyle w:val="ListParagraph"/>
        <w:tabs>
          <w:tab w:val="left" w:pos="709"/>
          <w:tab w:val="left" w:pos="993"/>
        </w:tabs>
        <w:ind w:left="1560" w:right="-472" w:hanging="142"/>
        <w:jc w:val="thaiDistribute"/>
        <w:rPr>
          <w:rFonts w:ascii="TH SarabunIT?" w:hAnsi="TH SarabunIT?" w:cs="TH SarabunIT?"/>
          <w:sz w:val="28"/>
          <w:szCs w:val="28"/>
          <w:cs/>
          <w:lang w:bidi="th-TH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จำนวน</w:t>
      </w:r>
      <w:r w:rsidRPr="003242D1">
        <w:rPr>
          <w:rFonts w:ascii="TH SarabunIT?" w:hAnsi="TH SarabunIT?" w:cs="TH SarabunIT?"/>
          <w:sz w:val="28"/>
          <w:szCs w:val="28"/>
          <w:cs/>
        </w:rPr>
        <w:t>............................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คน จำนวนเงิน</w:t>
      </w:r>
      <w:r w:rsidRPr="003242D1">
        <w:rPr>
          <w:rFonts w:ascii="TH SarabunIT?" w:hAnsi="TH SarabunIT?" w:cs="TH SarabunIT?"/>
          <w:sz w:val="28"/>
          <w:szCs w:val="28"/>
          <w:cs/>
        </w:rPr>
        <w:t>................................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บาทบาท</w:t>
      </w:r>
    </w:p>
    <w:p w:rsidR="006A359F" w:rsidRPr="003242D1" w:rsidRDefault="006A359F" w:rsidP="00334D23">
      <w:pPr>
        <w:pStyle w:val="ListParagraph"/>
        <w:ind w:left="1276" w:right="-472" w:hanging="1276"/>
        <w:rPr>
          <w:rFonts w:ascii="TH SarabunIT?" w:hAnsi="TH SarabunIT?" w:cs="TH SarabunIT?"/>
          <w:sz w:val="28"/>
          <w:szCs w:val="28"/>
          <w:lang w:bidi="th-TH"/>
        </w:rPr>
      </w:pP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>-2-</w:t>
      </w:r>
    </w:p>
    <w:p w:rsidR="006A359F" w:rsidRPr="003242D1" w:rsidRDefault="006A359F" w:rsidP="00ED5C5A">
      <w:pPr>
        <w:pStyle w:val="ListParagraph"/>
        <w:numPr>
          <w:ilvl w:val="0"/>
          <w:numId w:val="9"/>
        </w:numPr>
        <w:ind w:right="-472" w:hanging="371"/>
        <w:jc w:val="left"/>
        <w:rPr>
          <w:rFonts w:ascii="TH SarabunIT?" w:hAnsi="TH SarabunIT?" w:cs="TH SarabunIT?"/>
          <w:sz w:val="28"/>
          <w:szCs w:val="28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ชื่อหลักสูตร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>.......................................................................................................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จำนวน..................ชั่วโมง</w:t>
      </w:r>
    </w:p>
    <w:p w:rsidR="006A359F" w:rsidRPr="003242D1" w:rsidRDefault="006A359F" w:rsidP="00274826">
      <w:pPr>
        <w:ind w:left="1069" w:right="-472" w:firstLine="11"/>
        <w:jc w:val="left"/>
        <w:rPr>
          <w:rFonts w:ascii="TH SarabunIT?" w:hAnsi="TH SarabunIT?" w:cs="TH SarabunIT?"/>
          <w:sz w:val="28"/>
          <w:szCs w:val="28"/>
          <w:lang w:bidi="th-TH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รุ่นที่..............จำนวน.......................................คน ค่าใช้จ่ายรวม........................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>...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..................บาท</w:t>
      </w:r>
      <w:r w:rsidRPr="003242D1">
        <w:rPr>
          <w:rFonts w:ascii="TH SarabunIT?" w:hAnsi="TH SarabunIT?" w:cs="TH SarabunIT?"/>
          <w:sz w:val="28"/>
          <w:szCs w:val="28"/>
          <w:lang w:bidi="th-TH"/>
        </w:rPr>
        <w:t xml:space="preserve"> 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ดังนี้</w:t>
      </w:r>
    </w:p>
    <w:p w:rsidR="006A359F" w:rsidRPr="003242D1" w:rsidRDefault="006A359F" w:rsidP="00334D23">
      <w:pPr>
        <w:ind w:left="1069" w:right="-472" w:firstLine="11"/>
        <w:jc w:val="left"/>
        <w:rPr>
          <w:rFonts w:ascii="TH SarabunIT?" w:hAnsi="TH SarabunIT?" w:cs="TH SarabunIT?"/>
          <w:sz w:val="28"/>
          <w:szCs w:val="28"/>
          <w:lang w:bidi="th-TH"/>
        </w:rPr>
      </w:pPr>
      <w:r w:rsidRPr="003242D1">
        <w:rPr>
          <w:rFonts w:ascii="TH SarabunIT?" w:hAnsi="TH SarabunIT?" w:cs="TH SarabunIT?"/>
          <w:sz w:val="28"/>
          <w:szCs w:val="28"/>
        </w:rPr>
        <w:sym w:font="Wingdings 2" w:char="F0A3"/>
      </w:r>
      <w:r w:rsidRPr="003242D1">
        <w:rPr>
          <w:rFonts w:ascii="TH SarabunIT?" w:hAnsi="TH SarabunIT?" w:cs="TH SarabunIT?"/>
          <w:sz w:val="28"/>
          <w:szCs w:val="28"/>
        </w:rPr>
        <w:t xml:space="preserve"> 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กรณีจัดฝึกอบรมเอง</w:t>
      </w:r>
    </w:p>
    <w:p w:rsidR="006A359F" w:rsidRPr="003242D1" w:rsidRDefault="006A359F" w:rsidP="00334D23">
      <w:pPr>
        <w:pStyle w:val="ListParagraph"/>
        <w:numPr>
          <w:ilvl w:val="0"/>
          <w:numId w:val="11"/>
        </w:numPr>
        <w:tabs>
          <w:tab w:val="left" w:pos="1560"/>
        </w:tabs>
        <w:ind w:left="1276" w:right="-472" w:firstLine="142"/>
        <w:jc w:val="left"/>
        <w:rPr>
          <w:rFonts w:ascii="TH SarabunIT?" w:hAnsi="TH SarabunIT?" w:cs="TH SarabunIT?"/>
          <w:sz w:val="28"/>
          <w:szCs w:val="28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ค่าตอบแทนวิทยากร</w:t>
      </w:r>
      <w:r w:rsidRPr="003242D1">
        <w:rPr>
          <w:rFonts w:ascii="TH SarabunIT?" w:hAnsi="TH SarabunIT?" w:cs="TH SarabunIT?"/>
          <w:sz w:val="28"/>
          <w:szCs w:val="28"/>
        </w:rPr>
        <w:t xml:space="preserve"> 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จำนวน</w:t>
      </w:r>
      <w:r w:rsidRPr="003242D1">
        <w:rPr>
          <w:rFonts w:ascii="TH SarabunIT?" w:hAnsi="TH SarabunIT?" w:cs="TH SarabunIT?"/>
          <w:sz w:val="28"/>
          <w:szCs w:val="28"/>
          <w:cs/>
        </w:rPr>
        <w:t>......................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ชั่วโมง ชั่วโมงละ....................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>..........................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 xml:space="preserve">บาท </w:t>
      </w:r>
    </w:p>
    <w:p w:rsidR="006A359F" w:rsidRPr="003242D1" w:rsidRDefault="006A359F" w:rsidP="00334D23">
      <w:pPr>
        <w:tabs>
          <w:tab w:val="left" w:pos="1560"/>
        </w:tabs>
        <w:ind w:left="1276" w:right="-472" w:firstLine="142"/>
        <w:jc w:val="thaiDistribute"/>
        <w:rPr>
          <w:rFonts w:ascii="TH SarabunIT?" w:hAnsi="TH SarabunIT?" w:cs="TH SarabunIT?"/>
          <w:sz w:val="28"/>
          <w:szCs w:val="28"/>
          <w:lang w:bidi="th-TH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ab/>
        <w:t>รวมจำนวนเงิน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>...</w:t>
      </w:r>
      <w:r w:rsidRPr="003242D1">
        <w:rPr>
          <w:rFonts w:ascii="TH SarabunIT?" w:hAnsi="TH SarabunIT?" w:cs="TH SarabunIT?"/>
          <w:sz w:val="28"/>
          <w:szCs w:val="28"/>
          <w:cs/>
        </w:rPr>
        <w:t>.........................................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บาท</w:t>
      </w:r>
    </w:p>
    <w:p w:rsidR="006A359F" w:rsidRPr="003242D1" w:rsidRDefault="006A359F" w:rsidP="00334D23">
      <w:pPr>
        <w:pStyle w:val="ListParagraph"/>
        <w:numPr>
          <w:ilvl w:val="0"/>
          <w:numId w:val="11"/>
        </w:numPr>
        <w:tabs>
          <w:tab w:val="left" w:pos="1560"/>
        </w:tabs>
        <w:ind w:left="1276" w:right="-472" w:firstLine="142"/>
        <w:jc w:val="thaiDistribute"/>
        <w:rPr>
          <w:rFonts w:ascii="TH SarabunIT?" w:hAnsi="TH SarabunIT?" w:cs="TH SarabunIT?"/>
          <w:sz w:val="28"/>
          <w:szCs w:val="28"/>
          <w:lang w:bidi="th-TH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ค่าวัสดุ จำนวนเงิน......................................บาท เฉลี่ยต่อคนเป็นเงิน...............................บาท</w:t>
      </w:r>
    </w:p>
    <w:p w:rsidR="006A359F" w:rsidRPr="003242D1" w:rsidRDefault="006A359F" w:rsidP="00334D23">
      <w:pPr>
        <w:tabs>
          <w:tab w:val="left" w:pos="284"/>
          <w:tab w:val="left" w:pos="993"/>
        </w:tabs>
        <w:spacing w:line="276" w:lineRule="auto"/>
        <w:ind w:left="1080"/>
        <w:jc w:val="both"/>
        <w:rPr>
          <w:rFonts w:ascii="TH SarabunIT?" w:hAnsi="TH SarabunIT?" w:cs="TH SarabunIT?"/>
          <w:sz w:val="28"/>
          <w:szCs w:val="28"/>
          <w:cs/>
        </w:rPr>
      </w:pPr>
      <w:r w:rsidRPr="003242D1">
        <w:rPr>
          <w:rFonts w:ascii="TH SarabunIT?" w:hAnsi="TH SarabunIT?" w:cs="TH SarabunIT?"/>
          <w:sz w:val="28"/>
          <w:szCs w:val="28"/>
        </w:rPr>
        <w:sym w:font="Wingdings 2" w:char="F0A3"/>
      </w:r>
      <w:r w:rsidRPr="003242D1">
        <w:rPr>
          <w:rFonts w:ascii="TH SarabunIT?" w:hAnsi="TH SarabunIT?" w:cs="TH SarabunIT?"/>
          <w:sz w:val="28"/>
          <w:szCs w:val="28"/>
        </w:rPr>
        <w:t xml:space="preserve"> 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กรณีส่งลูกจ้างไปเข้ารับการฝึกอบรมฝีมือแรงงาน</w:t>
      </w:r>
    </w:p>
    <w:p w:rsidR="006A359F" w:rsidRPr="003242D1" w:rsidRDefault="006A359F" w:rsidP="008B52E6">
      <w:pPr>
        <w:pStyle w:val="ListParagraph"/>
        <w:tabs>
          <w:tab w:val="left" w:pos="709"/>
          <w:tab w:val="left" w:pos="993"/>
        </w:tabs>
        <w:ind w:left="1560" w:right="-472" w:hanging="142"/>
        <w:jc w:val="thaiDistribute"/>
        <w:rPr>
          <w:rFonts w:ascii="TH SarabunIT?" w:hAnsi="TH SarabunIT?" w:cs="TH SarabunIT?"/>
          <w:sz w:val="28"/>
          <w:szCs w:val="28"/>
          <w:cs/>
          <w:lang w:bidi="th-TH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จำนวน</w:t>
      </w:r>
      <w:r w:rsidRPr="003242D1">
        <w:rPr>
          <w:rFonts w:ascii="TH SarabunIT?" w:hAnsi="TH SarabunIT?" w:cs="TH SarabunIT?"/>
          <w:sz w:val="28"/>
          <w:szCs w:val="28"/>
          <w:cs/>
        </w:rPr>
        <w:t>............................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คน จำนวนเงิน</w:t>
      </w:r>
      <w:r w:rsidRPr="003242D1">
        <w:rPr>
          <w:rFonts w:ascii="TH SarabunIT?" w:hAnsi="TH SarabunIT?" w:cs="TH SarabunIT?"/>
          <w:sz w:val="28"/>
          <w:szCs w:val="28"/>
          <w:cs/>
        </w:rPr>
        <w:t>................................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บาทบาท</w:t>
      </w:r>
    </w:p>
    <w:p w:rsidR="006A359F" w:rsidRPr="003242D1" w:rsidRDefault="006A359F" w:rsidP="006626A3">
      <w:pPr>
        <w:tabs>
          <w:tab w:val="left" w:pos="0"/>
          <w:tab w:val="left" w:pos="284"/>
        </w:tabs>
        <w:ind w:right="-472"/>
        <w:jc w:val="thaiDistribute"/>
        <w:rPr>
          <w:rFonts w:ascii="TH SarabunIT?" w:hAnsi="TH SarabunIT?" w:cs="TH SarabunIT?"/>
          <w:sz w:val="28"/>
          <w:szCs w:val="28"/>
          <w:lang w:bidi="th-TH"/>
        </w:rPr>
      </w:pPr>
      <w:r w:rsidRPr="003242D1">
        <w:rPr>
          <w:rFonts w:ascii="TH SarabunIT?" w:hAnsi="TH SarabunIT?" w:cs="Angsana New"/>
          <w:sz w:val="28"/>
          <w:szCs w:val="28"/>
          <w:cs/>
          <w:lang w:bidi="th-TH"/>
        </w:rPr>
        <w:tab/>
      </w:r>
      <w:r w:rsidRPr="003242D1">
        <w:rPr>
          <w:rFonts w:ascii="TH SarabunIT?" w:hAnsi="TH SarabunIT?" w:cs="TH SarabunIT?"/>
          <w:sz w:val="28"/>
          <w:szCs w:val="28"/>
        </w:rPr>
        <w:sym w:font="Wingdings 2" w:char="F0A3"/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 xml:space="preserve"> 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หลักสูตรการฝึกอบรมเพื่อนำเทคโนโลยีมาใช้ในการผลิตสินค้าหรือบริการ</w:t>
      </w:r>
    </w:p>
    <w:p w:rsidR="006A359F" w:rsidRPr="003242D1" w:rsidRDefault="006A359F" w:rsidP="00156571">
      <w:pPr>
        <w:pStyle w:val="ListParagraph"/>
        <w:numPr>
          <w:ilvl w:val="0"/>
          <w:numId w:val="15"/>
        </w:numPr>
        <w:ind w:right="-472"/>
        <w:jc w:val="left"/>
        <w:rPr>
          <w:rFonts w:ascii="TH SarabunIT?" w:hAnsi="TH SarabunIT?" w:cs="TH SarabunIT?"/>
          <w:sz w:val="28"/>
          <w:szCs w:val="28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ชื่อหลักสูตร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>.......................................................................................................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จำนวน..................ชั่วโมง</w:t>
      </w:r>
    </w:p>
    <w:p w:rsidR="006A359F" w:rsidRPr="003242D1" w:rsidRDefault="006A359F" w:rsidP="00EF51F1">
      <w:pPr>
        <w:ind w:left="1069" w:right="-472" w:firstLine="11"/>
        <w:jc w:val="left"/>
        <w:rPr>
          <w:rFonts w:ascii="TH SarabunIT?" w:hAnsi="TH SarabunIT?" w:cs="TH SarabunIT?"/>
          <w:sz w:val="28"/>
          <w:szCs w:val="28"/>
          <w:lang w:bidi="th-TH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รุ่นที่..............จำนวน.......................................คน ค่าใช้จ่ายรวม...............................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>..........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...บาท</w:t>
      </w:r>
      <w:r w:rsidRPr="003242D1">
        <w:rPr>
          <w:rFonts w:ascii="TH SarabunIT?" w:hAnsi="TH SarabunIT?" w:cs="TH SarabunIT?"/>
          <w:sz w:val="28"/>
          <w:szCs w:val="28"/>
          <w:lang w:bidi="th-TH"/>
        </w:rPr>
        <w:t xml:space="preserve"> 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ดังนี้</w:t>
      </w:r>
    </w:p>
    <w:p w:rsidR="006A359F" w:rsidRPr="003242D1" w:rsidRDefault="006A359F" w:rsidP="00334D23">
      <w:pPr>
        <w:ind w:left="1069" w:right="-472" w:firstLine="11"/>
        <w:jc w:val="left"/>
        <w:rPr>
          <w:rFonts w:ascii="TH SarabunIT?" w:hAnsi="TH SarabunIT?" w:cs="TH SarabunIT?"/>
          <w:sz w:val="28"/>
          <w:szCs w:val="28"/>
          <w:lang w:bidi="th-TH"/>
        </w:rPr>
      </w:pPr>
      <w:r w:rsidRPr="003242D1">
        <w:rPr>
          <w:rFonts w:ascii="TH SarabunIT?" w:hAnsi="TH SarabunIT?" w:cs="TH SarabunIT?"/>
          <w:sz w:val="28"/>
          <w:szCs w:val="28"/>
        </w:rPr>
        <w:sym w:font="Wingdings 2" w:char="F0A3"/>
      </w:r>
      <w:r w:rsidRPr="003242D1">
        <w:rPr>
          <w:rFonts w:ascii="TH SarabunIT?" w:hAnsi="TH SarabunIT?" w:cs="TH SarabunIT?"/>
          <w:sz w:val="28"/>
          <w:szCs w:val="28"/>
        </w:rPr>
        <w:t xml:space="preserve"> 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กรณีจัดฝึกอบรมเอง</w:t>
      </w:r>
    </w:p>
    <w:p w:rsidR="006A359F" w:rsidRPr="003242D1" w:rsidRDefault="006A359F" w:rsidP="00334D23">
      <w:pPr>
        <w:pStyle w:val="ListParagraph"/>
        <w:numPr>
          <w:ilvl w:val="0"/>
          <w:numId w:val="11"/>
        </w:numPr>
        <w:tabs>
          <w:tab w:val="left" w:pos="1560"/>
        </w:tabs>
        <w:ind w:left="1276" w:right="-472" w:firstLine="142"/>
        <w:jc w:val="left"/>
        <w:rPr>
          <w:rFonts w:ascii="TH SarabunIT?" w:hAnsi="TH SarabunIT?" w:cs="TH SarabunIT?"/>
          <w:sz w:val="28"/>
          <w:szCs w:val="28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ค่าตอบแทนวิทยากร</w:t>
      </w:r>
      <w:r w:rsidRPr="003242D1">
        <w:rPr>
          <w:rFonts w:ascii="TH SarabunIT?" w:hAnsi="TH SarabunIT?" w:cs="TH SarabunIT?"/>
          <w:sz w:val="28"/>
          <w:szCs w:val="28"/>
        </w:rPr>
        <w:t xml:space="preserve"> 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จำนวน</w:t>
      </w:r>
      <w:r w:rsidRPr="003242D1">
        <w:rPr>
          <w:rFonts w:ascii="TH SarabunIT?" w:hAnsi="TH SarabunIT?" w:cs="TH SarabunIT?"/>
          <w:sz w:val="28"/>
          <w:szCs w:val="28"/>
          <w:cs/>
        </w:rPr>
        <w:t>......................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ชั่วโมง ชั่วโมงละ....................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>..........................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 xml:space="preserve">บาท </w:t>
      </w:r>
    </w:p>
    <w:p w:rsidR="006A359F" w:rsidRPr="003242D1" w:rsidRDefault="006A359F" w:rsidP="00334D23">
      <w:pPr>
        <w:tabs>
          <w:tab w:val="left" w:pos="1560"/>
        </w:tabs>
        <w:ind w:left="1276" w:right="-472" w:firstLine="142"/>
        <w:jc w:val="thaiDistribute"/>
        <w:rPr>
          <w:rFonts w:ascii="TH SarabunIT?" w:hAnsi="TH SarabunIT?" w:cs="TH SarabunIT?"/>
          <w:sz w:val="28"/>
          <w:szCs w:val="28"/>
          <w:lang w:bidi="th-TH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ab/>
        <w:t>รวมจำนวนเงิน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>...</w:t>
      </w:r>
      <w:r w:rsidRPr="003242D1">
        <w:rPr>
          <w:rFonts w:ascii="TH SarabunIT?" w:hAnsi="TH SarabunIT?" w:cs="TH SarabunIT?"/>
          <w:sz w:val="28"/>
          <w:szCs w:val="28"/>
          <w:cs/>
        </w:rPr>
        <w:t>.........................................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บาท</w:t>
      </w:r>
    </w:p>
    <w:p w:rsidR="006A359F" w:rsidRPr="003242D1" w:rsidRDefault="006A359F" w:rsidP="00334D23">
      <w:pPr>
        <w:pStyle w:val="ListParagraph"/>
        <w:numPr>
          <w:ilvl w:val="0"/>
          <w:numId w:val="11"/>
        </w:numPr>
        <w:tabs>
          <w:tab w:val="left" w:pos="1560"/>
        </w:tabs>
        <w:ind w:left="1276" w:right="-472" w:firstLine="142"/>
        <w:jc w:val="thaiDistribute"/>
        <w:rPr>
          <w:rFonts w:ascii="TH SarabunIT?" w:hAnsi="TH SarabunIT?" w:cs="TH SarabunIT?"/>
          <w:sz w:val="28"/>
          <w:szCs w:val="28"/>
          <w:lang w:bidi="th-TH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ค่าวัสดุ จำนวนเงิน......................................บาท เฉลี่ยต่อคนเป็นเงิน...............................บาท</w:t>
      </w:r>
    </w:p>
    <w:p w:rsidR="006A359F" w:rsidRPr="003242D1" w:rsidRDefault="006A359F" w:rsidP="00334D23">
      <w:pPr>
        <w:tabs>
          <w:tab w:val="left" w:pos="284"/>
          <w:tab w:val="left" w:pos="993"/>
        </w:tabs>
        <w:spacing w:line="276" w:lineRule="auto"/>
        <w:ind w:left="1080"/>
        <w:jc w:val="both"/>
        <w:rPr>
          <w:rFonts w:ascii="TH SarabunIT?" w:hAnsi="TH SarabunIT?" w:cs="TH SarabunIT?"/>
          <w:sz w:val="28"/>
          <w:szCs w:val="28"/>
          <w:lang w:bidi="th-TH"/>
        </w:rPr>
      </w:pPr>
      <w:r w:rsidRPr="003242D1">
        <w:rPr>
          <w:rFonts w:ascii="TH SarabunIT?" w:hAnsi="TH SarabunIT?" w:cs="TH SarabunIT?"/>
          <w:sz w:val="28"/>
          <w:szCs w:val="28"/>
        </w:rPr>
        <w:sym w:font="Wingdings 2" w:char="F0A3"/>
      </w:r>
      <w:r w:rsidRPr="003242D1">
        <w:rPr>
          <w:rFonts w:ascii="TH SarabunIT?" w:hAnsi="TH SarabunIT?" w:cs="TH SarabunIT?"/>
          <w:sz w:val="28"/>
          <w:szCs w:val="28"/>
        </w:rPr>
        <w:t xml:space="preserve"> 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กรณีส่งลูกจ้างไปเข้ารับการฝึกอบรมฝีมือแรงงาน</w:t>
      </w:r>
    </w:p>
    <w:p w:rsidR="006A359F" w:rsidRPr="003242D1" w:rsidRDefault="006A359F" w:rsidP="008B52E6">
      <w:pPr>
        <w:pStyle w:val="ListParagraph"/>
        <w:tabs>
          <w:tab w:val="left" w:pos="709"/>
          <w:tab w:val="left" w:pos="993"/>
        </w:tabs>
        <w:ind w:left="1560" w:right="-472" w:hanging="142"/>
        <w:jc w:val="thaiDistribute"/>
        <w:rPr>
          <w:rFonts w:ascii="TH SarabunIT?" w:hAnsi="TH SarabunIT?" w:cs="TH SarabunIT?"/>
          <w:sz w:val="28"/>
          <w:szCs w:val="28"/>
          <w:cs/>
          <w:lang w:bidi="th-TH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จำนวน</w:t>
      </w:r>
      <w:r w:rsidRPr="003242D1">
        <w:rPr>
          <w:rFonts w:ascii="TH SarabunIT?" w:hAnsi="TH SarabunIT?" w:cs="TH SarabunIT?"/>
          <w:sz w:val="28"/>
          <w:szCs w:val="28"/>
          <w:cs/>
        </w:rPr>
        <w:t>............................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คน จำนวนเงิน</w:t>
      </w:r>
      <w:r w:rsidRPr="003242D1">
        <w:rPr>
          <w:rFonts w:ascii="TH SarabunIT?" w:hAnsi="TH SarabunIT?" w:cs="TH SarabunIT?"/>
          <w:sz w:val="28"/>
          <w:szCs w:val="28"/>
          <w:cs/>
        </w:rPr>
        <w:t>................................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บาทบาท</w:t>
      </w:r>
    </w:p>
    <w:p w:rsidR="006A359F" w:rsidRPr="003242D1" w:rsidRDefault="006A359F" w:rsidP="00605FFC">
      <w:pPr>
        <w:pStyle w:val="ListParagraph"/>
        <w:numPr>
          <w:ilvl w:val="0"/>
          <w:numId w:val="15"/>
        </w:numPr>
        <w:ind w:right="-472"/>
        <w:jc w:val="left"/>
        <w:rPr>
          <w:rFonts w:ascii="TH SarabunIT?" w:hAnsi="TH SarabunIT?" w:cs="TH SarabunIT?"/>
          <w:sz w:val="28"/>
          <w:szCs w:val="28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ชื่อหลักสูตร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>.......................................................................................................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จำนวน..................ชั่วโมง</w:t>
      </w:r>
    </w:p>
    <w:p w:rsidR="006A359F" w:rsidRPr="003242D1" w:rsidRDefault="006A359F" w:rsidP="00EF51F1">
      <w:pPr>
        <w:ind w:left="1069" w:right="-472" w:firstLine="11"/>
        <w:jc w:val="left"/>
        <w:rPr>
          <w:rFonts w:ascii="TH SarabunIT?" w:hAnsi="TH SarabunIT?" w:cs="TH SarabunIT?"/>
          <w:sz w:val="28"/>
          <w:szCs w:val="28"/>
          <w:lang w:bidi="th-TH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รุ่นที่..............จำนวน.......................................คน ค่าใช้จ่ายรวม....................................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>.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......บาท</w:t>
      </w:r>
      <w:r w:rsidRPr="003242D1">
        <w:rPr>
          <w:rFonts w:ascii="TH SarabunIT?" w:hAnsi="TH SarabunIT?" w:cs="TH SarabunIT?"/>
          <w:sz w:val="28"/>
          <w:szCs w:val="28"/>
          <w:lang w:bidi="th-TH"/>
        </w:rPr>
        <w:t xml:space="preserve"> 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ดังนี้</w:t>
      </w:r>
    </w:p>
    <w:p w:rsidR="006A359F" w:rsidRPr="003242D1" w:rsidRDefault="006A359F" w:rsidP="00334D23">
      <w:pPr>
        <w:ind w:left="1069" w:right="-472" w:firstLine="11"/>
        <w:jc w:val="left"/>
        <w:rPr>
          <w:rFonts w:ascii="TH SarabunIT?" w:hAnsi="TH SarabunIT?" w:cs="TH SarabunIT?"/>
          <w:sz w:val="28"/>
          <w:szCs w:val="28"/>
          <w:lang w:bidi="th-TH"/>
        </w:rPr>
      </w:pPr>
      <w:r w:rsidRPr="003242D1">
        <w:rPr>
          <w:rFonts w:ascii="TH SarabunIT?" w:hAnsi="TH SarabunIT?" w:cs="TH SarabunIT?"/>
          <w:sz w:val="28"/>
          <w:szCs w:val="28"/>
        </w:rPr>
        <w:sym w:font="Wingdings 2" w:char="F0A3"/>
      </w:r>
      <w:r w:rsidRPr="003242D1">
        <w:rPr>
          <w:rFonts w:ascii="TH SarabunIT?" w:hAnsi="TH SarabunIT?" w:cs="TH SarabunIT?"/>
          <w:sz w:val="28"/>
          <w:szCs w:val="28"/>
        </w:rPr>
        <w:t xml:space="preserve"> 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กรณีจัดฝึกอบรมเอง</w:t>
      </w:r>
    </w:p>
    <w:p w:rsidR="006A359F" w:rsidRPr="003242D1" w:rsidRDefault="006A359F" w:rsidP="00334D23">
      <w:pPr>
        <w:pStyle w:val="ListParagraph"/>
        <w:numPr>
          <w:ilvl w:val="0"/>
          <w:numId w:val="11"/>
        </w:numPr>
        <w:tabs>
          <w:tab w:val="left" w:pos="1560"/>
        </w:tabs>
        <w:ind w:left="1276" w:right="-472" w:firstLine="142"/>
        <w:jc w:val="left"/>
        <w:rPr>
          <w:rFonts w:ascii="TH SarabunIT?" w:hAnsi="TH SarabunIT?" w:cs="TH SarabunIT?"/>
          <w:sz w:val="28"/>
          <w:szCs w:val="28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ค่าตอบแทนวิทยากร</w:t>
      </w:r>
      <w:r w:rsidRPr="003242D1">
        <w:rPr>
          <w:rFonts w:ascii="TH SarabunIT?" w:hAnsi="TH SarabunIT?" w:cs="TH SarabunIT?"/>
          <w:sz w:val="28"/>
          <w:szCs w:val="28"/>
        </w:rPr>
        <w:t xml:space="preserve"> 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จำนวน</w:t>
      </w:r>
      <w:r w:rsidRPr="003242D1">
        <w:rPr>
          <w:rFonts w:ascii="TH SarabunIT?" w:hAnsi="TH SarabunIT?" w:cs="TH SarabunIT?"/>
          <w:sz w:val="28"/>
          <w:szCs w:val="28"/>
          <w:cs/>
        </w:rPr>
        <w:t>......................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ชั่วโมง ชั่วโมงละ....................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>..........................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 xml:space="preserve">บาท </w:t>
      </w:r>
    </w:p>
    <w:p w:rsidR="006A359F" w:rsidRPr="003242D1" w:rsidRDefault="006A359F" w:rsidP="00334D23">
      <w:pPr>
        <w:tabs>
          <w:tab w:val="left" w:pos="1560"/>
        </w:tabs>
        <w:ind w:left="1276" w:right="-472" w:firstLine="142"/>
        <w:jc w:val="thaiDistribute"/>
        <w:rPr>
          <w:rFonts w:ascii="TH SarabunIT?" w:hAnsi="TH SarabunIT?" w:cs="TH SarabunIT?"/>
          <w:sz w:val="28"/>
          <w:szCs w:val="28"/>
          <w:lang w:bidi="th-TH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ab/>
        <w:t>รวมจำนวนเงิน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>...</w:t>
      </w:r>
      <w:r w:rsidRPr="003242D1">
        <w:rPr>
          <w:rFonts w:ascii="TH SarabunIT?" w:hAnsi="TH SarabunIT?" w:cs="TH SarabunIT?"/>
          <w:sz w:val="28"/>
          <w:szCs w:val="28"/>
          <w:cs/>
        </w:rPr>
        <w:t>.........................................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บาท</w:t>
      </w:r>
    </w:p>
    <w:p w:rsidR="006A359F" w:rsidRPr="003242D1" w:rsidRDefault="006A359F" w:rsidP="00334D23">
      <w:pPr>
        <w:pStyle w:val="ListParagraph"/>
        <w:numPr>
          <w:ilvl w:val="0"/>
          <w:numId w:val="11"/>
        </w:numPr>
        <w:tabs>
          <w:tab w:val="left" w:pos="1560"/>
        </w:tabs>
        <w:ind w:left="1276" w:right="-472" w:firstLine="142"/>
        <w:jc w:val="thaiDistribute"/>
        <w:rPr>
          <w:rFonts w:ascii="TH SarabunIT?" w:hAnsi="TH SarabunIT?" w:cs="TH SarabunIT?"/>
          <w:sz w:val="28"/>
          <w:szCs w:val="28"/>
          <w:lang w:bidi="th-TH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ค่าวัสดุ จำนวนเงิน......................................บาท เฉลี่ยต่อคนเป็นเงิน...............................บาท</w:t>
      </w:r>
    </w:p>
    <w:p w:rsidR="006A359F" w:rsidRPr="003242D1" w:rsidRDefault="006A359F" w:rsidP="00334D23">
      <w:pPr>
        <w:tabs>
          <w:tab w:val="left" w:pos="284"/>
          <w:tab w:val="left" w:pos="993"/>
        </w:tabs>
        <w:spacing w:line="276" w:lineRule="auto"/>
        <w:ind w:left="1080"/>
        <w:jc w:val="both"/>
        <w:rPr>
          <w:rFonts w:ascii="TH SarabunIT?" w:hAnsi="TH SarabunIT?" w:cs="TH SarabunIT?"/>
          <w:sz w:val="28"/>
          <w:szCs w:val="28"/>
          <w:cs/>
        </w:rPr>
      </w:pPr>
      <w:r w:rsidRPr="003242D1">
        <w:rPr>
          <w:rFonts w:ascii="TH SarabunIT?" w:hAnsi="TH SarabunIT?" w:cs="TH SarabunIT?"/>
          <w:sz w:val="28"/>
          <w:szCs w:val="28"/>
        </w:rPr>
        <w:sym w:font="Wingdings 2" w:char="F0A3"/>
      </w:r>
      <w:r w:rsidRPr="003242D1">
        <w:rPr>
          <w:rFonts w:ascii="TH SarabunIT?" w:hAnsi="TH SarabunIT?" w:cs="TH SarabunIT?"/>
          <w:sz w:val="28"/>
          <w:szCs w:val="28"/>
        </w:rPr>
        <w:t xml:space="preserve"> 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กรณีส่งลูกจ้างไปเข้ารับการฝึกอบรมฝีมือแรงงาน</w:t>
      </w:r>
    </w:p>
    <w:p w:rsidR="006A359F" w:rsidRPr="003242D1" w:rsidRDefault="006A359F" w:rsidP="008B52E6">
      <w:pPr>
        <w:pStyle w:val="ListParagraph"/>
        <w:tabs>
          <w:tab w:val="left" w:pos="709"/>
          <w:tab w:val="left" w:pos="993"/>
        </w:tabs>
        <w:ind w:left="1560" w:right="-472" w:hanging="142"/>
        <w:jc w:val="thaiDistribute"/>
        <w:rPr>
          <w:rFonts w:ascii="TH SarabunIT?" w:hAnsi="TH SarabunIT?" w:cs="TH SarabunIT?"/>
          <w:sz w:val="28"/>
          <w:szCs w:val="28"/>
          <w:cs/>
          <w:lang w:bidi="th-TH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จำนวน</w:t>
      </w:r>
      <w:r w:rsidRPr="003242D1">
        <w:rPr>
          <w:rFonts w:ascii="TH SarabunIT?" w:hAnsi="TH SarabunIT?" w:cs="TH SarabunIT?"/>
          <w:sz w:val="28"/>
          <w:szCs w:val="28"/>
          <w:cs/>
        </w:rPr>
        <w:t>............................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คน จำนวนเงิน</w:t>
      </w:r>
      <w:r w:rsidRPr="003242D1">
        <w:rPr>
          <w:rFonts w:ascii="TH SarabunIT?" w:hAnsi="TH SarabunIT?" w:cs="TH SarabunIT?"/>
          <w:sz w:val="28"/>
          <w:szCs w:val="28"/>
          <w:cs/>
        </w:rPr>
        <w:t>................................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บาทบาท</w:t>
      </w:r>
    </w:p>
    <w:p w:rsidR="006A359F" w:rsidRPr="003242D1" w:rsidRDefault="006A359F" w:rsidP="00BC7297">
      <w:pPr>
        <w:ind w:left="284"/>
        <w:jc w:val="thaiDistribute"/>
        <w:rPr>
          <w:rFonts w:ascii="TH SarabunIT?" w:hAnsi="TH SarabunIT?" w:cs="TH SarabunIT?"/>
          <w:b/>
          <w:bCs/>
          <w:sz w:val="28"/>
          <w:szCs w:val="28"/>
        </w:rPr>
      </w:pPr>
      <w:r w:rsidRPr="003242D1">
        <w:rPr>
          <w:rFonts w:ascii="TH SarabunIT? (Thai)" w:hAnsi="TH SarabunIT? (Thai)" w:cs="TH SarabunIT? (Thai)"/>
          <w:b/>
          <w:bCs/>
          <w:sz w:val="28"/>
          <w:szCs w:val="28"/>
          <w:cs/>
          <w:lang w:bidi="th-TH"/>
        </w:rPr>
        <w:t>รวมค่าใช้จ่ายในการฝึกอบรม</w:t>
      </w:r>
      <w:r w:rsidRPr="003242D1">
        <w:rPr>
          <w:rFonts w:ascii="TH SarabunIT?" w:hAnsi="TH SarabunIT?" w:cs="TH SarabunIT?"/>
          <w:b/>
          <w:bCs/>
          <w:sz w:val="28"/>
          <w:szCs w:val="28"/>
        </w:rPr>
        <w:tab/>
      </w:r>
    </w:p>
    <w:p w:rsidR="006A359F" w:rsidRPr="003242D1" w:rsidRDefault="006A359F" w:rsidP="00BC7297">
      <w:pPr>
        <w:ind w:left="284"/>
        <w:jc w:val="thaiDistribute"/>
        <w:rPr>
          <w:rFonts w:ascii="TH SarabunIT?" w:hAnsi="TH SarabunIT?" w:cs="TH SarabunIT?"/>
          <w:b/>
          <w:bCs/>
          <w:sz w:val="28"/>
          <w:szCs w:val="28"/>
          <w:cs/>
          <w:lang w:bidi="th-TH"/>
        </w:rPr>
      </w:pPr>
      <w:r w:rsidRPr="003242D1">
        <w:rPr>
          <w:rFonts w:ascii="TH SarabunIT? (Thai)" w:hAnsi="TH SarabunIT? (Thai)" w:cs="TH SarabunIT? (Thai)"/>
          <w:b/>
          <w:bCs/>
          <w:sz w:val="28"/>
          <w:szCs w:val="28"/>
          <w:cs/>
          <w:lang w:bidi="th-TH"/>
        </w:rPr>
        <w:t>จำนวนเงิน........................................บาท เฉลี่ยต่อคนเป็นเงิน................................................บาท</w:t>
      </w:r>
    </w:p>
    <w:p w:rsidR="006A359F" w:rsidRPr="003242D1" w:rsidRDefault="006A359F" w:rsidP="00B06989">
      <w:pPr>
        <w:tabs>
          <w:tab w:val="left" w:pos="284"/>
        </w:tabs>
        <w:spacing w:before="120"/>
        <w:ind w:left="284" w:right="-471" w:hanging="284"/>
        <w:jc w:val="thaiDistribute"/>
        <w:rPr>
          <w:rFonts w:ascii="TH SarabunIT?" w:hAnsi="TH SarabunIT?" w:cs="TH SarabunIT?"/>
          <w:sz w:val="28"/>
          <w:szCs w:val="28"/>
          <w:cs/>
          <w:lang w:bidi="th-TH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3. มีความประสงค์ขอรับเงินช่วยเหลือหรืออุดหนุนจากกองทุนพัฒนาฝีมือแรงงานตามพระราชบัญญัติส่งเสริม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br/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การพัฒนาฝีมือแรงงาน พ.ศ. 2545 เป็นเงินจำนวน ....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>.........................</w:t>
      </w:r>
      <w:r>
        <w:rPr>
          <w:rFonts w:ascii="TH SarabunIT?" w:hAnsi="TH SarabunIT?" w:cs="TH SarabunIT?"/>
          <w:sz w:val="28"/>
          <w:szCs w:val="28"/>
          <w:cs/>
          <w:lang w:bidi="th-TH"/>
        </w:rPr>
        <w:t>.....................</w:t>
      </w:r>
      <w:r>
        <w:rPr>
          <w:rFonts w:ascii="TH SarabunIT?" w:hAnsi="TH SarabunIT?" w:cs="Angsana New"/>
          <w:sz w:val="28"/>
          <w:szCs w:val="28"/>
          <w:cs/>
          <w:lang w:bidi="th-TH"/>
        </w:rPr>
        <w:t>............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>.....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....... บาท (.........................................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 xml:space="preserve">..............................................................................) </w:t>
      </w:r>
    </w:p>
    <w:p w:rsidR="006A359F" w:rsidRPr="003242D1" w:rsidRDefault="006A359F" w:rsidP="00A907AF">
      <w:pPr>
        <w:tabs>
          <w:tab w:val="left" w:pos="0"/>
          <w:tab w:val="left" w:pos="284"/>
        </w:tabs>
        <w:spacing w:after="120"/>
        <w:ind w:left="284" w:right="-471" w:hanging="284"/>
        <w:jc w:val="thaiDistribute"/>
        <w:rPr>
          <w:rFonts w:ascii="TH SarabunIT?" w:hAnsi="TH SarabunIT?" w:cs="TH SarabunIT?"/>
          <w:sz w:val="28"/>
          <w:szCs w:val="28"/>
          <w:lang w:bidi="th-TH"/>
        </w:rPr>
      </w:pPr>
      <w:r w:rsidRPr="003242D1">
        <w:rPr>
          <w:rFonts w:ascii="TH SarabunIT?" w:hAnsi="TH SarabunIT?" w:cs="Angsana New"/>
          <w:sz w:val="28"/>
          <w:szCs w:val="28"/>
          <w:cs/>
          <w:lang w:bidi="th-TH"/>
        </w:rPr>
        <w:tab/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โดยขอรับเป็นเช็คขีดคร่อมสั่งจ่ายในนาม......................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>...........................................................................................</w:t>
      </w:r>
    </w:p>
    <w:p w:rsidR="006A359F" w:rsidRPr="003242D1" w:rsidRDefault="006A359F" w:rsidP="00106BCF">
      <w:pPr>
        <w:ind w:left="284" w:hanging="284"/>
        <w:jc w:val="thaiDistribute"/>
        <w:rPr>
          <w:rFonts w:ascii="TH SarabunIT?" w:hAnsi="TH SarabunIT?" w:cs="TH SarabunIT?"/>
          <w:sz w:val="28"/>
          <w:szCs w:val="28"/>
          <w:lang w:bidi="th-TH"/>
        </w:rPr>
      </w:pPr>
      <w:r w:rsidRPr="003242D1">
        <w:rPr>
          <w:rFonts w:ascii="TH SarabunIT?" w:hAnsi="TH SarabunIT?" w:cs="TH SarabunIT?"/>
          <w:sz w:val="28"/>
          <w:szCs w:val="28"/>
          <w:lang w:bidi="th-TH"/>
        </w:rPr>
        <w:t>4</w:t>
      </w:r>
      <w:r w:rsidRPr="003242D1">
        <w:rPr>
          <w:rFonts w:ascii="TH SarabunIT?" w:hAnsi="TH SarabunIT?" w:cs="TH SarabunIT?"/>
          <w:sz w:val="28"/>
          <w:szCs w:val="28"/>
        </w:rPr>
        <w:t xml:space="preserve">. 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ผลที่ได้รับจากการฝึกอบรม</w:t>
      </w:r>
    </w:p>
    <w:p w:rsidR="006A359F" w:rsidRPr="003242D1" w:rsidRDefault="006A359F" w:rsidP="00CC3111">
      <w:pPr>
        <w:ind w:left="284"/>
        <w:jc w:val="both"/>
        <w:rPr>
          <w:rFonts w:ascii="TH SarabunIT?" w:hAnsi="TH SarabunIT?" w:cs="TH SarabunIT?"/>
          <w:sz w:val="28"/>
          <w:szCs w:val="28"/>
          <w:cs/>
        </w:rPr>
      </w:pP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>4</w:t>
      </w:r>
      <w:r w:rsidRPr="003242D1">
        <w:rPr>
          <w:rFonts w:ascii="TH SarabunIT?" w:hAnsi="TH SarabunIT?" w:cs="TH SarabunIT?"/>
          <w:sz w:val="28"/>
          <w:szCs w:val="28"/>
        </w:rPr>
        <w:t xml:space="preserve">.1 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ลดต้นทุน</w:t>
      </w:r>
    </w:p>
    <w:p w:rsidR="006A359F" w:rsidRPr="003242D1" w:rsidRDefault="006A359F" w:rsidP="00CC3111">
      <w:pPr>
        <w:pStyle w:val="ListParagraph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?" w:hAnsi="TH SarabunIT?" w:cs="TH SarabunIT?"/>
          <w:sz w:val="28"/>
          <w:szCs w:val="28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ลดขั้นตอนการผลิตสินค้าหรือบริการ</w:t>
      </w:r>
    </w:p>
    <w:p w:rsidR="006A359F" w:rsidRPr="003242D1" w:rsidRDefault="006A359F" w:rsidP="00CC3111">
      <w:pPr>
        <w:pStyle w:val="ListParagraph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?" w:hAnsi="TH SarabunIT?" w:cs="TH SarabunIT?"/>
          <w:sz w:val="28"/>
          <w:szCs w:val="28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ลดเวลาในการทำงาน</w:t>
      </w:r>
    </w:p>
    <w:p w:rsidR="006A359F" w:rsidRPr="003242D1" w:rsidRDefault="006A359F" w:rsidP="00CC3111">
      <w:pPr>
        <w:pStyle w:val="ListParagraph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?" w:hAnsi="TH SarabunIT?" w:cs="TH SarabunIT?"/>
          <w:sz w:val="28"/>
          <w:szCs w:val="28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ลดการสูญเสีย</w:t>
      </w:r>
    </w:p>
    <w:p w:rsidR="006A359F" w:rsidRPr="003242D1" w:rsidRDefault="006A359F" w:rsidP="00CC3111">
      <w:pPr>
        <w:pStyle w:val="ListParagraph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?" w:hAnsi="TH SarabunIT?" w:cs="TH SarabunIT?"/>
          <w:sz w:val="28"/>
          <w:szCs w:val="28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ลดอุบัติเหตุหรือโรคที่เกิดจากการทำงาน</w:t>
      </w:r>
    </w:p>
    <w:p w:rsidR="006A359F" w:rsidRPr="003242D1" w:rsidRDefault="006A359F" w:rsidP="00CC3111">
      <w:pPr>
        <w:pStyle w:val="ListParagraph"/>
        <w:tabs>
          <w:tab w:val="left" w:pos="2268"/>
          <w:tab w:val="left" w:pos="7797"/>
        </w:tabs>
        <w:ind w:left="709" w:right="-472"/>
        <w:rPr>
          <w:rFonts w:ascii="TH SarabunIT?" w:hAnsi="TH SarabunIT?" w:cs="TH SarabunIT?"/>
          <w:sz w:val="28"/>
          <w:szCs w:val="28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คำอธิบาย</w:t>
      </w:r>
      <w:r w:rsidRPr="003242D1">
        <w:rPr>
          <w:rFonts w:ascii="TH SarabunIT?" w:hAnsi="TH SarabunIT?" w:cs="TH SarabunIT?"/>
          <w:sz w:val="28"/>
          <w:szCs w:val="28"/>
          <w:cs/>
        </w:rPr>
        <w:t>.........................................................................................................................................................</w:t>
      </w:r>
    </w:p>
    <w:p w:rsidR="006A359F" w:rsidRPr="003242D1" w:rsidRDefault="006A359F" w:rsidP="007A17BC">
      <w:pPr>
        <w:pStyle w:val="ListParagraph"/>
        <w:tabs>
          <w:tab w:val="left" w:pos="2268"/>
          <w:tab w:val="left" w:pos="7797"/>
        </w:tabs>
        <w:ind w:left="284" w:right="-472"/>
        <w:rPr>
          <w:rFonts w:ascii="TH SarabunIT?" w:hAnsi="TH SarabunIT?" w:cs="TH SarabunIT?"/>
          <w:sz w:val="28"/>
          <w:szCs w:val="28"/>
          <w:lang w:bidi="th-TH"/>
        </w:rPr>
      </w:pPr>
      <w:r w:rsidRPr="003242D1">
        <w:rPr>
          <w:rFonts w:ascii="TH SarabunIT?" w:hAnsi="TH SarabunIT?" w:cs="TH SarabunIT?"/>
          <w:sz w:val="28"/>
          <w:szCs w:val="28"/>
          <w:cs/>
        </w:rPr>
        <w:t>.........................................................................................................................................................................</w:t>
      </w:r>
      <w:r w:rsidRPr="003242D1">
        <w:rPr>
          <w:rFonts w:ascii="TH SarabunIT?" w:hAnsi="TH SarabunIT?" w:cs="TH SarabunIT?"/>
          <w:sz w:val="28"/>
          <w:szCs w:val="28"/>
          <w:lang w:bidi="th-TH"/>
        </w:rPr>
        <w:t>........</w:t>
      </w:r>
    </w:p>
    <w:p w:rsidR="006A359F" w:rsidRPr="003242D1" w:rsidRDefault="006A359F" w:rsidP="00FE6E63">
      <w:pPr>
        <w:ind w:left="720" w:right="-472" w:hanging="720"/>
        <w:rPr>
          <w:rFonts w:ascii="TH SarabunIT?" w:hAnsi="TH SarabunIT?" w:cs="TH SarabunIT?"/>
          <w:sz w:val="28"/>
          <w:szCs w:val="28"/>
          <w:lang w:bidi="th-TH"/>
        </w:rPr>
      </w:pP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>-3-</w:t>
      </w:r>
    </w:p>
    <w:p w:rsidR="006A359F" w:rsidRPr="003242D1" w:rsidRDefault="006A359F" w:rsidP="00CC3111">
      <w:pPr>
        <w:ind w:left="284" w:hanging="284"/>
        <w:rPr>
          <w:rFonts w:ascii="TH SarabunIT?" w:hAnsi="TH SarabunIT?" w:cs="TH SarabunIT?"/>
          <w:sz w:val="28"/>
          <w:szCs w:val="28"/>
          <w:lang w:bidi="th-TH"/>
        </w:rPr>
      </w:pPr>
    </w:p>
    <w:p w:rsidR="006A359F" w:rsidRPr="003242D1" w:rsidRDefault="006A359F" w:rsidP="00FE6E63">
      <w:pPr>
        <w:ind w:left="284"/>
        <w:jc w:val="both"/>
        <w:rPr>
          <w:rFonts w:ascii="TH SarabunIT?" w:hAnsi="TH SarabunIT?" w:cs="TH SarabunIT?"/>
          <w:sz w:val="28"/>
          <w:szCs w:val="28"/>
          <w:cs/>
        </w:rPr>
      </w:pP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>4</w:t>
      </w:r>
      <w:r w:rsidRPr="003242D1">
        <w:rPr>
          <w:rFonts w:ascii="TH SarabunIT?" w:hAnsi="TH SarabunIT?" w:cs="TH SarabunIT?"/>
          <w:sz w:val="28"/>
          <w:szCs w:val="28"/>
        </w:rPr>
        <w:t xml:space="preserve">.2 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เพิ่มรายได้</w:t>
      </w:r>
    </w:p>
    <w:p w:rsidR="006A359F" w:rsidRPr="003242D1" w:rsidRDefault="006A359F" w:rsidP="00CC3111">
      <w:pPr>
        <w:pStyle w:val="ListParagraph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?" w:hAnsi="TH SarabunIT?" w:cs="TH SarabunIT?"/>
          <w:sz w:val="28"/>
          <w:szCs w:val="28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เพิ่มผลผลิต</w:t>
      </w:r>
      <w:r w:rsidRPr="003242D1">
        <w:rPr>
          <w:rFonts w:ascii="TH SarabunIT? (Thai)" w:hAnsi="TH SarabunIT? (Thai)" w:cs="TH SarabunIT? (Thai)"/>
          <w:color w:val="000000"/>
          <w:sz w:val="28"/>
          <w:szCs w:val="28"/>
          <w:cs/>
          <w:lang w:bidi="th-TH"/>
        </w:rPr>
        <w:t>สินค้าหรือบริการมากขึ้น</w:t>
      </w:r>
    </w:p>
    <w:p w:rsidR="006A359F" w:rsidRPr="003242D1" w:rsidRDefault="006A359F" w:rsidP="00CC3111">
      <w:pPr>
        <w:pStyle w:val="ListParagraph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?" w:hAnsi="TH SarabunIT?" w:cs="TH SarabunIT?"/>
          <w:sz w:val="28"/>
          <w:szCs w:val="28"/>
        </w:rPr>
      </w:pPr>
      <w:r w:rsidRPr="003242D1">
        <w:rPr>
          <w:rFonts w:ascii="TH SarabunIT? (Thai)" w:hAnsi="TH SarabunIT? (Thai)" w:cs="TH SarabunIT? (Thai)"/>
          <w:color w:val="000000"/>
          <w:sz w:val="28"/>
          <w:szCs w:val="28"/>
          <w:cs/>
          <w:lang w:bidi="th-TH"/>
        </w:rPr>
        <w:t>สินค้าหรือบริการมีคุณภาพมากขึ้น</w:t>
      </w:r>
    </w:p>
    <w:p w:rsidR="006A359F" w:rsidRPr="003242D1" w:rsidRDefault="006A359F" w:rsidP="00CC3111">
      <w:pPr>
        <w:pStyle w:val="ListParagraph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?" w:hAnsi="TH SarabunIT?" w:cs="TH SarabunIT?"/>
          <w:sz w:val="28"/>
          <w:szCs w:val="28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ลูกจ้างมีรายได้เพิ่มขึ้น</w:t>
      </w:r>
    </w:p>
    <w:p w:rsidR="006A359F" w:rsidRPr="003242D1" w:rsidRDefault="006A359F" w:rsidP="00CC3111">
      <w:pPr>
        <w:pStyle w:val="ListParagraph"/>
        <w:numPr>
          <w:ilvl w:val="0"/>
          <w:numId w:val="7"/>
        </w:numPr>
        <w:tabs>
          <w:tab w:val="left" w:pos="1134"/>
          <w:tab w:val="left" w:pos="7797"/>
        </w:tabs>
        <w:ind w:left="709" w:right="-472" w:firstLine="0"/>
        <w:jc w:val="left"/>
        <w:rPr>
          <w:rFonts w:ascii="TH SarabunIT?" w:hAnsi="TH SarabunIT?" w:cs="TH SarabunIT?"/>
          <w:sz w:val="28"/>
          <w:szCs w:val="28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สถานประกอบกิจการมีรายได้มากขึ้น</w:t>
      </w:r>
    </w:p>
    <w:p w:rsidR="006A359F" w:rsidRPr="003242D1" w:rsidRDefault="006A359F" w:rsidP="00FE6E63">
      <w:pPr>
        <w:pStyle w:val="ListParagraph"/>
        <w:tabs>
          <w:tab w:val="left" w:pos="2268"/>
          <w:tab w:val="left" w:pos="7797"/>
        </w:tabs>
        <w:ind w:left="709" w:right="-472"/>
        <w:rPr>
          <w:rFonts w:ascii="TH SarabunIT?" w:hAnsi="TH SarabunIT?" w:cs="TH SarabunIT?"/>
          <w:sz w:val="28"/>
          <w:szCs w:val="28"/>
        </w:rPr>
      </w:pP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คำอธิบาย</w:t>
      </w:r>
      <w:r w:rsidRPr="003242D1">
        <w:rPr>
          <w:rFonts w:ascii="TH SarabunIT?" w:hAnsi="TH SarabunIT?" w:cs="TH SarabunIT?"/>
          <w:sz w:val="28"/>
          <w:szCs w:val="28"/>
          <w:cs/>
        </w:rPr>
        <w:t>.........................................................................................................................................................</w:t>
      </w:r>
    </w:p>
    <w:p w:rsidR="006A359F" w:rsidRPr="003242D1" w:rsidRDefault="006A359F" w:rsidP="00B06989">
      <w:pPr>
        <w:pStyle w:val="ListParagraph"/>
        <w:tabs>
          <w:tab w:val="left" w:pos="2268"/>
          <w:tab w:val="left" w:pos="7797"/>
        </w:tabs>
        <w:ind w:left="284" w:right="-472"/>
        <w:rPr>
          <w:rFonts w:ascii="TH SarabunIT?" w:hAnsi="TH SarabunIT?" w:cs="TH SarabunIT?"/>
          <w:sz w:val="28"/>
          <w:szCs w:val="28"/>
          <w:lang w:bidi="th-TH"/>
        </w:rPr>
      </w:pPr>
      <w:r w:rsidRPr="003242D1">
        <w:rPr>
          <w:rFonts w:ascii="TH SarabunIT?" w:hAnsi="TH SarabunIT?" w:cs="TH SarabunIT?"/>
          <w:sz w:val="28"/>
          <w:szCs w:val="28"/>
          <w:cs/>
        </w:rPr>
        <w:t>.........................................................................................................................................................................</w:t>
      </w:r>
      <w:r w:rsidRPr="003242D1">
        <w:rPr>
          <w:rFonts w:ascii="TH SarabunIT?" w:hAnsi="TH SarabunIT?" w:cs="TH SarabunIT?"/>
          <w:sz w:val="28"/>
          <w:szCs w:val="28"/>
          <w:lang w:bidi="th-TH"/>
        </w:rPr>
        <w:t>........</w:t>
      </w:r>
    </w:p>
    <w:p w:rsidR="006A359F" w:rsidRPr="003242D1" w:rsidRDefault="006A359F" w:rsidP="00B06989">
      <w:pPr>
        <w:spacing w:before="120"/>
        <w:ind w:left="284" w:right="-471"/>
        <w:jc w:val="thaiDistribute"/>
        <w:rPr>
          <w:rFonts w:ascii="TH SarabunIT?" w:hAnsi="TH SarabunIT?" w:cs="TH SarabunIT?"/>
          <w:sz w:val="28"/>
          <w:szCs w:val="28"/>
          <w:cs/>
        </w:rPr>
      </w:pP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>4.3</w:t>
      </w:r>
      <w:r w:rsidRPr="003242D1">
        <w:rPr>
          <w:rFonts w:ascii="TH SarabunIT?" w:hAnsi="TH SarabunIT?" w:cs="TH SarabunIT?"/>
          <w:sz w:val="28"/>
          <w:szCs w:val="28"/>
          <w:cs/>
        </w:rPr>
        <w:t xml:space="preserve"> 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 xml:space="preserve">อื่น ๆ  </w:t>
      </w:r>
    </w:p>
    <w:p w:rsidR="006A359F" w:rsidRPr="003242D1" w:rsidRDefault="006A359F" w:rsidP="00A43C33">
      <w:pPr>
        <w:pStyle w:val="ListParagraph"/>
        <w:tabs>
          <w:tab w:val="left" w:pos="2268"/>
          <w:tab w:val="left" w:pos="7797"/>
        </w:tabs>
        <w:ind w:left="284" w:right="-472" w:firstLine="425"/>
        <w:rPr>
          <w:rFonts w:ascii="TH SarabunIT?" w:hAnsi="TH SarabunIT?" w:cs="TH SarabunIT?"/>
          <w:sz w:val="28"/>
          <w:szCs w:val="28"/>
          <w:lang w:bidi="th-TH"/>
        </w:rPr>
      </w:pPr>
      <w:r w:rsidRPr="003242D1">
        <w:rPr>
          <w:rFonts w:ascii="TH SarabunIT?" w:hAnsi="TH SarabunIT?" w:cs="TH SarabunIT?"/>
          <w:sz w:val="28"/>
          <w:szCs w:val="28"/>
          <w:cs/>
        </w:rPr>
        <w:t>................................................................................................................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>....</w:t>
      </w:r>
      <w:r w:rsidRPr="003242D1">
        <w:rPr>
          <w:rFonts w:ascii="TH SarabunIT?" w:hAnsi="TH SarabunIT?" w:cs="TH SarabunIT?"/>
          <w:sz w:val="28"/>
          <w:szCs w:val="28"/>
          <w:cs/>
        </w:rPr>
        <w:t>..........................................</w:t>
      </w:r>
      <w:r w:rsidRPr="003242D1">
        <w:rPr>
          <w:rFonts w:ascii="TH SarabunIT?" w:hAnsi="TH SarabunIT?" w:cs="TH SarabunIT?"/>
          <w:sz w:val="28"/>
          <w:szCs w:val="28"/>
        </w:rPr>
        <w:t>.........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>..</w:t>
      </w:r>
      <w:r w:rsidRPr="003242D1">
        <w:rPr>
          <w:rFonts w:ascii="TH SarabunIT?" w:hAnsi="TH SarabunIT?" w:cs="TH SarabunIT?"/>
          <w:sz w:val="28"/>
          <w:szCs w:val="28"/>
          <w:cs/>
        </w:rPr>
        <w:t xml:space="preserve"> .........................................................................................................................................................................</w:t>
      </w:r>
      <w:r w:rsidRPr="003242D1">
        <w:rPr>
          <w:rFonts w:ascii="TH SarabunIT?" w:hAnsi="TH SarabunIT?" w:cs="TH SarabunIT?"/>
          <w:sz w:val="28"/>
          <w:szCs w:val="28"/>
          <w:lang w:bidi="th-TH"/>
        </w:rPr>
        <w:t>........</w:t>
      </w:r>
    </w:p>
    <w:p w:rsidR="006A359F" w:rsidRPr="003242D1" w:rsidRDefault="006A359F" w:rsidP="00B06989">
      <w:pPr>
        <w:spacing w:before="120" w:after="120"/>
        <w:ind w:left="709" w:right="-471" w:hanging="709"/>
        <w:jc w:val="thaiDistribute"/>
        <w:rPr>
          <w:rFonts w:ascii="TH SarabunIT?" w:hAnsi="TH SarabunIT?" w:cs="TH SarabunIT?"/>
          <w:sz w:val="28"/>
          <w:szCs w:val="28"/>
        </w:rPr>
      </w:pPr>
      <w:r w:rsidRPr="003242D1">
        <w:rPr>
          <w:rFonts w:ascii="TH SarabunIT?" w:hAnsi="TH SarabunIT?" w:cs="TH SarabunIT?"/>
          <w:sz w:val="28"/>
          <w:szCs w:val="28"/>
        </w:rPr>
        <w:t>5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 xml:space="preserve">. 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เอกสารหลักฐานประกอบการยื่นคำขอ</w:t>
      </w:r>
    </w:p>
    <w:p w:rsidR="006A359F" w:rsidRPr="003242D1" w:rsidRDefault="006A359F" w:rsidP="00791C02">
      <w:pPr>
        <w:tabs>
          <w:tab w:val="left" w:pos="284"/>
        </w:tabs>
        <w:spacing w:line="276" w:lineRule="auto"/>
        <w:jc w:val="thaiDistribute"/>
        <w:rPr>
          <w:rFonts w:ascii="TH SarabunIT?" w:hAnsi="TH SarabunIT?" w:cs="TH SarabunIT?"/>
          <w:spacing w:val="-6"/>
          <w:sz w:val="28"/>
          <w:szCs w:val="28"/>
          <w:lang w:bidi="th-TH"/>
        </w:rPr>
      </w:pPr>
      <w:r w:rsidRPr="003242D1">
        <w:rPr>
          <w:rFonts w:ascii="TH SarabunIT?" w:hAnsi="TH SarabunIT?" w:cs="TH SarabunIT?"/>
          <w:sz w:val="28"/>
          <w:szCs w:val="28"/>
        </w:rPr>
        <w:tab/>
      </w:r>
      <w:r w:rsidRPr="003242D1">
        <w:rPr>
          <w:rFonts w:ascii="TH SarabunIT?" w:hAnsi="TH SarabunIT?" w:cs="TH SarabunIT?"/>
          <w:sz w:val="28"/>
          <w:szCs w:val="28"/>
        </w:rPr>
        <w:sym w:font="Wingdings 2" w:char="F0A3"/>
      </w:r>
      <w:r w:rsidRPr="003242D1">
        <w:rPr>
          <w:rFonts w:ascii="TH SarabunIT?" w:hAnsi="TH SarabunIT?" w:cs="TH SarabunIT?"/>
          <w:spacing w:val="-6"/>
          <w:sz w:val="28"/>
          <w:szCs w:val="28"/>
          <w:cs/>
          <w:lang w:bidi="th-TH"/>
        </w:rPr>
        <w:t xml:space="preserve"> 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หนังสือมอบอำนาจทำการแทนนิติบุคคล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 xml:space="preserve"> 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พร้อมติดอากรแสตมป์</w:t>
      </w:r>
      <w:r w:rsidRPr="003242D1">
        <w:rPr>
          <w:rFonts w:ascii="TH SarabunIT? (Thai)" w:hAnsi="TH SarabunIT? (Thai)" w:cs="TH SarabunIT? (Thai)"/>
          <w:spacing w:val="-6"/>
          <w:sz w:val="28"/>
          <w:szCs w:val="28"/>
          <w:cs/>
          <w:lang w:bidi="th-TH"/>
        </w:rPr>
        <w:t xml:space="preserve"> (กรณีมีการมอบอำนาจ)</w:t>
      </w:r>
    </w:p>
    <w:p w:rsidR="006A359F" w:rsidRPr="003242D1" w:rsidRDefault="006A359F" w:rsidP="00791C02">
      <w:pPr>
        <w:tabs>
          <w:tab w:val="left" w:pos="284"/>
        </w:tabs>
        <w:spacing w:line="276" w:lineRule="auto"/>
        <w:jc w:val="thaiDistribute"/>
        <w:rPr>
          <w:rFonts w:ascii="TH SarabunIT?" w:hAnsi="TH SarabunIT?" w:cs="TH SarabunIT?"/>
          <w:spacing w:val="-6"/>
          <w:sz w:val="28"/>
          <w:szCs w:val="28"/>
          <w:lang w:bidi="th-TH"/>
        </w:rPr>
      </w:pPr>
      <w:r w:rsidRPr="003242D1">
        <w:rPr>
          <w:rFonts w:ascii="TH SarabunIT?" w:hAnsi="TH SarabunIT?" w:cs="TH SarabunIT?"/>
          <w:sz w:val="28"/>
          <w:szCs w:val="28"/>
        </w:rPr>
        <w:tab/>
      </w:r>
      <w:r w:rsidRPr="003242D1">
        <w:rPr>
          <w:rFonts w:ascii="TH SarabunIT?" w:hAnsi="TH SarabunIT?" w:cs="TH SarabunIT?"/>
          <w:sz w:val="28"/>
          <w:szCs w:val="28"/>
        </w:rPr>
        <w:sym w:font="Wingdings 2" w:char="F0A3"/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 xml:space="preserve"> สำเนาบัตรประจำตัวประชาชนของผู้มอบอำนาจและผู้รับมอบอำนาจ </w:t>
      </w:r>
      <w:r w:rsidRPr="003242D1">
        <w:rPr>
          <w:rFonts w:ascii="TH SarabunIT? (Thai)" w:hAnsi="TH SarabunIT? (Thai)" w:cs="TH SarabunIT? (Thai)"/>
          <w:spacing w:val="-6"/>
          <w:sz w:val="28"/>
          <w:szCs w:val="28"/>
          <w:cs/>
          <w:lang w:bidi="th-TH"/>
        </w:rPr>
        <w:t>(กรณีมีการมอบอำนาจ)</w:t>
      </w:r>
    </w:p>
    <w:p w:rsidR="006A359F" w:rsidRPr="003242D1" w:rsidRDefault="006A359F" w:rsidP="00791C02">
      <w:pPr>
        <w:tabs>
          <w:tab w:val="left" w:pos="284"/>
        </w:tabs>
        <w:spacing w:line="276" w:lineRule="auto"/>
        <w:jc w:val="thaiDistribute"/>
        <w:rPr>
          <w:rFonts w:ascii="TH SarabunIT?" w:hAnsi="TH SarabunIT?" w:cs="TH SarabunIT?"/>
          <w:spacing w:val="-6"/>
          <w:sz w:val="28"/>
          <w:szCs w:val="28"/>
          <w:cs/>
          <w:lang w:bidi="th-TH"/>
        </w:rPr>
      </w:pPr>
      <w:r w:rsidRPr="003242D1">
        <w:rPr>
          <w:rFonts w:ascii="TH SarabunIT?" w:hAnsi="TH SarabunIT?" w:cs="Angsana New"/>
          <w:spacing w:val="-6"/>
          <w:sz w:val="28"/>
          <w:szCs w:val="28"/>
          <w:cs/>
          <w:lang w:bidi="th-TH"/>
        </w:rPr>
        <w:tab/>
      </w:r>
      <w:r w:rsidRPr="003242D1">
        <w:rPr>
          <w:rFonts w:ascii="TH SarabunIT?" w:hAnsi="TH SarabunIT?" w:cs="TH SarabunIT?"/>
          <w:sz w:val="28"/>
          <w:szCs w:val="28"/>
        </w:rPr>
        <w:sym w:font="Wingdings 2" w:char="F0A3"/>
      </w:r>
      <w:r w:rsidRPr="003242D1">
        <w:rPr>
          <w:rFonts w:ascii="TH SarabunIT?" w:hAnsi="TH SarabunIT?" w:cs="TH SarabunIT?"/>
          <w:spacing w:val="-6"/>
          <w:sz w:val="28"/>
          <w:szCs w:val="28"/>
          <w:cs/>
          <w:lang w:bidi="th-TH"/>
        </w:rPr>
        <w:t xml:space="preserve"> 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เอกสารการลงทะเบียนผู้เข้ารับการฝึกอบรม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 xml:space="preserve"> 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(ลูกจ้างต้องไม่ฝึกอบรมซ้ำหลักสูตร)</w:t>
      </w:r>
      <w:r w:rsidRPr="003242D1">
        <w:rPr>
          <w:rFonts w:ascii="TH SarabunIT?" w:hAnsi="TH SarabunIT?" w:cs="TH SarabunIT?"/>
          <w:spacing w:val="-6"/>
          <w:sz w:val="28"/>
          <w:szCs w:val="28"/>
          <w:cs/>
          <w:lang w:bidi="th-TH"/>
        </w:rPr>
        <w:t xml:space="preserve"> </w:t>
      </w:r>
    </w:p>
    <w:p w:rsidR="006A359F" w:rsidRPr="003242D1" w:rsidRDefault="006A359F" w:rsidP="00791C02">
      <w:pPr>
        <w:tabs>
          <w:tab w:val="left" w:pos="0"/>
          <w:tab w:val="left" w:pos="142"/>
          <w:tab w:val="left" w:pos="284"/>
          <w:tab w:val="left" w:pos="1843"/>
        </w:tabs>
        <w:ind w:left="284" w:right="-330"/>
        <w:jc w:val="left"/>
        <w:rPr>
          <w:rFonts w:ascii="TH SarabunIT?" w:hAnsi="TH SarabunIT?" w:cs="TH SarabunIT?"/>
          <w:spacing w:val="-6"/>
          <w:sz w:val="28"/>
          <w:szCs w:val="28"/>
          <w:cs/>
          <w:lang w:bidi="th-TH"/>
        </w:rPr>
      </w:pPr>
      <w:r w:rsidRPr="003242D1">
        <w:rPr>
          <w:rFonts w:ascii="TH SarabunIT?" w:hAnsi="TH SarabunIT?" w:cs="TH SarabunIT?"/>
          <w:sz w:val="28"/>
          <w:szCs w:val="28"/>
        </w:rPr>
        <w:sym w:font="Wingdings 2" w:char="F0A3"/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 xml:space="preserve"> 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สำเนาใบเสร็จรับเงินหรือใบสำคัญรับเงิน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 xml:space="preserve"> 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ที่จ่ายเป็นค่าใช้จ่ายในการฝึกอบรม</w:t>
      </w:r>
      <w:r w:rsidRPr="003242D1">
        <w:rPr>
          <w:rFonts w:ascii="TH SarabunIT? (Thai)" w:hAnsi="TH SarabunIT? (Thai)" w:cs="TH SarabunIT? (Thai)"/>
          <w:spacing w:val="-6"/>
          <w:sz w:val="28"/>
          <w:szCs w:val="28"/>
          <w:cs/>
          <w:lang w:bidi="th-TH"/>
        </w:rPr>
        <w:t xml:space="preserve"> จำนวน....................ฉบับ</w:t>
      </w:r>
    </w:p>
    <w:p w:rsidR="006A359F" w:rsidRPr="003242D1" w:rsidRDefault="006A359F" w:rsidP="00791C02">
      <w:pPr>
        <w:tabs>
          <w:tab w:val="left" w:pos="284"/>
          <w:tab w:val="left" w:pos="426"/>
          <w:tab w:val="left" w:pos="709"/>
          <w:tab w:val="left" w:pos="851"/>
          <w:tab w:val="left" w:pos="1418"/>
          <w:tab w:val="left" w:pos="1843"/>
        </w:tabs>
        <w:ind w:right="-472"/>
        <w:jc w:val="left"/>
        <w:rPr>
          <w:rFonts w:ascii="TH SarabunIT?" w:hAnsi="TH SarabunIT?" w:cs="TH SarabunIT?"/>
          <w:sz w:val="28"/>
          <w:szCs w:val="28"/>
          <w:lang w:bidi="th-TH"/>
        </w:rPr>
      </w:pPr>
      <w:r w:rsidRPr="003242D1">
        <w:rPr>
          <w:rFonts w:ascii="TH SarabunIT?" w:hAnsi="TH SarabunIT?" w:cs="TH SarabunIT?"/>
          <w:spacing w:val="-6"/>
          <w:sz w:val="28"/>
          <w:szCs w:val="28"/>
        </w:rPr>
        <w:tab/>
      </w:r>
      <w:r w:rsidRPr="003242D1">
        <w:rPr>
          <w:rFonts w:ascii="TH SarabunIT?" w:hAnsi="TH SarabunIT?" w:cs="TH SarabunIT?"/>
          <w:sz w:val="28"/>
          <w:szCs w:val="28"/>
        </w:rPr>
        <w:sym w:font="Wingdings 2" w:char="F0A3"/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 xml:space="preserve"> เอกสารอื่น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 xml:space="preserve"> 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ๆ.........(โปรดระบุ)..........................................................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>...........................................................</w:t>
      </w:r>
    </w:p>
    <w:p w:rsidR="006A359F" w:rsidRPr="003242D1" w:rsidRDefault="006A359F" w:rsidP="00791C02">
      <w:pPr>
        <w:tabs>
          <w:tab w:val="left" w:pos="284"/>
          <w:tab w:val="left" w:pos="426"/>
          <w:tab w:val="left" w:pos="672"/>
          <w:tab w:val="left" w:pos="1843"/>
        </w:tabs>
        <w:spacing w:after="120"/>
        <w:jc w:val="left"/>
        <w:rPr>
          <w:rFonts w:ascii="TH SarabunIT?" w:hAnsi="TH SarabunIT?" w:cs="TH SarabunIT?"/>
          <w:sz w:val="28"/>
          <w:szCs w:val="28"/>
          <w:lang w:bidi="th-TH"/>
        </w:rPr>
      </w:pPr>
      <w:r w:rsidRPr="003242D1">
        <w:rPr>
          <w:rFonts w:ascii="TH SarabunIT?" w:hAnsi="TH SarabunIT?" w:cs="TH SarabunIT?"/>
          <w:sz w:val="28"/>
          <w:szCs w:val="28"/>
        </w:rPr>
        <w:tab/>
      </w:r>
      <w:r w:rsidRPr="003242D1">
        <w:rPr>
          <w:rFonts w:ascii="TH SarabunIT?" w:hAnsi="TH SarabunIT?" w:cs="TH SarabunIT?"/>
          <w:sz w:val="28"/>
          <w:szCs w:val="28"/>
        </w:rPr>
        <w:tab/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 xml:space="preserve">    </w: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สำเนาเอกสารหลักฐานให้รับรองสำเนาถูกต้องทุกฉบับ</w:t>
      </w:r>
    </w:p>
    <w:p w:rsidR="006A359F" w:rsidRPr="003242D1" w:rsidRDefault="006A359F" w:rsidP="004B0F0D">
      <w:pPr>
        <w:spacing w:before="120"/>
        <w:ind w:right="-471" w:firstLine="284"/>
        <w:jc w:val="thaiDistribute"/>
        <w:rPr>
          <w:rFonts w:ascii="TH SarabunIT?" w:hAnsi="TH SarabunIT?" w:cs="TH SarabunIT?"/>
          <w:sz w:val="28"/>
          <w:szCs w:val="28"/>
          <w:lang w:bidi="th-TH"/>
        </w:rPr>
      </w:pPr>
      <w:r>
        <w:rPr>
          <w:noProof/>
          <w:lang w:bidi="th-TH"/>
        </w:rPr>
        <w:pict>
          <v:oval id="Oval 46" o:spid="_x0000_s1039" style="position:absolute;left:0;text-align:left;margin-left:391.9pt;margin-top:34.95pt;width:77.45pt;height:77.45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AQFQIAAC4EAAAOAAAAZHJzL2Uyb0RvYy54bWysU1Fv0zAQfkfiP1h+p2lKW7ao6TR1FCEN&#10;NmnwA1zHSSwcnzm7Tcuv5+xkpQOeEH6w7nznz/d9d17dHDvDDgq9BlvyfDLlTFkJlbZNyb9+2b65&#10;4swHYSthwKqSn5TnN+vXr1a9K9QMWjCVQkYg1he9K3kbgiuyzMtWdcJPwClLwRqwE4FcbLIKRU/o&#10;nclm0+ky6wErhyCV93R6NwT5OuHXtZLhoa69CsyUnGoLace07+KerVeiaFC4VsuxDPEPVXRCW3r0&#10;DHUngmB71H9AdVoieKjDREKXQV1rqRIHYpNPf2Pz1AqnEhcSx7uzTP7/wcrPh0dkuir5fMmZFR31&#10;6OEgDCOXtOmdLyjlyT1iZOfdPchvnlnYtMI26hYR+laJiirKY3724kJ0PF1lu/4TVIQs9gGSTMca&#10;uwhIArBj6sbp3A11DEzS4fXV22W+4ExSaLTjC6J4vuzQhw8KOhaNkitjtPNRL1GIw70PQ/ZzVqof&#10;jK622pjkYLPbGGTEtuTbtBIFonmZZizrqYDFbJGQX8T8JcQ0rb9BIOxtRdWIImr1frSD0GawiZOx&#10;o3hRr0H3HVQn0g5hGFr6ZGS0gD8462lgS+6/7wUqzsxHS/pf5/N5nPDkzBfvZuTgZWR3GRFWElTJ&#10;A2eDuQnDr9g71E1LL+WJroVb6lmtk5ixn0NVY7E0lKkj4weKU3/pp6xf33z9EwAA//8DAFBLAwQU&#10;AAYACAAAACEACkj/M+AAAAAKAQAADwAAAGRycy9kb3ducmV2LnhtbEyPMW+DMBSE90r9D9aL1K0x&#10;wQ0BwiOKGlVqhwyl7e7gF0DBNsIOof++7tSOpzvdfVfsZt2ziUbXWYOwWkbAyNRWdaZB+Px4eUyB&#10;OS+Nkr01hPBNDnbl/V0hc2Vv5p2myjcslBiXS4TW+yHn3NUtaemWdiATvLMdtfRBjg1Xo7yFct3z&#10;OIoSrmVnwkIrB3puqb5UV41waPZVMnHh1+J8ePXry9fxTawQHxbzfgvM0+z/wvCLH9ChDEwnezXK&#10;sR5hk4qA7hGSLAMWAplIN8BOCHH8lAIvC/7/QvkDAAD//wMAUEsBAi0AFAAGAAgAAAAhALaDOJL+&#10;AAAA4QEAABMAAAAAAAAAAAAAAAAAAAAAAFtDb250ZW50X1R5cGVzXS54bWxQSwECLQAUAAYACAAA&#10;ACEAOP0h/9YAAACUAQAACwAAAAAAAAAAAAAAAAAvAQAAX3JlbHMvLnJlbHNQSwECLQAUAAYACAAA&#10;ACEA5ZjAEBUCAAAuBAAADgAAAAAAAAAAAAAAAAAuAgAAZHJzL2Uyb0RvYy54bWxQSwECLQAUAAYA&#10;CAAAACEACkj/M+AAAAAKAQAADwAAAAAAAAAAAAAAAABvBAAAZHJzL2Rvd25yZXYueG1sUEsFBgAA&#10;AAAEAAQA8wAAAHwFAAAAAA==&#10;"/>
        </w:pict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br/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>ทุกประการ</w:t>
      </w:r>
      <w:bookmarkStart w:id="0" w:name="_GoBack"/>
      <w:bookmarkEnd w:id="0"/>
    </w:p>
    <w:p w:rsidR="006A359F" w:rsidRPr="003242D1" w:rsidRDefault="006A359F" w:rsidP="004B0F0D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?" w:hAnsi="TH SarabunIT?" w:cs="TH SarabunIT?"/>
          <w:sz w:val="28"/>
          <w:szCs w:val="28"/>
          <w:lang w:bidi="th-TH"/>
        </w:rPr>
      </w:pPr>
    </w:p>
    <w:p w:rsidR="006A359F" w:rsidRPr="003242D1" w:rsidRDefault="006A359F" w:rsidP="004B0F0D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?" w:hAnsi="TH SarabunIT?" w:cs="TH SarabunIT?"/>
          <w:sz w:val="28"/>
          <w:szCs w:val="28"/>
          <w:lang w:bidi="th-TH"/>
        </w:rPr>
      </w:pPr>
      <w:r>
        <w:rPr>
          <w:noProof/>
          <w:lang w:bidi="th-TH"/>
        </w:rPr>
        <w:pict>
          <v:shape id="Text Box 41" o:spid="_x0000_s1040" type="#_x0000_t202" style="position:absolute;margin-left:367.2pt;margin-top:-.05pt;width:125.25pt;height:157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hq+twIAAMIFAAAOAAAAZHJzL2Uyb0RvYy54bWysVNtu2zAMfR+wfxD07vpSOYmNOkUbx8OA&#10;7gK0+wDFlmNhtuRJSuxu2L+PkpM0bTFg2OYHQxfqkIc85NX12LVoz5TmUmQ4vAgwYqKUFRfbDH95&#10;KLwFRtpQUdFWCpbhR6bx9fLtm6uhT1kkG9lWTCEAETod+gw3xvSp7+uyYR3VF7JnAi5rqTpqYKu2&#10;fqXoAOhd60dBMPMHqapeyZJpDaf5dImXDr+uWWk+1bVmBrUZhtiM+yv339i/v7yi6VbRvuHlIQz6&#10;F1F0lAtweoLKqaFop/grqI6XSmpZm4tSdr6sa14yxwHYhMELNvcN7ZnjAsnR/SlN+v/Blh/3nxXi&#10;VYZJiJGgHdTogY0G3coRwRHkZ+h1Cmb3PRiaEc6hzo6r7u9k+VUjIVcNFVt2o5QcGkYriM+99M+e&#10;TjjagmyGD7ICP3RnpAMaa9XZ5EE6EKBDnR5PtbGxlNZlnASzeYxRCXckubxMYhucT9Pj615p847J&#10;DtlFhhXU3qHT/Z02k+nRxDoTsuBt6+rfimcHgDmdgG94au9sFK6cP5IgWS/WC+KRaLb2SJDn3k2x&#10;It6sCOdxfpmvVnn40/oNSdrwqmLCujlKKyR/VrqDyCdRnMSlZcsrC2dD0mq7WbUK7SlIu3DfISFn&#10;Zv7zMFy+gMsLSmFEgtso8YrZYu6RgsReMg8WXhAmt8ksIAnJi+eU7rhg/04JDRlO4iiexPRbboH7&#10;XnOjaccNDI+WdxlenIxoaiW4FpUrraG8ndZnqbDhP6UCyn0stBOs1eikVjNuRtcbpz7YyOoRFKwk&#10;CAxkCoMPFo1U3zEaYIhkWH/bUcUwat8L6IIkJMROHbch8TyCjTq/2ZzfUFECVIYNRtNyZaZJtesV&#10;3zbg6dh3N9A5BXeiti02RQWM7AYGheN2GGp2Ep3vndXT6F3+AgAA//8DAFBLAwQUAAYACAAAACEA&#10;FR3HiN0AAAAIAQAADwAAAGRycy9kb3ducmV2LnhtbEyPwU7DMBBE70j8g7VI3FqnJWraEKeqUFuO&#10;QIk4u/GSRMTryHbT8PcsJziu3mjmbbGdbC9G9KFzpGAxT0Ag1c501Cio3g+zNYgQNRndO0IF3xhg&#10;W97eFDo37kpvOJ5iI7iEQq4VtDEOuZShbtHqMHcDErNP562OfPpGGq+vXG57uUySlbS6I15o9YBP&#10;LdZfp4tVMMThmD37l9fd/jAm1cexWnbNXqn7u2n3CCLiFP/C8KvP6lCy09ldyATRK8ge0pSjCmYL&#10;EMw363QD4swgW4EsC/n/gfIHAAD//wMAUEsBAi0AFAAGAAgAAAAhALaDOJL+AAAA4QEAABMAAAAA&#10;AAAAAAAAAAAAAAAAAFtDb250ZW50X1R5cGVzXS54bWxQSwECLQAUAAYACAAAACEAOP0h/9YAAACU&#10;AQAACwAAAAAAAAAAAAAAAAAvAQAAX3JlbHMvLnJlbHNQSwECLQAUAAYACAAAACEA/zoavrcCAADC&#10;BQAADgAAAAAAAAAAAAAAAAAuAgAAZHJzL2Uyb0RvYy54bWxQSwECLQAUAAYACAAAACEAFR3HiN0A&#10;AAAIAQAADwAAAAAAAAAAAAAAAAARBQAAZHJzL2Rvd25yZXYueG1sUEsFBgAAAAAEAAQA8wAAABsG&#10;AAAAAA==&#10;" filled="f" stroked="f">
            <v:textbox style="mso-fit-shape-to-text:t">
              <w:txbxContent>
                <w:p w:rsidR="006A359F" w:rsidRPr="000F79A4" w:rsidRDefault="006A359F" w:rsidP="004B0F0D">
                  <w:pPr>
                    <w:rPr>
                      <w:rFonts w:ascii="TH SarabunIT?" w:hAnsi="TH SarabunIT?" w:cs="TH SarabunIT?"/>
                      <w:sz w:val="28"/>
                      <w:szCs w:val="28"/>
                      <w:lang w:bidi="th-TH"/>
                    </w:rPr>
                  </w:pPr>
                  <w:r w:rsidRPr="000F79A4">
                    <w:rPr>
                      <w:rFonts w:ascii="TH SarabunIT? (Thai)" w:hAnsi="TH SarabunIT? (Thai)" w:cs="TH SarabunIT? (Thai)"/>
                      <w:sz w:val="28"/>
                      <w:szCs w:val="28"/>
                      <w:cs/>
                      <w:lang w:bidi="th-TH"/>
                    </w:rPr>
                    <w:t>ประทับตรา</w:t>
                  </w:r>
                  <w:r>
                    <w:rPr>
                      <w:rFonts w:ascii="TH SarabunIT? (Thai)" w:hAnsi="TH SarabunIT? (Thai)" w:cs="TH SarabunIT? (Thai)"/>
                      <w:sz w:val="28"/>
                      <w:szCs w:val="28"/>
                      <w:cs/>
                      <w:lang w:bidi="th-TH"/>
                    </w:rPr>
                    <w:t>บริษัท</w:t>
                  </w:r>
                  <w:r w:rsidRPr="000F79A4">
                    <w:rPr>
                      <w:rFonts w:ascii="TH SarabunIT?" w:hAnsi="TH SarabunIT?" w:cs="TH SarabunIT?"/>
                      <w:sz w:val="28"/>
                      <w:szCs w:val="28"/>
                      <w:cs/>
                      <w:lang w:bidi="th-TH"/>
                    </w:rPr>
                    <w:t xml:space="preserve"> </w:t>
                  </w:r>
                </w:p>
                <w:p w:rsidR="006A359F" w:rsidRPr="000F79A4" w:rsidRDefault="006A359F" w:rsidP="004B0F0D">
                  <w:pPr>
                    <w:rPr>
                      <w:rFonts w:ascii="TH SarabunIT?" w:hAnsi="TH SarabunIT?" w:cs="TH SarabunIT?"/>
                      <w:sz w:val="28"/>
                      <w:szCs w:val="28"/>
                    </w:rPr>
                  </w:pPr>
                  <w:r w:rsidRPr="000F79A4">
                    <w:rPr>
                      <w:rFonts w:ascii="TH SarabunIT? (Thai)" w:hAnsi="TH SarabunIT? (Thai)" w:cs="TH SarabunIT? (Thai)"/>
                      <w:sz w:val="28"/>
                      <w:szCs w:val="28"/>
                      <w:cs/>
                      <w:lang w:bidi="th-TH"/>
                    </w:rPr>
                    <w:t>(ถ้ามี)</w:t>
                  </w:r>
                </w:p>
              </w:txbxContent>
            </v:textbox>
          </v:shape>
        </w:pict>
      </w:r>
      <w:r w:rsidRPr="003242D1">
        <w:rPr>
          <w:rFonts w:ascii="TH SarabunIT?" w:hAnsi="TH SarabunIT?" w:cs="Angsana New"/>
          <w:sz w:val="28"/>
          <w:szCs w:val="28"/>
          <w:cs/>
          <w:lang w:bidi="th-TH"/>
        </w:rPr>
        <w:tab/>
      </w:r>
      <w:r w:rsidRPr="003242D1">
        <w:rPr>
          <w:rFonts w:ascii="TH SarabunIT?" w:hAnsi="TH SarabunIT?" w:cs="Angsana New"/>
          <w:sz w:val="28"/>
          <w:szCs w:val="28"/>
          <w:cs/>
          <w:lang w:bidi="th-TH"/>
        </w:rPr>
        <w:tab/>
      </w:r>
      <w:r w:rsidRPr="003242D1">
        <w:rPr>
          <w:rFonts w:ascii="TH SarabunIT?" w:hAnsi="TH SarabunIT?" w:cs="Angsana New"/>
          <w:sz w:val="28"/>
          <w:szCs w:val="28"/>
          <w:cs/>
          <w:lang w:bidi="th-TH"/>
        </w:rPr>
        <w:tab/>
      </w:r>
      <w:r w:rsidRPr="003242D1">
        <w:rPr>
          <w:rFonts w:ascii="TH SarabunIT?" w:hAnsi="TH SarabunIT?" w:cs="Angsana New"/>
          <w:sz w:val="28"/>
          <w:szCs w:val="28"/>
          <w:cs/>
          <w:lang w:bidi="th-TH"/>
        </w:rPr>
        <w:tab/>
      </w:r>
      <w:r w:rsidRPr="003242D1">
        <w:rPr>
          <w:rFonts w:ascii="TH SarabunIT?" w:hAnsi="TH SarabunIT?" w:cs="Angsana New"/>
          <w:sz w:val="28"/>
          <w:szCs w:val="28"/>
          <w:cs/>
          <w:lang w:bidi="th-TH"/>
        </w:rPr>
        <w:tab/>
      </w:r>
      <w:r w:rsidRPr="003242D1">
        <w:rPr>
          <w:rFonts w:ascii="TH SarabunIT?" w:hAnsi="TH SarabunIT?" w:cs="Angsana New"/>
          <w:sz w:val="28"/>
          <w:szCs w:val="28"/>
          <w:cs/>
          <w:lang w:bidi="th-TH"/>
        </w:rPr>
        <w:tab/>
      </w:r>
      <w:r w:rsidRPr="003242D1">
        <w:rPr>
          <w:rFonts w:ascii="TH SarabunIT? (Thai)" w:hAnsi="TH SarabunIT? (Thai)" w:cs="TH SarabunIT? (Thai)"/>
          <w:sz w:val="28"/>
          <w:szCs w:val="28"/>
          <w:cs/>
          <w:lang w:bidi="th-TH"/>
        </w:rPr>
        <w:t xml:space="preserve">   ลงชื่อ........................................................ ผู้ยื่นคำขอ</w:t>
      </w:r>
    </w:p>
    <w:p w:rsidR="006A359F" w:rsidRPr="003242D1" w:rsidRDefault="006A359F" w:rsidP="004B0F0D">
      <w:pPr>
        <w:spacing w:line="276" w:lineRule="auto"/>
        <w:jc w:val="thaiDistribute"/>
        <w:rPr>
          <w:rFonts w:ascii="TH SarabunIT?" w:hAnsi="TH SarabunIT?" w:cs="TH SarabunIT?"/>
          <w:sz w:val="28"/>
          <w:szCs w:val="28"/>
        </w:rPr>
      </w:pPr>
      <w:r w:rsidRPr="003242D1">
        <w:rPr>
          <w:rFonts w:ascii="TH SarabunIT?" w:hAnsi="TH SarabunIT?" w:cs="Angsana New"/>
          <w:sz w:val="28"/>
          <w:szCs w:val="28"/>
          <w:cs/>
          <w:lang w:bidi="th-TH"/>
        </w:rPr>
        <w:tab/>
      </w:r>
      <w:r w:rsidRPr="003242D1">
        <w:rPr>
          <w:rFonts w:ascii="TH SarabunIT?" w:hAnsi="TH SarabunIT?" w:cs="Angsana New"/>
          <w:sz w:val="28"/>
          <w:szCs w:val="28"/>
          <w:cs/>
          <w:lang w:bidi="th-TH"/>
        </w:rPr>
        <w:tab/>
      </w:r>
      <w:r w:rsidRPr="003242D1">
        <w:rPr>
          <w:rFonts w:ascii="TH SarabunIT?" w:hAnsi="TH SarabunIT?" w:cs="Angsana New"/>
          <w:sz w:val="28"/>
          <w:szCs w:val="28"/>
          <w:cs/>
          <w:lang w:bidi="th-TH"/>
        </w:rPr>
        <w:tab/>
      </w:r>
      <w:r w:rsidRPr="003242D1">
        <w:rPr>
          <w:rFonts w:ascii="TH SarabunIT?" w:hAnsi="TH SarabunIT?" w:cs="Angsana New"/>
          <w:sz w:val="28"/>
          <w:szCs w:val="28"/>
          <w:cs/>
          <w:lang w:bidi="th-TH"/>
        </w:rPr>
        <w:tab/>
      </w:r>
      <w:r w:rsidRPr="003242D1">
        <w:rPr>
          <w:rFonts w:ascii="TH SarabunIT?" w:hAnsi="TH SarabunIT?" w:cs="TH SarabunIT?"/>
          <w:sz w:val="28"/>
          <w:szCs w:val="28"/>
          <w:cs/>
          <w:lang w:bidi="th-TH"/>
        </w:rPr>
        <w:t xml:space="preserve">         (......................................................)</w:t>
      </w:r>
      <w:r w:rsidRPr="003242D1">
        <w:rPr>
          <w:rFonts w:ascii="TH SarabunIT?" w:hAnsi="TH SarabunIT?" w:cs="Angsana New"/>
          <w:sz w:val="28"/>
          <w:szCs w:val="28"/>
          <w:cs/>
          <w:lang w:bidi="th-TH"/>
        </w:rPr>
        <w:tab/>
      </w:r>
      <w:r w:rsidRPr="003242D1">
        <w:rPr>
          <w:rFonts w:ascii="TH SarabunIT?" w:hAnsi="TH SarabunIT?" w:cs="Angsana New"/>
          <w:sz w:val="28"/>
          <w:szCs w:val="28"/>
          <w:cs/>
          <w:lang w:bidi="th-TH"/>
        </w:rPr>
        <w:tab/>
      </w:r>
      <w:r w:rsidRPr="003242D1">
        <w:rPr>
          <w:rFonts w:ascii="TH SarabunIT?" w:hAnsi="TH SarabunIT?" w:cs="Angsana New"/>
          <w:sz w:val="28"/>
          <w:szCs w:val="28"/>
          <w:cs/>
          <w:lang w:bidi="th-TH"/>
        </w:rPr>
        <w:tab/>
      </w:r>
      <w:r w:rsidRPr="003242D1">
        <w:rPr>
          <w:rFonts w:ascii="TH SarabunIT?" w:hAnsi="TH SarabunIT?" w:cs="Angsana New"/>
          <w:sz w:val="28"/>
          <w:szCs w:val="28"/>
          <w:cs/>
          <w:lang w:bidi="th-TH"/>
        </w:rPr>
        <w:tab/>
      </w:r>
      <w:r w:rsidRPr="003242D1">
        <w:rPr>
          <w:rFonts w:ascii="TH SarabunIT?" w:hAnsi="TH SarabunIT?" w:cs="Angsana New"/>
          <w:sz w:val="28"/>
          <w:szCs w:val="28"/>
          <w:cs/>
          <w:lang w:bidi="th-TH"/>
        </w:rPr>
        <w:tab/>
      </w:r>
      <w:r w:rsidRPr="003242D1">
        <w:rPr>
          <w:rFonts w:ascii="TH SarabunIT?" w:hAnsi="TH SarabunIT?" w:cs="Angsana New"/>
          <w:sz w:val="28"/>
          <w:szCs w:val="28"/>
          <w:cs/>
          <w:lang w:bidi="th-TH"/>
        </w:rPr>
        <w:tab/>
      </w:r>
      <w:r w:rsidRPr="003242D1">
        <w:rPr>
          <w:rFonts w:ascii="TH SarabunIT?" w:hAnsi="TH SarabunIT?" w:cs="Angsana New"/>
          <w:sz w:val="28"/>
          <w:szCs w:val="28"/>
          <w:cs/>
          <w:lang w:bidi="th-TH"/>
        </w:rPr>
        <w:tab/>
      </w:r>
      <w:r w:rsidRPr="003242D1">
        <w:rPr>
          <w:rFonts w:ascii="TH SarabunIT?" w:hAnsi="TH SarabunIT?" w:cs="Angsana New"/>
          <w:sz w:val="28"/>
          <w:szCs w:val="28"/>
          <w:cs/>
          <w:lang w:bidi="th-TH"/>
        </w:rPr>
        <w:tab/>
      </w:r>
      <w:r w:rsidRPr="003242D1">
        <w:rPr>
          <w:rFonts w:ascii="TH SarabunIT?" w:hAnsi="TH SarabunIT?" w:cs="Angsana New"/>
          <w:sz w:val="28"/>
          <w:szCs w:val="28"/>
          <w:cs/>
          <w:lang w:bidi="th-TH"/>
        </w:rPr>
        <w:tab/>
      </w:r>
      <w:r w:rsidRPr="003242D1">
        <w:rPr>
          <w:rFonts w:ascii="TH SarabunIT?" w:hAnsi="TH SarabunIT?" w:cs="Angsana New"/>
          <w:sz w:val="28"/>
          <w:szCs w:val="28"/>
          <w:cs/>
          <w:lang w:bidi="th-TH"/>
        </w:rPr>
        <w:tab/>
      </w:r>
    </w:p>
    <w:p w:rsidR="006A359F" w:rsidRPr="003242D1" w:rsidRDefault="006A359F" w:rsidP="008429E4">
      <w:pPr>
        <w:jc w:val="both"/>
        <w:rPr>
          <w:rFonts w:ascii="TH SarabunIT?" w:hAnsi="TH SarabunIT?" w:cs="TH SarabunIT?"/>
          <w:sz w:val="28"/>
          <w:szCs w:val="28"/>
          <w:cs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928"/>
        <w:gridCol w:w="4678"/>
      </w:tblGrid>
      <w:tr w:rsidR="006A359F" w:rsidRPr="003242D1" w:rsidTr="00B057C1">
        <w:tc>
          <w:tcPr>
            <w:tcW w:w="9606" w:type="dxa"/>
            <w:gridSpan w:val="2"/>
          </w:tcPr>
          <w:p w:rsidR="006A359F" w:rsidRPr="003242D1" w:rsidRDefault="006A359F" w:rsidP="00341897">
            <w:pPr>
              <w:rPr>
                <w:rFonts w:ascii="TH SarabunIT?" w:hAnsi="TH SarabunIT?" w:cs="TH SarabunIT?"/>
                <w:sz w:val="28"/>
                <w:szCs w:val="28"/>
                <w:lang w:bidi="th-TH"/>
              </w:rPr>
            </w:pPr>
            <w:r w:rsidRPr="003242D1">
              <w:rPr>
                <w:rFonts w:ascii="TH SarabunIT? (Thai)" w:hAnsi="TH SarabunIT? (Thai)" w:cs="TH SarabunIT? (Thai)"/>
                <w:sz w:val="28"/>
                <w:szCs w:val="28"/>
                <w:cs/>
                <w:lang w:bidi="th-TH"/>
              </w:rPr>
              <w:t>สำหรับเจ้าหน้าที่</w:t>
            </w:r>
          </w:p>
        </w:tc>
      </w:tr>
      <w:tr w:rsidR="006A359F" w:rsidRPr="003242D1" w:rsidTr="00B057C1">
        <w:tc>
          <w:tcPr>
            <w:tcW w:w="4928" w:type="dxa"/>
          </w:tcPr>
          <w:p w:rsidR="006A359F" w:rsidRPr="003242D1" w:rsidRDefault="006A359F" w:rsidP="00B057C1">
            <w:pPr>
              <w:jc w:val="both"/>
              <w:rPr>
                <w:rFonts w:ascii="TH SarabunIT?" w:hAnsi="TH SarabunIT?" w:cs="TH SarabunIT?"/>
                <w:sz w:val="28"/>
                <w:szCs w:val="28"/>
              </w:rPr>
            </w:pPr>
            <w:r w:rsidRPr="003242D1">
              <w:rPr>
                <w:rFonts w:ascii="TH SarabunIT? (Thai)" w:hAnsi="TH SarabunIT? (Thai)" w:cs="TH SarabunIT? (Thai)"/>
                <w:sz w:val="28"/>
                <w:szCs w:val="28"/>
                <w:cs/>
                <w:lang w:bidi="th-TH"/>
              </w:rPr>
              <w:t>ความเห็นเจ้าหน้าที่</w:t>
            </w:r>
            <w:r w:rsidRPr="003242D1">
              <w:rPr>
                <w:rFonts w:ascii="TH SarabunIT?" w:hAnsi="TH SarabunIT?" w:cs="TH SarabunIT?"/>
                <w:sz w:val="28"/>
                <w:szCs w:val="28"/>
              </w:rPr>
              <w:t xml:space="preserve"> </w:t>
            </w:r>
          </w:p>
          <w:p w:rsidR="006A359F" w:rsidRPr="003242D1" w:rsidRDefault="006A359F" w:rsidP="00B057C1">
            <w:pPr>
              <w:jc w:val="both"/>
              <w:rPr>
                <w:rFonts w:ascii="TH SarabunIT?" w:hAnsi="TH SarabunIT?" w:cs="TH SarabunIT?"/>
                <w:sz w:val="28"/>
                <w:szCs w:val="28"/>
                <w:lang w:bidi="th-TH"/>
              </w:rPr>
            </w:pPr>
            <w:r w:rsidRPr="003242D1">
              <w:rPr>
                <w:rFonts w:ascii="TH SarabunIT?" w:hAnsi="TH SarabunIT?" w:cs="TH SarabunIT?"/>
                <w:sz w:val="28"/>
                <w:szCs w:val="28"/>
              </w:rPr>
              <w:sym w:font="Wingdings 2" w:char="F0A3"/>
            </w:r>
            <w:r w:rsidRPr="003242D1">
              <w:rPr>
                <w:rFonts w:ascii="TH SarabunIT?" w:hAnsi="TH SarabunIT?" w:cs="TH SarabunIT?"/>
                <w:sz w:val="28"/>
                <w:szCs w:val="28"/>
              </w:rPr>
              <w:t xml:space="preserve"> </w:t>
            </w:r>
            <w:r w:rsidRPr="003242D1">
              <w:rPr>
                <w:rFonts w:ascii="TH SarabunIT? (Thai)" w:hAnsi="TH SarabunIT? (Thai)" w:cs="TH SarabunIT? (Thai)"/>
                <w:sz w:val="28"/>
                <w:szCs w:val="28"/>
                <w:cs/>
                <w:lang w:bidi="th-TH"/>
              </w:rPr>
              <w:t>เอกสารครบถ้วนและเป็นไปตามหลักเกณฑ์ที่กำหนด</w:t>
            </w:r>
          </w:p>
          <w:p w:rsidR="006A359F" w:rsidRPr="003242D1" w:rsidRDefault="006A359F" w:rsidP="00B057C1">
            <w:pPr>
              <w:jc w:val="both"/>
              <w:rPr>
                <w:rFonts w:ascii="TH SarabunIT?" w:hAnsi="TH SarabunIT?" w:cs="TH SarabunIT?"/>
                <w:sz w:val="28"/>
                <w:szCs w:val="28"/>
                <w:cs/>
                <w:lang w:bidi="th-TH"/>
              </w:rPr>
            </w:pPr>
            <w:r w:rsidRPr="003242D1">
              <w:rPr>
                <w:rFonts w:ascii="TH SarabunIT?" w:hAnsi="TH SarabunIT?" w:cs="TH SarabunIT?"/>
                <w:sz w:val="28"/>
                <w:szCs w:val="28"/>
              </w:rPr>
              <w:sym w:font="Wingdings 2" w:char="F0A3"/>
            </w:r>
            <w:r w:rsidRPr="003242D1">
              <w:rPr>
                <w:rFonts w:ascii="TH SarabunIT?" w:hAnsi="TH SarabunIT?" w:cs="TH SarabunIT?"/>
                <w:sz w:val="28"/>
                <w:szCs w:val="28"/>
              </w:rPr>
              <w:t xml:space="preserve"> </w:t>
            </w:r>
            <w:r w:rsidRPr="003242D1">
              <w:rPr>
                <w:rFonts w:ascii="TH SarabunIT? (Thai)" w:hAnsi="TH SarabunIT? (Thai)" w:cs="TH SarabunIT? (Thai)"/>
                <w:sz w:val="28"/>
                <w:szCs w:val="28"/>
                <w:cs/>
                <w:lang w:bidi="th-TH"/>
              </w:rPr>
              <w:t>เห็นควรอนุมัติ</w:t>
            </w:r>
          </w:p>
          <w:p w:rsidR="006A359F" w:rsidRPr="003242D1" w:rsidRDefault="006A359F" w:rsidP="00B057C1">
            <w:pPr>
              <w:jc w:val="both"/>
              <w:rPr>
                <w:rFonts w:ascii="TH SarabunIT?" w:hAnsi="TH SarabunIT?" w:cs="TH SarabunIT?"/>
                <w:sz w:val="28"/>
                <w:szCs w:val="28"/>
                <w:lang w:bidi="th-TH"/>
              </w:rPr>
            </w:pPr>
            <w:r w:rsidRPr="003242D1">
              <w:rPr>
                <w:rFonts w:ascii="TH SarabunIT?" w:hAnsi="TH SarabunIT?" w:cs="TH SarabunIT?"/>
                <w:sz w:val="28"/>
                <w:szCs w:val="28"/>
              </w:rPr>
              <w:sym w:font="Wingdings 2" w:char="F0A3"/>
            </w:r>
            <w:r w:rsidRPr="003242D1">
              <w:rPr>
                <w:rFonts w:ascii="TH SarabunIT? (Thai)" w:hAnsi="TH SarabunIT? (Thai)" w:cs="TH SarabunIT? (Thai)"/>
                <w:sz w:val="28"/>
                <w:szCs w:val="28"/>
                <w:cs/>
                <w:lang w:bidi="th-TH"/>
              </w:rPr>
              <w:t xml:space="preserve"> เห็นควรไม่อนุมัติ เหตุผล</w:t>
            </w:r>
            <w:r w:rsidRPr="003242D1">
              <w:rPr>
                <w:rFonts w:ascii="TH SarabunIT?" w:hAnsi="TH SarabunIT?" w:cs="TH SarabunIT?"/>
                <w:sz w:val="28"/>
                <w:szCs w:val="28"/>
                <w:cs/>
              </w:rPr>
              <w:t>...............</w:t>
            </w:r>
            <w:r w:rsidRPr="003242D1">
              <w:rPr>
                <w:rFonts w:ascii="TH SarabunIT?" w:hAnsi="TH SarabunIT?" w:cs="TH SarabunIT?"/>
                <w:sz w:val="28"/>
                <w:szCs w:val="28"/>
                <w:cs/>
                <w:lang w:bidi="th-TH"/>
              </w:rPr>
              <w:t>............................</w:t>
            </w:r>
          </w:p>
          <w:p w:rsidR="006A359F" w:rsidRPr="003242D1" w:rsidRDefault="006A359F" w:rsidP="00B057C1">
            <w:pPr>
              <w:jc w:val="both"/>
              <w:rPr>
                <w:rFonts w:ascii="TH SarabunIT?" w:hAnsi="TH SarabunIT?" w:cs="TH SarabunIT?"/>
                <w:sz w:val="28"/>
                <w:szCs w:val="28"/>
                <w:lang w:bidi="th-TH"/>
              </w:rPr>
            </w:pPr>
            <w:r w:rsidRPr="003242D1">
              <w:rPr>
                <w:rFonts w:ascii="TH SarabunIT?" w:hAnsi="TH SarabunIT?" w:cs="TH SarabunIT?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3242D1">
              <w:rPr>
                <w:rFonts w:ascii="TH SarabunIT?" w:hAnsi="TH SarabunIT?" w:cs="TH SarabunIT?"/>
                <w:sz w:val="28"/>
                <w:szCs w:val="28"/>
                <w:cs/>
                <w:lang w:bidi="th-TH"/>
              </w:rPr>
              <w:t>.................................</w:t>
            </w:r>
          </w:p>
          <w:p w:rsidR="006A359F" w:rsidRPr="003242D1" w:rsidRDefault="006A359F" w:rsidP="00B057C1">
            <w:pPr>
              <w:jc w:val="both"/>
              <w:rPr>
                <w:rFonts w:ascii="TH SarabunIT?" w:hAnsi="TH SarabunIT?" w:cs="TH SarabunIT?"/>
                <w:sz w:val="28"/>
                <w:szCs w:val="28"/>
                <w:lang w:bidi="th-TH"/>
              </w:rPr>
            </w:pPr>
            <w:r w:rsidRPr="003242D1">
              <w:rPr>
                <w:rFonts w:ascii="TH SarabunIT?" w:hAnsi="TH SarabunIT?" w:cs="TH SarabunIT?"/>
                <w:sz w:val="28"/>
                <w:szCs w:val="28"/>
                <w:cs/>
                <w:lang w:bidi="th-TH"/>
              </w:rPr>
              <w:t>.......................................................................................</w:t>
            </w:r>
          </w:p>
          <w:p w:rsidR="006A359F" w:rsidRPr="003242D1" w:rsidRDefault="006A359F" w:rsidP="00B057C1">
            <w:pPr>
              <w:jc w:val="both"/>
              <w:rPr>
                <w:rFonts w:ascii="TH SarabunIT?" w:hAnsi="TH SarabunIT?" w:cs="TH SarabunIT?"/>
                <w:sz w:val="28"/>
                <w:szCs w:val="28"/>
                <w:lang w:bidi="th-TH"/>
              </w:rPr>
            </w:pPr>
          </w:p>
          <w:p w:rsidR="006A359F" w:rsidRPr="003242D1" w:rsidRDefault="006A359F" w:rsidP="00B057C1">
            <w:pPr>
              <w:ind w:left="720" w:hanging="720"/>
              <w:rPr>
                <w:rFonts w:ascii="TH SarabunIT?" w:hAnsi="TH SarabunIT?" w:cs="TH SarabunIT?"/>
                <w:sz w:val="28"/>
                <w:szCs w:val="28"/>
                <w:lang w:bidi="th-TH"/>
              </w:rPr>
            </w:pPr>
            <w:r w:rsidRPr="003242D1">
              <w:rPr>
                <w:rFonts w:ascii="TH SarabunIT?" w:hAnsi="TH SarabunIT?" w:cs="TH SarabunIT?"/>
                <w:sz w:val="28"/>
                <w:szCs w:val="28"/>
                <w:cs/>
              </w:rPr>
              <w:t xml:space="preserve">       </w:t>
            </w:r>
            <w:r w:rsidRPr="003242D1">
              <w:rPr>
                <w:rFonts w:ascii="TH SarabunIT? (Thai)" w:hAnsi="TH SarabunIT? (Thai)" w:cs="TH SarabunIT? (Thai)"/>
                <w:sz w:val="28"/>
                <w:szCs w:val="28"/>
                <w:cs/>
                <w:lang w:bidi="th-TH"/>
              </w:rPr>
              <w:t>ลงชื่อ</w:t>
            </w:r>
            <w:r w:rsidRPr="003242D1">
              <w:rPr>
                <w:rFonts w:ascii="TH SarabunIT?" w:hAnsi="TH SarabunIT?" w:cs="TH SarabunIT?"/>
                <w:sz w:val="28"/>
                <w:szCs w:val="28"/>
                <w:cs/>
              </w:rPr>
              <w:t>...............................................................</w:t>
            </w:r>
          </w:p>
          <w:p w:rsidR="006A359F" w:rsidRPr="003242D1" w:rsidRDefault="006A359F" w:rsidP="00B057C1">
            <w:pPr>
              <w:ind w:firstLine="993"/>
              <w:jc w:val="thaiDistribute"/>
              <w:rPr>
                <w:rFonts w:ascii="TH SarabunIT?" w:hAnsi="TH SarabunIT?" w:cs="TH SarabunIT?"/>
                <w:sz w:val="28"/>
                <w:szCs w:val="28"/>
              </w:rPr>
            </w:pPr>
            <w:r w:rsidRPr="003242D1">
              <w:rPr>
                <w:rFonts w:ascii="TH SarabunIT?" w:hAnsi="TH SarabunIT?" w:cs="TH SarabunIT?"/>
                <w:sz w:val="28"/>
                <w:szCs w:val="28"/>
                <w:cs/>
              </w:rPr>
              <w:t>(............................................................)</w:t>
            </w:r>
          </w:p>
          <w:p w:rsidR="006A359F" w:rsidRPr="003242D1" w:rsidRDefault="006A359F" w:rsidP="00B057C1">
            <w:pPr>
              <w:ind w:left="720" w:hanging="720"/>
              <w:rPr>
                <w:rFonts w:ascii="TH SarabunIT?" w:hAnsi="TH SarabunIT?" w:cs="TH SarabunIT?"/>
                <w:sz w:val="28"/>
                <w:szCs w:val="28"/>
              </w:rPr>
            </w:pPr>
            <w:r w:rsidRPr="003242D1">
              <w:rPr>
                <w:rFonts w:ascii="TH SarabunIT?" w:hAnsi="TH SarabunIT?" w:cs="TH SarabunIT?"/>
                <w:sz w:val="28"/>
                <w:szCs w:val="28"/>
                <w:cs/>
              </w:rPr>
              <w:t xml:space="preserve">       </w:t>
            </w:r>
            <w:r w:rsidRPr="003242D1">
              <w:rPr>
                <w:rFonts w:ascii="TH SarabunIT? (Thai)" w:hAnsi="TH SarabunIT? (Thai)" w:cs="TH SarabunIT? (Thai)"/>
                <w:sz w:val="28"/>
                <w:szCs w:val="28"/>
                <w:cs/>
                <w:lang w:bidi="th-TH"/>
              </w:rPr>
              <w:t>ตำแหน่ง</w:t>
            </w:r>
            <w:r w:rsidRPr="003242D1">
              <w:rPr>
                <w:rFonts w:ascii="TH SarabunIT?" w:hAnsi="TH SarabunIT?" w:cs="TH SarabunIT?"/>
                <w:sz w:val="28"/>
                <w:szCs w:val="28"/>
                <w:cs/>
              </w:rPr>
              <w:t>..........................................................</w:t>
            </w:r>
          </w:p>
          <w:p w:rsidR="006A359F" w:rsidRPr="003242D1" w:rsidRDefault="006A359F" w:rsidP="00B057C1">
            <w:pPr>
              <w:jc w:val="both"/>
              <w:rPr>
                <w:rFonts w:ascii="TH SarabunIT?" w:hAnsi="TH SarabunIT?" w:cs="TH SarabunIT?"/>
                <w:sz w:val="28"/>
                <w:szCs w:val="28"/>
                <w:lang w:bidi="th-TH"/>
              </w:rPr>
            </w:pPr>
            <w:r w:rsidRPr="003242D1">
              <w:rPr>
                <w:rFonts w:ascii="TH SarabunIT?" w:hAnsi="TH SarabunIT?" w:cs="TH SarabunIT?"/>
                <w:sz w:val="28"/>
                <w:szCs w:val="28"/>
                <w:cs/>
                <w:lang w:bidi="th-TH"/>
              </w:rPr>
              <w:t xml:space="preserve">                     </w:t>
            </w:r>
            <w:r w:rsidRPr="003242D1">
              <w:rPr>
                <w:rFonts w:ascii="TH SarabunIT? (Thai)" w:hAnsi="TH SarabunIT? (Thai)" w:cs="TH SarabunIT? (Thai)"/>
                <w:sz w:val="28"/>
                <w:szCs w:val="28"/>
                <w:cs/>
                <w:lang w:bidi="th-TH"/>
              </w:rPr>
              <w:t xml:space="preserve"> วันที่</w:t>
            </w:r>
            <w:r w:rsidRPr="003242D1">
              <w:rPr>
                <w:rFonts w:ascii="TH SarabunIT?" w:hAnsi="TH SarabunIT?" w:cs="TH SarabunIT?"/>
                <w:sz w:val="28"/>
                <w:szCs w:val="28"/>
                <w:cs/>
              </w:rPr>
              <w:t>........./............./............</w:t>
            </w:r>
          </w:p>
          <w:p w:rsidR="006A359F" w:rsidRPr="003242D1" w:rsidRDefault="006A359F" w:rsidP="00B057C1">
            <w:pPr>
              <w:jc w:val="both"/>
              <w:rPr>
                <w:rFonts w:ascii="TH SarabunIT?" w:hAnsi="TH SarabunIT?" w:cs="TH SarabunIT?"/>
                <w:sz w:val="28"/>
                <w:szCs w:val="28"/>
                <w:lang w:bidi="th-TH"/>
              </w:rPr>
            </w:pPr>
          </w:p>
        </w:tc>
        <w:tc>
          <w:tcPr>
            <w:tcW w:w="4678" w:type="dxa"/>
          </w:tcPr>
          <w:p w:rsidR="006A359F" w:rsidRPr="003242D1" w:rsidRDefault="006A359F" w:rsidP="00B057C1">
            <w:pPr>
              <w:jc w:val="both"/>
              <w:rPr>
                <w:rFonts w:ascii="TH SarabunIT?" w:hAnsi="TH SarabunIT?" w:cs="TH SarabunIT?"/>
                <w:sz w:val="28"/>
                <w:szCs w:val="28"/>
                <w:lang w:bidi="th-TH"/>
              </w:rPr>
            </w:pPr>
          </w:p>
          <w:p w:rsidR="006A359F" w:rsidRPr="003242D1" w:rsidRDefault="006A359F" w:rsidP="00B057C1">
            <w:pPr>
              <w:jc w:val="both"/>
              <w:rPr>
                <w:rFonts w:ascii="TH SarabunIT?" w:hAnsi="TH SarabunIT?" w:cs="TH SarabunIT?"/>
                <w:sz w:val="28"/>
                <w:szCs w:val="28"/>
                <w:lang w:bidi="th-TH"/>
              </w:rPr>
            </w:pPr>
          </w:p>
          <w:p w:rsidR="006A359F" w:rsidRPr="003242D1" w:rsidRDefault="006A359F" w:rsidP="00B057C1">
            <w:pPr>
              <w:jc w:val="both"/>
              <w:rPr>
                <w:rFonts w:ascii="TH SarabunIT?" w:hAnsi="TH SarabunIT?" w:cs="TH SarabunIT?"/>
                <w:sz w:val="28"/>
                <w:szCs w:val="28"/>
                <w:lang w:bidi="th-TH"/>
              </w:rPr>
            </w:pPr>
            <w:r w:rsidRPr="003242D1">
              <w:rPr>
                <w:rFonts w:ascii="TH SarabunIT?" w:hAnsi="TH SarabunIT?" w:cs="TH SarabunIT?"/>
                <w:sz w:val="28"/>
                <w:szCs w:val="28"/>
              </w:rPr>
              <w:sym w:font="Wingdings 2" w:char="F0A3"/>
            </w:r>
            <w:r w:rsidRPr="003242D1">
              <w:rPr>
                <w:rFonts w:ascii="TH SarabunIT?" w:hAnsi="TH SarabunIT?" w:cs="TH SarabunIT?"/>
                <w:sz w:val="28"/>
                <w:szCs w:val="28"/>
                <w:cs/>
              </w:rPr>
              <w:t xml:space="preserve"> </w:t>
            </w:r>
            <w:r w:rsidRPr="003242D1">
              <w:rPr>
                <w:rFonts w:ascii="TH SarabunIT? (Thai)" w:hAnsi="TH SarabunIT? (Thai)" w:cs="TH SarabunIT? (Thai)"/>
                <w:sz w:val="28"/>
                <w:szCs w:val="28"/>
                <w:cs/>
                <w:lang w:bidi="th-TH"/>
              </w:rPr>
              <w:t>อนุมัติ</w:t>
            </w:r>
          </w:p>
          <w:p w:rsidR="006A359F" w:rsidRPr="003242D1" w:rsidRDefault="006A359F" w:rsidP="00B057C1">
            <w:pPr>
              <w:jc w:val="both"/>
              <w:rPr>
                <w:rFonts w:ascii="TH SarabunIT?" w:hAnsi="TH SarabunIT?" w:cs="TH SarabunIT?"/>
                <w:sz w:val="28"/>
                <w:szCs w:val="28"/>
                <w:lang w:bidi="th-TH"/>
              </w:rPr>
            </w:pPr>
            <w:r w:rsidRPr="003242D1">
              <w:rPr>
                <w:rFonts w:ascii="TH SarabunIT?" w:hAnsi="TH SarabunIT?" w:cs="TH SarabunIT?"/>
                <w:sz w:val="28"/>
                <w:szCs w:val="28"/>
              </w:rPr>
              <w:sym w:font="Wingdings 2" w:char="F0A3"/>
            </w:r>
            <w:r w:rsidRPr="003242D1">
              <w:rPr>
                <w:rFonts w:ascii="TH SarabunIT? (Thai)" w:hAnsi="TH SarabunIT? (Thai)" w:cs="TH SarabunIT? (Thai)"/>
                <w:sz w:val="28"/>
                <w:szCs w:val="28"/>
                <w:cs/>
                <w:lang w:bidi="th-TH"/>
              </w:rPr>
              <w:t xml:space="preserve"> ไม่อนุมัติ เหตุผล..........</w:t>
            </w:r>
            <w:r w:rsidRPr="003242D1">
              <w:rPr>
                <w:rFonts w:ascii="TH SarabunIT?" w:hAnsi="TH SarabunIT?" w:cs="TH SarabunIT?"/>
                <w:sz w:val="28"/>
                <w:szCs w:val="28"/>
                <w:cs/>
              </w:rPr>
              <w:t>..............</w:t>
            </w:r>
            <w:r w:rsidRPr="003242D1">
              <w:rPr>
                <w:rFonts w:ascii="TH SarabunIT?" w:hAnsi="TH SarabunIT?" w:cs="TH SarabunIT?"/>
                <w:sz w:val="28"/>
                <w:szCs w:val="28"/>
                <w:cs/>
                <w:lang w:bidi="th-TH"/>
              </w:rPr>
              <w:t>...........................</w:t>
            </w:r>
          </w:p>
          <w:p w:rsidR="006A359F" w:rsidRPr="003242D1" w:rsidRDefault="006A359F" w:rsidP="00B057C1">
            <w:pPr>
              <w:jc w:val="both"/>
              <w:rPr>
                <w:rFonts w:ascii="TH SarabunIT?" w:hAnsi="TH SarabunIT?" w:cs="TH SarabunIT?"/>
                <w:sz w:val="28"/>
                <w:szCs w:val="28"/>
                <w:lang w:bidi="th-TH"/>
              </w:rPr>
            </w:pPr>
            <w:r w:rsidRPr="003242D1">
              <w:rPr>
                <w:rFonts w:ascii="TH SarabunIT?" w:hAnsi="TH SarabunIT?" w:cs="TH SarabunIT?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Pr="003242D1">
              <w:rPr>
                <w:rFonts w:ascii="TH SarabunIT?" w:hAnsi="TH SarabunIT?" w:cs="TH SarabunIT?"/>
                <w:sz w:val="28"/>
                <w:szCs w:val="28"/>
                <w:cs/>
                <w:lang w:bidi="th-TH"/>
              </w:rPr>
              <w:t>..........................................................................................................</w:t>
            </w:r>
          </w:p>
          <w:p w:rsidR="006A359F" w:rsidRPr="003242D1" w:rsidRDefault="006A359F" w:rsidP="00B057C1">
            <w:pPr>
              <w:jc w:val="both"/>
              <w:rPr>
                <w:rFonts w:ascii="TH SarabunIT?" w:hAnsi="TH SarabunIT?" w:cs="TH SarabunIT?"/>
                <w:sz w:val="28"/>
                <w:szCs w:val="28"/>
                <w:lang w:bidi="th-TH"/>
              </w:rPr>
            </w:pPr>
          </w:p>
          <w:p w:rsidR="006A359F" w:rsidRPr="003242D1" w:rsidRDefault="006A359F" w:rsidP="00B057C1">
            <w:pPr>
              <w:ind w:left="720" w:hanging="720"/>
              <w:rPr>
                <w:rFonts w:ascii="TH SarabunIT?" w:hAnsi="TH SarabunIT?" w:cs="TH SarabunIT?"/>
                <w:sz w:val="28"/>
                <w:szCs w:val="28"/>
                <w:lang w:bidi="th-TH"/>
              </w:rPr>
            </w:pPr>
            <w:r w:rsidRPr="003242D1">
              <w:rPr>
                <w:rFonts w:ascii="TH SarabunIT?" w:hAnsi="TH SarabunIT?" w:cs="TH SarabunIT?"/>
                <w:sz w:val="28"/>
                <w:szCs w:val="28"/>
                <w:cs/>
              </w:rPr>
              <w:t xml:space="preserve">    </w:t>
            </w:r>
            <w:r w:rsidRPr="003242D1">
              <w:rPr>
                <w:rFonts w:ascii="TH SarabunIT? (Thai)" w:hAnsi="TH SarabunIT? (Thai)" w:cs="TH SarabunIT? (Thai)"/>
                <w:sz w:val="28"/>
                <w:szCs w:val="28"/>
                <w:cs/>
                <w:lang w:bidi="th-TH"/>
              </w:rPr>
              <w:t>ลงชื่อ</w:t>
            </w:r>
            <w:r w:rsidRPr="003242D1">
              <w:rPr>
                <w:rFonts w:ascii="TH SarabunIT?" w:hAnsi="TH SarabunIT?" w:cs="TH SarabunIT?"/>
                <w:sz w:val="28"/>
                <w:szCs w:val="28"/>
                <w:cs/>
              </w:rPr>
              <w:t>...............................................................</w:t>
            </w:r>
          </w:p>
          <w:p w:rsidR="006A359F" w:rsidRPr="003242D1" w:rsidRDefault="006A359F" w:rsidP="00B057C1">
            <w:pPr>
              <w:ind w:firstLine="742"/>
              <w:jc w:val="thaiDistribute"/>
              <w:rPr>
                <w:rFonts w:ascii="TH SarabunIT?" w:hAnsi="TH SarabunIT?" w:cs="TH SarabunIT?"/>
                <w:sz w:val="28"/>
                <w:szCs w:val="28"/>
              </w:rPr>
            </w:pPr>
            <w:r w:rsidRPr="003242D1">
              <w:rPr>
                <w:rFonts w:ascii="TH SarabunIT?" w:hAnsi="TH SarabunIT?" w:cs="TH SarabunIT?"/>
                <w:sz w:val="28"/>
                <w:szCs w:val="28"/>
                <w:cs/>
              </w:rPr>
              <w:t>(...........................................................)</w:t>
            </w:r>
            <w:r w:rsidRPr="003242D1">
              <w:rPr>
                <w:rFonts w:ascii="TH SarabunIT?" w:hAnsi="TH SarabunIT?" w:cs="TH SarabunIT?"/>
                <w:sz w:val="28"/>
                <w:szCs w:val="28"/>
                <w:cs/>
                <w:lang w:bidi="th-TH"/>
              </w:rPr>
              <w:t xml:space="preserve"> </w:t>
            </w:r>
            <w:r w:rsidRPr="003242D1">
              <w:rPr>
                <w:rFonts w:ascii="TH SarabunIT?" w:hAnsi="TH SarabunIT?" w:cs="TH SarabunIT?"/>
                <w:sz w:val="28"/>
                <w:szCs w:val="28"/>
                <w:cs/>
              </w:rPr>
              <w:t xml:space="preserve">       </w:t>
            </w:r>
            <w:r w:rsidRPr="003242D1">
              <w:rPr>
                <w:rFonts w:ascii="TH SarabunIT?" w:hAnsi="TH SarabunIT?" w:cs="TH SarabunIT?"/>
                <w:sz w:val="28"/>
                <w:szCs w:val="28"/>
                <w:cs/>
                <w:lang w:bidi="th-TH"/>
              </w:rPr>
              <w:t xml:space="preserve">  </w:t>
            </w:r>
            <w:r w:rsidRPr="003242D1">
              <w:rPr>
                <w:rFonts w:ascii="TH SarabunIT?" w:hAnsi="TH SarabunIT?" w:cs="TH SarabunIT?"/>
                <w:sz w:val="28"/>
                <w:szCs w:val="28"/>
                <w:cs/>
              </w:rPr>
              <w:t xml:space="preserve"> </w:t>
            </w:r>
            <w:r w:rsidRPr="003242D1">
              <w:rPr>
                <w:rFonts w:ascii="TH SarabunIT? (Thai)" w:hAnsi="TH SarabunIT? (Thai)" w:cs="TH SarabunIT? (Thai)"/>
                <w:sz w:val="28"/>
                <w:szCs w:val="28"/>
                <w:cs/>
                <w:lang w:bidi="th-TH"/>
              </w:rPr>
              <w:t>ตำแหน่ง</w:t>
            </w:r>
            <w:r w:rsidRPr="003242D1">
              <w:rPr>
                <w:rFonts w:ascii="TH SarabunIT?" w:hAnsi="TH SarabunIT?" w:cs="TH SarabunIT?"/>
                <w:sz w:val="28"/>
                <w:szCs w:val="28"/>
                <w:cs/>
              </w:rPr>
              <w:t>..........................................................</w:t>
            </w:r>
          </w:p>
          <w:p w:rsidR="006A359F" w:rsidRPr="003242D1" w:rsidRDefault="006A359F" w:rsidP="00B057C1">
            <w:pPr>
              <w:jc w:val="both"/>
              <w:rPr>
                <w:rFonts w:ascii="TH SarabunIT?" w:hAnsi="TH SarabunIT?" w:cs="TH SarabunIT?"/>
                <w:sz w:val="28"/>
                <w:szCs w:val="28"/>
                <w:lang w:bidi="th-TH"/>
              </w:rPr>
            </w:pPr>
            <w:r w:rsidRPr="003242D1">
              <w:rPr>
                <w:rFonts w:ascii="TH SarabunIT?" w:hAnsi="TH SarabunIT?" w:cs="TH SarabunIT?"/>
                <w:sz w:val="28"/>
                <w:szCs w:val="28"/>
                <w:cs/>
                <w:lang w:bidi="th-TH"/>
              </w:rPr>
              <w:t xml:space="preserve">       </w:t>
            </w:r>
            <w:r w:rsidRPr="003242D1">
              <w:rPr>
                <w:rFonts w:ascii="TH SarabunIT? (Thai)" w:hAnsi="TH SarabunIT? (Thai)" w:cs="TH SarabunIT? (Thai)"/>
                <w:sz w:val="28"/>
                <w:szCs w:val="28"/>
                <w:cs/>
                <w:lang w:bidi="th-TH"/>
              </w:rPr>
              <w:t xml:space="preserve">          วันที่</w:t>
            </w:r>
            <w:r w:rsidRPr="003242D1">
              <w:rPr>
                <w:rFonts w:ascii="TH SarabunIT?" w:hAnsi="TH SarabunIT?" w:cs="TH SarabunIT?"/>
                <w:sz w:val="28"/>
                <w:szCs w:val="28"/>
                <w:cs/>
              </w:rPr>
              <w:t>........./............./............</w:t>
            </w:r>
          </w:p>
        </w:tc>
      </w:tr>
    </w:tbl>
    <w:p w:rsidR="006A359F" w:rsidRPr="003242D1" w:rsidRDefault="006A359F" w:rsidP="008429E4">
      <w:pPr>
        <w:jc w:val="left"/>
        <w:rPr>
          <w:rFonts w:ascii="TH SarabunIT?" w:hAnsi="TH SarabunIT?" w:cs="TH SarabunIT?"/>
          <w:b/>
          <w:bCs/>
          <w:sz w:val="28"/>
          <w:szCs w:val="28"/>
          <w:lang w:bidi="th-TH"/>
        </w:rPr>
      </w:pPr>
    </w:p>
    <w:p w:rsidR="006A359F" w:rsidRPr="003242D1" w:rsidRDefault="006A359F" w:rsidP="001B789B">
      <w:pPr>
        <w:jc w:val="both"/>
        <w:rPr>
          <w:rFonts w:ascii="TH SarabunIT?" w:hAnsi="TH SarabunIT?" w:cs="TH SarabunIT?"/>
          <w:sz w:val="28"/>
          <w:szCs w:val="28"/>
          <w:lang w:bidi="th-TH"/>
        </w:rPr>
      </w:pPr>
    </w:p>
    <w:p w:rsidR="006A359F" w:rsidRPr="003242D1" w:rsidRDefault="006A359F" w:rsidP="001B789B">
      <w:pPr>
        <w:jc w:val="both"/>
        <w:rPr>
          <w:rFonts w:ascii="TH SarabunIT?" w:hAnsi="TH SarabunIT?" w:cs="TH SarabunIT?"/>
          <w:sz w:val="28"/>
          <w:szCs w:val="28"/>
          <w:lang w:bidi="th-TH"/>
        </w:rPr>
      </w:pPr>
    </w:p>
    <w:p w:rsidR="006A359F" w:rsidRPr="003242D1" w:rsidRDefault="006A359F" w:rsidP="001B789B">
      <w:pPr>
        <w:jc w:val="both"/>
        <w:rPr>
          <w:rFonts w:ascii="TH SarabunIT?" w:hAnsi="TH SarabunIT?" w:cs="TH SarabunIT?"/>
          <w:sz w:val="28"/>
          <w:szCs w:val="28"/>
          <w:cs/>
          <w:lang w:bidi="th-TH"/>
        </w:rPr>
      </w:pPr>
    </w:p>
    <w:p w:rsidR="006A359F" w:rsidRPr="003242D1" w:rsidRDefault="006A359F" w:rsidP="005F1A65">
      <w:pPr>
        <w:jc w:val="left"/>
        <w:rPr>
          <w:rFonts w:ascii="TH SarabunIT?" w:hAnsi="TH SarabunIT?" w:cs="TH SarabunIT?"/>
          <w:b/>
          <w:bCs/>
          <w:sz w:val="28"/>
          <w:szCs w:val="28"/>
        </w:rPr>
      </w:pPr>
    </w:p>
    <w:sectPr w:rsidR="006A359F" w:rsidRPr="003242D1" w:rsidSect="003242D1">
      <w:pgSz w:w="11906" w:h="16838"/>
      <w:pgMar w:top="567" w:right="1247" w:bottom="295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?">
    <w:altName w:val="TH SarabunPSK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IT? (Thai)">
    <w:altName w:val="Cordia New"/>
    <w:panose1 w:val="00000000000000000000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C644F"/>
    <w:multiLevelType w:val="hybridMultilevel"/>
    <w:tmpl w:val="EAF44768"/>
    <w:lvl w:ilvl="0" w:tplc="A8F2DBCE">
      <w:start w:val="1"/>
      <w:numFmt w:val="decimal"/>
      <w:lvlText w:val="(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1CB45E5B"/>
    <w:multiLevelType w:val="hybridMultilevel"/>
    <w:tmpl w:val="F4CE4A8E"/>
    <w:lvl w:ilvl="0" w:tplc="37B8D73E">
      <w:start w:val="1"/>
      <w:numFmt w:val="decimal"/>
      <w:lvlText w:val="(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30F85734"/>
    <w:multiLevelType w:val="hybridMultilevel"/>
    <w:tmpl w:val="40009D66"/>
    <w:lvl w:ilvl="0" w:tplc="FE688AFE">
      <w:start w:val="1"/>
      <w:numFmt w:val="bullet"/>
      <w:lvlText w:val=""/>
      <w:lvlJc w:val="left"/>
      <w:pPr>
        <w:ind w:left="3095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855" w:hanging="360"/>
      </w:pPr>
      <w:rPr>
        <w:rFonts w:ascii="Wingdings" w:hAnsi="Wingdings" w:hint="default"/>
      </w:rPr>
    </w:lvl>
  </w:abstractNum>
  <w:abstractNum w:abstractNumId="3">
    <w:nsid w:val="31EA11F9"/>
    <w:multiLevelType w:val="hybridMultilevel"/>
    <w:tmpl w:val="C0E22110"/>
    <w:lvl w:ilvl="0" w:tplc="8098E5D6">
      <w:start w:val="1"/>
      <w:numFmt w:val="decimal"/>
      <w:lvlText w:val="(%1)"/>
      <w:lvlJc w:val="left"/>
      <w:pPr>
        <w:ind w:left="106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>
    <w:nsid w:val="33A031F5"/>
    <w:multiLevelType w:val="hybridMultilevel"/>
    <w:tmpl w:val="EB6E94BC"/>
    <w:lvl w:ilvl="0" w:tplc="A8F2DBCE">
      <w:start w:val="1"/>
      <w:numFmt w:val="decimal"/>
      <w:lvlText w:val="(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383F18BC"/>
    <w:multiLevelType w:val="hybridMultilevel"/>
    <w:tmpl w:val="EAF44768"/>
    <w:lvl w:ilvl="0" w:tplc="A8F2DBCE">
      <w:start w:val="1"/>
      <w:numFmt w:val="decimal"/>
      <w:lvlText w:val="(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1BC110D"/>
    <w:multiLevelType w:val="hybridMultilevel"/>
    <w:tmpl w:val="EAF44768"/>
    <w:lvl w:ilvl="0" w:tplc="A8F2DBCE">
      <w:start w:val="1"/>
      <w:numFmt w:val="decimal"/>
      <w:lvlText w:val="(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47874CE6"/>
    <w:multiLevelType w:val="hybridMultilevel"/>
    <w:tmpl w:val="B6A0957A"/>
    <w:lvl w:ilvl="0" w:tplc="096AA120">
      <w:start w:val="4"/>
      <w:numFmt w:val="bullet"/>
      <w:lvlText w:val="-"/>
      <w:lvlJc w:val="left"/>
      <w:pPr>
        <w:ind w:left="1440" w:hanging="360"/>
      </w:pPr>
      <w:rPr>
        <w:rFonts w:ascii="TH SarabunIT?" w:eastAsia="Times New Roman" w:hAnsi="TH SarabunIT?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8DE3A06"/>
    <w:multiLevelType w:val="hybridMultilevel"/>
    <w:tmpl w:val="B9D24C94"/>
    <w:lvl w:ilvl="0" w:tplc="9C7A6E94">
      <w:start w:val="1"/>
      <w:numFmt w:val="decimal"/>
      <w:lvlText w:val="(%1)"/>
      <w:lvlJc w:val="left"/>
      <w:pPr>
        <w:ind w:left="106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9">
    <w:nsid w:val="4A9A473D"/>
    <w:multiLevelType w:val="hybridMultilevel"/>
    <w:tmpl w:val="FD7C32B4"/>
    <w:lvl w:ilvl="0" w:tplc="84AE9EAE">
      <w:start w:val="3"/>
      <w:numFmt w:val="bullet"/>
      <w:lvlText w:val="-"/>
      <w:lvlJc w:val="left"/>
      <w:pPr>
        <w:ind w:left="1065" w:hanging="360"/>
      </w:pPr>
      <w:rPr>
        <w:rFonts w:ascii="TH SarabunIT?" w:eastAsia="Times New Roman" w:hAnsi="TH SarabunIT?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0">
    <w:nsid w:val="4E1B31AC"/>
    <w:multiLevelType w:val="hybridMultilevel"/>
    <w:tmpl w:val="0E123C10"/>
    <w:lvl w:ilvl="0" w:tplc="F0E2959C">
      <w:start w:val="9"/>
      <w:numFmt w:val="bullet"/>
      <w:lvlText w:val="-"/>
      <w:lvlJc w:val="left"/>
      <w:pPr>
        <w:ind w:left="1065" w:hanging="360"/>
      </w:pPr>
      <w:rPr>
        <w:rFonts w:ascii="TH SarabunIT?" w:eastAsia="Times New Roman" w:hAnsi="TH SarabunIT?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1">
    <w:nsid w:val="4FA47CA0"/>
    <w:multiLevelType w:val="hybridMultilevel"/>
    <w:tmpl w:val="D85E380C"/>
    <w:lvl w:ilvl="0" w:tplc="FE688AFE">
      <w:start w:val="1"/>
      <w:numFmt w:val="bullet"/>
      <w:lvlText w:val=""/>
      <w:lvlJc w:val="left"/>
      <w:pPr>
        <w:ind w:left="144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BEF7A18"/>
    <w:multiLevelType w:val="hybridMultilevel"/>
    <w:tmpl w:val="6E46E22C"/>
    <w:lvl w:ilvl="0" w:tplc="861AFCD0">
      <w:start w:val="3"/>
      <w:numFmt w:val="bullet"/>
      <w:lvlText w:val="-"/>
      <w:lvlJc w:val="left"/>
      <w:pPr>
        <w:ind w:left="1065" w:hanging="360"/>
      </w:pPr>
      <w:rPr>
        <w:rFonts w:ascii="TH SarabunIT?" w:eastAsia="Times New Roman" w:hAnsi="TH SarabunIT?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3">
    <w:nsid w:val="700A063A"/>
    <w:multiLevelType w:val="hybridMultilevel"/>
    <w:tmpl w:val="2D625A00"/>
    <w:lvl w:ilvl="0" w:tplc="8098E5D6">
      <w:start w:val="1"/>
      <w:numFmt w:val="decimal"/>
      <w:lvlText w:val="(%1)"/>
      <w:lvlJc w:val="left"/>
      <w:pPr>
        <w:ind w:left="14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4">
    <w:nsid w:val="7D3A6A4B"/>
    <w:multiLevelType w:val="hybridMultilevel"/>
    <w:tmpl w:val="B9D24C94"/>
    <w:lvl w:ilvl="0" w:tplc="9C7A6E94">
      <w:start w:val="1"/>
      <w:numFmt w:val="decimal"/>
      <w:lvlText w:val="(%1)"/>
      <w:lvlJc w:val="left"/>
      <w:pPr>
        <w:ind w:left="106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12"/>
  </w:num>
  <w:num w:numId="5">
    <w:abstractNumId w:val="9"/>
  </w:num>
  <w:num w:numId="6">
    <w:abstractNumId w:val="14"/>
  </w:num>
  <w:num w:numId="7">
    <w:abstractNumId w:val="2"/>
  </w:num>
  <w:num w:numId="8">
    <w:abstractNumId w:val="11"/>
  </w:num>
  <w:num w:numId="9">
    <w:abstractNumId w:val="5"/>
  </w:num>
  <w:num w:numId="10">
    <w:abstractNumId w:val="0"/>
  </w:num>
  <w:num w:numId="11">
    <w:abstractNumId w:val="7"/>
  </w:num>
  <w:num w:numId="12">
    <w:abstractNumId w:val="4"/>
  </w:num>
  <w:num w:numId="13">
    <w:abstractNumId w:val="13"/>
  </w:num>
  <w:num w:numId="14">
    <w:abstractNumId w:val="1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defaultTabStop w:val="720"/>
  <w:characterSpacingControl w:val="doNotCompress"/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4B3F"/>
    <w:rsid w:val="0000175A"/>
    <w:rsid w:val="00002474"/>
    <w:rsid w:val="00005F28"/>
    <w:rsid w:val="00017831"/>
    <w:rsid w:val="00022D05"/>
    <w:rsid w:val="0004112C"/>
    <w:rsid w:val="000454DE"/>
    <w:rsid w:val="00050ED5"/>
    <w:rsid w:val="000861FC"/>
    <w:rsid w:val="000930E2"/>
    <w:rsid w:val="000C54EB"/>
    <w:rsid w:val="000E1E9C"/>
    <w:rsid w:val="000F61C8"/>
    <w:rsid w:val="000F79A4"/>
    <w:rsid w:val="000F7A96"/>
    <w:rsid w:val="00101279"/>
    <w:rsid w:val="00105C27"/>
    <w:rsid w:val="00106BCF"/>
    <w:rsid w:val="00121081"/>
    <w:rsid w:val="001447BB"/>
    <w:rsid w:val="001560CA"/>
    <w:rsid w:val="00156571"/>
    <w:rsid w:val="00157D0A"/>
    <w:rsid w:val="00161EA6"/>
    <w:rsid w:val="00164F58"/>
    <w:rsid w:val="00170B08"/>
    <w:rsid w:val="00174A8F"/>
    <w:rsid w:val="00176501"/>
    <w:rsid w:val="00191756"/>
    <w:rsid w:val="001B789B"/>
    <w:rsid w:val="001C55A1"/>
    <w:rsid w:val="001D3BD5"/>
    <w:rsid w:val="001E039C"/>
    <w:rsid w:val="001E1FE8"/>
    <w:rsid w:val="001E59BF"/>
    <w:rsid w:val="00202600"/>
    <w:rsid w:val="00206F7B"/>
    <w:rsid w:val="00211EC3"/>
    <w:rsid w:val="00221818"/>
    <w:rsid w:val="00224207"/>
    <w:rsid w:val="00230EF7"/>
    <w:rsid w:val="002315D5"/>
    <w:rsid w:val="002409A3"/>
    <w:rsid w:val="00241FDD"/>
    <w:rsid w:val="0025377D"/>
    <w:rsid w:val="00264DFB"/>
    <w:rsid w:val="0027189B"/>
    <w:rsid w:val="00274826"/>
    <w:rsid w:val="00276C70"/>
    <w:rsid w:val="00283312"/>
    <w:rsid w:val="00292CEA"/>
    <w:rsid w:val="00294147"/>
    <w:rsid w:val="002A0B2E"/>
    <w:rsid w:val="002D0F04"/>
    <w:rsid w:val="002D2717"/>
    <w:rsid w:val="00307E7F"/>
    <w:rsid w:val="00310144"/>
    <w:rsid w:val="00311F4A"/>
    <w:rsid w:val="00313583"/>
    <w:rsid w:val="003151C6"/>
    <w:rsid w:val="00315771"/>
    <w:rsid w:val="003214CA"/>
    <w:rsid w:val="003242D1"/>
    <w:rsid w:val="00324799"/>
    <w:rsid w:val="0032763D"/>
    <w:rsid w:val="003304C0"/>
    <w:rsid w:val="00331D96"/>
    <w:rsid w:val="00334D23"/>
    <w:rsid w:val="00336059"/>
    <w:rsid w:val="0033684D"/>
    <w:rsid w:val="00341897"/>
    <w:rsid w:val="0034548B"/>
    <w:rsid w:val="00351400"/>
    <w:rsid w:val="00361D49"/>
    <w:rsid w:val="003630D8"/>
    <w:rsid w:val="0037337F"/>
    <w:rsid w:val="00376A99"/>
    <w:rsid w:val="0038020B"/>
    <w:rsid w:val="00382C39"/>
    <w:rsid w:val="00391427"/>
    <w:rsid w:val="00396EF1"/>
    <w:rsid w:val="003C1271"/>
    <w:rsid w:val="003D7351"/>
    <w:rsid w:val="003D7DD6"/>
    <w:rsid w:val="003E0FC6"/>
    <w:rsid w:val="003E1F22"/>
    <w:rsid w:val="003E44F6"/>
    <w:rsid w:val="003E59F9"/>
    <w:rsid w:val="003E7AAD"/>
    <w:rsid w:val="003F06B9"/>
    <w:rsid w:val="003F2184"/>
    <w:rsid w:val="003F78A1"/>
    <w:rsid w:val="0040643A"/>
    <w:rsid w:val="00415E1A"/>
    <w:rsid w:val="0044681E"/>
    <w:rsid w:val="00457A86"/>
    <w:rsid w:val="004869F0"/>
    <w:rsid w:val="00486EBE"/>
    <w:rsid w:val="004B0174"/>
    <w:rsid w:val="004B0F0D"/>
    <w:rsid w:val="004B137D"/>
    <w:rsid w:val="004B4347"/>
    <w:rsid w:val="004B7DAC"/>
    <w:rsid w:val="004C2266"/>
    <w:rsid w:val="004D73D2"/>
    <w:rsid w:val="004F04D5"/>
    <w:rsid w:val="00516B88"/>
    <w:rsid w:val="00522495"/>
    <w:rsid w:val="00527802"/>
    <w:rsid w:val="00533EF1"/>
    <w:rsid w:val="00542AED"/>
    <w:rsid w:val="00544888"/>
    <w:rsid w:val="00554853"/>
    <w:rsid w:val="00584935"/>
    <w:rsid w:val="0058598C"/>
    <w:rsid w:val="00587828"/>
    <w:rsid w:val="005A401D"/>
    <w:rsid w:val="005B42B0"/>
    <w:rsid w:val="005C0E94"/>
    <w:rsid w:val="005C39A5"/>
    <w:rsid w:val="005C46F1"/>
    <w:rsid w:val="005C5721"/>
    <w:rsid w:val="005D58D1"/>
    <w:rsid w:val="005E6F5E"/>
    <w:rsid w:val="005F1A65"/>
    <w:rsid w:val="005F224B"/>
    <w:rsid w:val="005F3F9F"/>
    <w:rsid w:val="005F7A26"/>
    <w:rsid w:val="00605514"/>
    <w:rsid w:val="00605FFC"/>
    <w:rsid w:val="0061016C"/>
    <w:rsid w:val="0062419D"/>
    <w:rsid w:val="00624A4E"/>
    <w:rsid w:val="00626392"/>
    <w:rsid w:val="006264BB"/>
    <w:rsid w:val="0063283A"/>
    <w:rsid w:val="00634A05"/>
    <w:rsid w:val="00641D46"/>
    <w:rsid w:val="00650FC9"/>
    <w:rsid w:val="006626A3"/>
    <w:rsid w:val="00663C1B"/>
    <w:rsid w:val="006804BB"/>
    <w:rsid w:val="00690826"/>
    <w:rsid w:val="006932E1"/>
    <w:rsid w:val="006A359F"/>
    <w:rsid w:val="006A3BBF"/>
    <w:rsid w:val="006B2E41"/>
    <w:rsid w:val="006B5E45"/>
    <w:rsid w:val="006C5495"/>
    <w:rsid w:val="006E1751"/>
    <w:rsid w:val="006F2D9C"/>
    <w:rsid w:val="007009F2"/>
    <w:rsid w:val="00700A23"/>
    <w:rsid w:val="007076C1"/>
    <w:rsid w:val="00710B33"/>
    <w:rsid w:val="0072285B"/>
    <w:rsid w:val="0072559E"/>
    <w:rsid w:val="00736346"/>
    <w:rsid w:val="00736B37"/>
    <w:rsid w:val="00754BB8"/>
    <w:rsid w:val="00756718"/>
    <w:rsid w:val="00757620"/>
    <w:rsid w:val="0076616F"/>
    <w:rsid w:val="00772747"/>
    <w:rsid w:val="00791C02"/>
    <w:rsid w:val="007972ED"/>
    <w:rsid w:val="007A17BC"/>
    <w:rsid w:val="007B4982"/>
    <w:rsid w:val="007B71C2"/>
    <w:rsid w:val="007C48A8"/>
    <w:rsid w:val="007C54A2"/>
    <w:rsid w:val="007E36B0"/>
    <w:rsid w:val="007E70FC"/>
    <w:rsid w:val="007F47C1"/>
    <w:rsid w:val="008054A9"/>
    <w:rsid w:val="00820F50"/>
    <w:rsid w:val="00821E7E"/>
    <w:rsid w:val="00841814"/>
    <w:rsid w:val="008429E4"/>
    <w:rsid w:val="00851739"/>
    <w:rsid w:val="008605BC"/>
    <w:rsid w:val="00861C10"/>
    <w:rsid w:val="008648E7"/>
    <w:rsid w:val="00877DB4"/>
    <w:rsid w:val="008818FD"/>
    <w:rsid w:val="00887A60"/>
    <w:rsid w:val="008A109F"/>
    <w:rsid w:val="008A1F74"/>
    <w:rsid w:val="008A3883"/>
    <w:rsid w:val="008B38A2"/>
    <w:rsid w:val="008B391C"/>
    <w:rsid w:val="008B5231"/>
    <w:rsid w:val="008B52E6"/>
    <w:rsid w:val="008C37F1"/>
    <w:rsid w:val="008C5314"/>
    <w:rsid w:val="008C5985"/>
    <w:rsid w:val="008D4754"/>
    <w:rsid w:val="008E1B41"/>
    <w:rsid w:val="008F6165"/>
    <w:rsid w:val="008F6C18"/>
    <w:rsid w:val="008F6E16"/>
    <w:rsid w:val="009245EE"/>
    <w:rsid w:val="009321B2"/>
    <w:rsid w:val="009465E8"/>
    <w:rsid w:val="0095355D"/>
    <w:rsid w:val="00956102"/>
    <w:rsid w:val="00956E85"/>
    <w:rsid w:val="00957AF3"/>
    <w:rsid w:val="00964B3F"/>
    <w:rsid w:val="00974E2F"/>
    <w:rsid w:val="009A36EA"/>
    <w:rsid w:val="009B4626"/>
    <w:rsid w:val="009C0CD2"/>
    <w:rsid w:val="009C1F0F"/>
    <w:rsid w:val="009D16A8"/>
    <w:rsid w:val="009D6C5C"/>
    <w:rsid w:val="009F1A36"/>
    <w:rsid w:val="00A006D2"/>
    <w:rsid w:val="00A13E25"/>
    <w:rsid w:val="00A162BA"/>
    <w:rsid w:val="00A201F9"/>
    <w:rsid w:val="00A26F4B"/>
    <w:rsid w:val="00A4338A"/>
    <w:rsid w:val="00A43C33"/>
    <w:rsid w:val="00A51C44"/>
    <w:rsid w:val="00A56EBD"/>
    <w:rsid w:val="00A57F37"/>
    <w:rsid w:val="00A72BC9"/>
    <w:rsid w:val="00A84A2D"/>
    <w:rsid w:val="00A907AF"/>
    <w:rsid w:val="00A9760E"/>
    <w:rsid w:val="00A97E48"/>
    <w:rsid w:val="00AA3060"/>
    <w:rsid w:val="00AB4864"/>
    <w:rsid w:val="00AC24FD"/>
    <w:rsid w:val="00AE1CEB"/>
    <w:rsid w:val="00AE7347"/>
    <w:rsid w:val="00AE75F7"/>
    <w:rsid w:val="00AE7F60"/>
    <w:rsid w:val="00AF6D40"/>
    <w:rsid w:val="00B00364"/>
    <w:rsid w:val="00B05176"/>
    <w:rsid w:val="00B057C1"/>
    <w:rsid w:val="00B06989"/>
    <w:rsid w:val="00B211A4"/>
    <w:rsid w:val="00B2774A"/>
    <w:rsid w:val="00B27FBC"/>
    <w:rsid w:val="00B30A7D"/>
    <w:rsid w:val="00B345C1"/>
    <w:rsid w:val="00B40C88"/>
    <w:rsid w:val="00B4310D"/>
    <w:rsid w:val="00B60E90"/>
    <w:rsid w:val="00B90E82"/>
    <w:rsid w:val="00BA0C7D"/>
    <w:rsid w:val="00BA3102"/>
    <w:rsid w:val="00BB2D2A"/>
    <w:rsid w:val="00BB6F4A"/>
    <w:rsid w:val="00BC3CFF"/>
    <w:rsid w:val="00BC7297"/>
    <w:rsid w:val="00BD5AC5"/>
    <w:rsid w:val="00BD712E"/>
    <w:rsid w:val="00BE3D3B"/>
    <w:rsid w:val="00C4005B"/>
    <w:rsid w:val="00C4367F"/>
    <w:rsid w:val="00C51078"/>
    <w:rsid w:val="00C630FE"/>
    <w:rsid w:val="00C64862"/>
    <w:rsid w:val="00C6497A"/>
    <w:rsid w:val="00C65556"/>
    <w:rsid w:val="00C65694"/>
    <w:rsid w:val="00C75647"/>
    <w:rsid w:val="00C8541F"/>
    <w:rsid w:val="00C860FA"/>
    <w:rsid w:val="00C9491E"/>
    <w:rsid w:val="00CA2B44"/>
    <w:rsid w:val="00CB20A8"/>
    <w:rsid w:val="00CB3068"/>
    <w:rsid w:val="00CB6DA9"/>
    <w:rsid w:val="00CC1B1A"/>
    <w:rsid w:val="00CC3111"/>
    <w:rsid w:val="00CC35A5"/>
    <w:rsid w:val="00CD5FAE"/>
    <w:rsid w:val="00CE2306"/>
    <w:rsid w:val="00CE4D89"/>
    <w:rsid w:val="00CE7C0F"/>
    <w:rsid w:val="00CF039B"/>
    <w:rsid w:val="00CF069B"/>
    <w:rsid w:val="00D0092D"/>
    <w:rsid w:val="00D032DE"/>
    <w:rsid w:val="00D25D50"/>
    <w:rsid w:val="00D27EDD"/>
    <w:rsid w:val="00D31A28"/>
    <w:rsid w:val="00D3461C"/>
    <w:rsid w:val="00D379ED"/>
    <w:rsid w:val="00D73B55"/>
    <w:rsid w:val="00D826B0"/>
    <w:rsid w:val="00D846FF"/>
    <w:rsid w:val="00D877CB"/>
    <w:rsid w:val="00D91912"/>
    <w:rsid w:val="00D95A2D"/>
    <w:rsid w:val="00DA0229"/>
    <w:rsid w:val="00DA2CD5"/>
    <w:rsid w:val="00DA56FE"/>
    <w:rsid w:val="00DA677F"/>
    <w:rsid w:val="00DC00F4"/>
    <w:rsid w:val="00DD28CF"/>
    <w:rsid w:val="00DE2EBB"/>
    <w:rsid w:val="00DE74B0"/>
    <w:rsid w:val="00DF2B7E"/>
    <w:rsid w:val="00E01841"/>
    <w:rsid w:val="00E0746D"/>
    <w:rsid w:val="00E221F2"/>
    <w:rsid w:val="00E2690A"/>
    <w:rsid w:val="00E35288"/>
    <w:rsid w:val="00E37A2D"/>
    <w:rsid w:val="00E4231F"/>
    <w:rsid w:val="00E54D65"/>
    <w:rsid w:val="00E71F97"/>
    <w:rsid w:val="00E72D31"/>
    <w:rsid w:val="00E761B6"/>
    <w:rsid w:val="00E83E8B"/>
    <w:rsid w:val="00E854CF"/>
    <w:rsid w:val="00E85F53"/>
    <w:rsid w:val="00EA1CC8"/>
    <w:rsid w:val="00EA3DE3"/>
    <w:rsid w:val="00EB3322"/>
    <w:rsid w:val="00ED5C5A"/>
    <w:rsid w:val="00EE0409"/>
    <w:rsid w:val="00EF0F82"/>
    <w:rsid w:val="00EF35CD"/>
    <w:rsid w:val="00EF46BD"/>
    <w:rsid w:val="00EF51F1"/>
    <w:rsid w:val="00EF5B7B"/>
    <w:rsid w:val="00F005B1"/>
    <w:rsid w:val="00F03361"/>
    <w:rsid w:val="00F10BA4"/>
    <w:rsid w:val="00F12C1C"/>
    <w:rsid w:val="00F150B2"/>
    <w:rsid w:val="00F21C42"/>
    <w:rsid w:val="00F27E41"/>
    <w:rsid w:val="00F37F3A"/>
    <w:rsid w:val="00F40A60"/>
    <w:rsid w:val="00F42D32"/>
    <w:rsid w:val="00F63726"/>
    <w:rsid w:val="00F74715"/>
    <w:rsid w:val="00F809DF"/>
    <w:rsid w:val="00F83D74"/>
    <w:rsid w:val="00F97AB3"/>
    <w:rsid w:val="00FB1FDE"/>
    <w:rsid w:val="00FB4C6C"/>
    <w:rsid w:val="00FC2E48"/>
    <w:rsid w:val="00FC5A8F"/>
    <w:rsid w:val="00FD50B4"/>
    <w:rsid w:val="00FE555B"/>
    <w:rsid w:val="00FE6E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Subtle 2" w:locked="1" w:semiHidden="0" w:uiPriority="0" w:unhideWhenUsed="0"/>
    <w:lsdException w:name="Table Web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77CB"/>
    <w:pPr>
      <w:jc w:val="center"/>
    </w:pPr>
    <w:rPr>
      <w:szCs w:val="22"/>
      <w:lang w:bidi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315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27189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7189B"/>
    <w:rPr>
      <w:rFonts w:ascii="Segoe UI" w:hAnsi="Segoe UI" w:cs="Segoe UI"/>
      <w:sz w:val="18"/>
      <w:szCs w:val="18"/>
      <w:lang w:bidi="ar-SA"/>
    </w:rPr>
  </w:style>
  <w:style w:type="table" w:styleId="TableGrid">
    <w:name w:val="Table Grid"/>
    <w:basedOn w:val="TableNormal"/>
    <w:uiPriority w:val="99"/>
    <w:rsid w:val="00CE4D8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1446</Words>
  <Characters>8244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 ชอ</dc:title>
  <dc:subject/>
  <dc:creator>PC</dc:creator>
  <cp:keywords/>
  <dc:description/>
  <cp:lastModifiedBy>admin</cp:lastModifiedBy>
  <cp:revision>2</cp:revision>
  <cp:lastPrinted>2017-10-09T04:49:00Z</cp:lastPrinted>
  <dcterms:created xsi:type="dcterms:W3CDTF">2018-04-25T06:40:00Z</dcterms:created>
  <dcterms:modified xsi:type="dcterms:W3CDTF">2018-04-25T06:40:00Z</dcterms:modified>
</cp:coreProperties>
</file>