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3E8" w:rsidRPr="00CE60DC" w:rsidRDefault="00E213E8" w:rsidP="0007346C">
      <w:pPr>
        <w:tabs>
          <w:tab w:val="left" w:pos="1276"/>
        </w:tabs>
        <w:ind w:right="-472"/>
        <w:jc w:val="right"/>
        <w:rPr>
          <w:rFonts w:ascii="TH SarabunIT?" w:hAnsi="TH SarabunIT?" w:cs="TH SarabunIT?"/>
          <w:sz w:val="32"/>
          <w:szCs w:val="32"/>
          <w:u w:val="single"/>
        </w:rPr>
      </w:pPr>
      <w:r w:rsidRPr="00CE60DC">
        <w:rPr>
          <w:rFonts w:ascii="TH SarabunIT? (Thai)" w:hAnsi="TH SarabunIT? (Thai)" w:cs="TH SarabunIT? (Thai)"/>
          <w:sz w:val="32"/>
          <w:szCs w:val="32"/>
          <w:u w:val="single"/>
          <w:cs/>
        </w:rPr>
        <w:t>แบบ ชอ.</w:t>
      </w:r>
      <w:r w:rsidRPr="00CE60DC">
        <w:rPr>
          <w:rFonts w:ascii="TH SarabunIT?" w:hAnsi="TH SarabunIT?" w:cs="TH SarabunIT?"/>
          <w:sz w:val="32"/>
          <w:szCs w:val="32"/>
          <w:u w:val="single"/>
          <w:cs/>
        </w:rPr>
        <w:t xml:space="preserve"> 2</w:t>
      </w:r>
    </w:p>
    <w:p w:rsidR="00E213E8" w:rsidRPr="006C2DBA" w:rsidRDefault="00E213E8" w:rsidP="0007346C">
      <w:pPr>
        <w:tabs>
          <w:tab w:val="left" w:pos="1276"/>
        </w:tabs>
        <w:ind w:right="-472"/>
        <w:jc w:val="right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สำหรับ</w:t>
      </w:r>
      <w:r w:rsidRPr="006C2DBA">
        <w:rPr>
          <w:rFonts w:ascii="TH SarabunIT? (Thai)" w:hAnsi="TH SarabunIT? (Thai)" w:cs="TH SarabunIT? (Thai)"/>
          <w:sz w:val="32"/>
          <w:szCs w:val="32"/>
          <w:cs/>
        </w:rPr>
        <w:t>ผู้ประกอบกิจการ</w:t>
      </w:r>
    </w:p>
    <w:p w:rsidR="00E213E8" w:rsidRPr="006C2DBA" w:rsidRDefault="00E213E8" w:rsidP="0007346C">
      <w:pPr>
        <w:tabs>
          <w:tab w:val="left" w:pos="1276"/>
        </w:tabs>
        <w:ind w:right="-472"/>
        <w:jc w:val="right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ตาม</w:t>
      </w:r>
      <w:r w:rsidRPr="006C2DBA">
        <w:rPr>
          <w:rFonts w:ascii="TH SarabunIT? (Thai)" w:hAnsi="TH SarabunIT? (Thai)" w:cs="TH SarabunIT? (Thai)"/>
          <w:sz w:val="32"/>
          <w:szCs w:val="32"/>
          <w:cs/>
        </w:rPr>
        <w:t>ประกาศ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ข้อ </w:t>
      </w:r>
      <w:r>
        <w:rPr>
          <w:rFonts w:ascii="TH SarabunIT?" w:hAnsi="TH SarabunIT?" w:cs="TH SarabunIT?"/>
          <w:sz w:val="32"/>
          <w:szCs w:val="32"/>
          <w:cs/>
        </w:rPr>
        <w:t>6</w:t>
      </w:r>
    </w:p>
    <w:p w:rsidR="00E213E8" w:rsidRDefault="00E213E8" w:rsidP="00A57F38">
      <w:pPr>
        <w:jc w:val="center"/>
        <w:rPr>
          <w:rFonts w:ascii="TH SarabunIT?" w:hAnsi="TH SarabunIT?" w:cs="TH SarabunIT?"/>
          <w:sz w:val="28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37.1pt;margin-top:5.9pt;width:238.65pt;height:57.7pt;z-index:-251658240">
            <v:textbox style="mso-next-textbox:#_x0000_s1026">
              <w:txbxContent>
                <w:p w:rsidR="00E213E8" w:rsidRDefault="00E213E8" w:rsidP="00A8238D">
                  <w:pPr>
                    <w:rPr>
                      <w:rFonts w:ascii="TH SarabunIT?" w:hAnsi="TH SarabunIT?" w:cs="TH SarabunIT?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สำหรับเจ้าหน้าที่</w:t>
                  </w:r>
                </w:p>
                <w:p w:rsidR="00E213E8" w:rsidRPr="00E34650" w:rsidRDefault="00E213E8" w:rsidP="00A8238D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? (Thai)" w:hAnsi="TH SarabunIT? (Thai)" w:cs="TH SarabunIT? (Thai)"/>
                      <w:sz w:val="26"/>
                      <w:szCs w:val="26"/>
                      <w:cs/>
                    </w:rPr>
                    <w:t>เลขที่คำขอ</w:t>
                  </w:r>
                  <w:r>
                    <w:rPr>
                      <w:rFonts w:ascii="TH SarabunIT?" w:hAnsi="TH SarabunIT?" w:cs="TH SarabunIT?"/>
                      <w:sz w:val="28"/>
                    </w:rPr>
                    <w:t xml:space="preserve"> </w:t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?" w:hAnsi="TH SarabunIT?" w:cs="TH SarabunIT?"/>
                      <w:sz w:val="32"/>
                      <w:szCs w:val="32"/>
                    </w:rPr>
                    <w:sym w:font="Wingdings 2" w:char="F0A3"/>
                  </w:r>
                </w:p>
                <w:p w:rsidR="00E213E8" w:rsidRPr="00134553" w:rsidRDefault="00E213E8" w:rsidP="00A8238D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วันที่รับคำขอ ................................</w:t>
                  </w:r>
                  <w:r w:rsidRPr="00134553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E213E8" w:rsidRPr="00F072DD" w:rsidRDefault="00E213E8" w:rsidP="00A57F38">
      <w:pPr>
        <w:jc w:val="center"/>
        <w:rPr>
          <w:rFonts w:ascii="TH SarabunIT?" w:hAnsi="TH SarabunIT?" w:cs="TH SarabunIT?"/>
          <w:sz w:val="28"/>
          <w:szCs w:val="32"/>
          <w:cs/>
        </w:rPr>
      </w:pPr>
    </w:p>
    <w:p w:rsidR="00E213E8" w:rsidRDefault="00E213E8" w:rsidP="00571F79">
      <w:pPr>
        <w:jc w:val="center"/>
        <w:rPr>
          <w:rFonts w:ascii="TH SarabunIT?" w:hAnsi="TH SarabunIT?" w:cs="TH SarabunIT?"/>
          <w:b/>
          <w:bCs/>
          <w:sz w:val="32"/>
          <w:szCs w:val="32"/>
        </w:rPr>
      </w:pPr>
    </w:p>
    <w:p w:rsidR="00E213E8" w:rsidRDefault="00E213E8" w:rsidP="007454F2">
      <w:pPr>
        <w:spacing w:after="120"/>
        <w:jc w:val="center"/>
        <w:rPr>
          <w:rFonts w:ascii="TH SarabunIT?" w:hAnsi="TH SarabunIT?" w:cs="TH SarabunIT?"/>
          <w:b/>
          <w:bCs/>
          <w:color w:val="FF0000"/>
          <w:sz w:val="32"/>
          <w:szCs w:val="32"/>
        </w:rPr>
      </w:pPr>
    </w:p>
    <w:p w:rsidR="00E213E8" w:rsidRDefault="00E213E8" w:rsidP="007A497C">
      <w:pPr>
        <w:spacing w:before="120"/>
        <w:jc w:val="center"/>
        <w:rPr>
          <w:rFonts w:ascii="TH SarabunIT?" w:hAnsi="TH SarabunIT?" w:cs="TH SarabunIT?"/>
          <w:b/>
          <w:bCs/>
          <w:sz w:val="32"/>
          <w:szCs w:val="32"/>
        </w:rPr>
      </w:pPr>
      <w:r w:rsidRPr="00161F21">
        <w:rPr>
          <w:rFonts w:ascii="TH SarabunIT? (Thai)" w:hAnsi="TH SarabunIT? (Thai)" w:cs="TH SarabunIT? (Thai)"/>
          <w:b/>
          <w:bCs/>
          <w:sz w:val="32"/>
          <w:szCs w:val="32"/>
          <w:cs/>
        </w:rPr>
        <w:t>คำขอรับ</w:t>
      </w:r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>เงิน</w:t>
      </w:r>
      <w:r w:rsidRPr="00161F21">
        <w:rPr>
          <w:rFonts w:ascii="TH SarabunIT? (Thai)" w:hAnsi="TH SarabunIT? (Thai)" w:cs="TH SarabunIT? (Thai)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E213E8" w:rsidRPr="00161F21" w:rsidRDefault="00E213E8" w:rsidP="007A497C">
      <w:pPr>
        <w:jc w:val="center"/>
        <w:rPr>
          <w:rFonts w:ascii="TH SarabunIT?" w:hAnsi="TH SarabunIT?" w:cs="TH SarabunIT?"/>
          <w:b/>
          <w:bCs/>
          <w:sz w:val="32"/>
          <w:szCs w:val="32"/>
        </w:rPr>
      </w:pPr>
      <w:bookmarkStart w:id="0" w:name="_Hlk487841286"/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0"/>
    <w:p w:rsidR="00E213E8" w:rsidRPr="00161F21" w:rsidRDefault="00E213E8" w:rsidP="007A497C">
      <w:pPr>
        <w:spacing w:after="120"/>
        <w:jc w:val="center"/>
        <w:rPr>
          <w:rFonts w:ascii="TH SarabunIT?" w:hAnsi="TH SarabunIT?" w:cs="TH SarabunIT?"/>
          <w:b/>
          <w:bCs/>
          <w:sz w:val="32"/>
          <w:szCs w:val="32"/>
          <w:cs/>
        </w:rPr>
      </w:pPr>
      <w:r w:rsidRPr="00161F21">
        <w:rPr>
          <w:rFonts w:ascii="TH SarabunIT? (Thai)" w:hAnsi="TH SarabunIT? (Thai)" w:cs="TH SarabunIT? (Thai)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? (Thai)" w:hAnsi="TH SarabunIT? (Thai)" w:cs="TH SarabunIT? (Thai)"/>
          <w:b/>
          <w:bCs/>
          <w:sz w:val="32"/>
          <w:szCs w:val="32"/>
          <w:cs/>
        </w:rPr>
        <w:t>กระทรวงแรงงาน</w:t>
      </w:r>
    </w:p>
    <w:p w:rsidR="00E213E8" w:rsidRPr="00FB1FDE" w:rsidRDefault="00E213E8" w:rsidP="005326B3">
      <w:pPr>
        <w:spacing w:line="276" w:lineRule="auto"/>
        <w:ind w:right="-472"/>
        <w:jc w:val="right"/>
        <w:rPr>
          <w:rFonts w:ascii="TH SarabunIT?" w:hAnsi="TH SarabunIT?" w:cs="TH SarabunIT?"/>
          <w:sz w:val="32"/>
          <w:szCs w:val="32"/>
        </w:rPr>
      </w:pPr>
      <w:r w:rsidRPr="00FB1FDE">
        <w:rPr>
          <w:rFonts w:ascii="TH SarabunIT? (Thai)" w:hAnsi="TH SarabunIT? (Thai)" w:cs="TH SarabunIT? (Thai)"/>
          <w:sz w:val="32"/>
          <w:szCs w:val="32"/>
          <w:cs/>
        </w:rPr>
        <w:t>เขียนที่</w:t>
      </w:r>
      <w:r w:rsidRPr="00FB1FDE">
        <w:rPr>
          <w:rFonts w:ascii="TH SarabunIT?" w:hAnsi="TH SarabunIT?" w:cs="TH SarabunIT?"/>
          <w:sz w:val="32"/>
          <w:szCs w:val="32"/>
          <w:cs/>
        </w:rPr>
        <w:t>.............</w:t>
      </w:r>
      <w:r>
        <w:rPr>
          <w:rFonts w:ascii="TH SarabunIT?" w:hAnsi="TH SarabunIT?" w:cs="TH SarabunIT?"/>
          <w:sz w:val="32"/>
          <w:szCs w:val="32"/>
          <w:cs/>
        </w:rPr>
        <w:t>......</w:t>
      </w:r>
      <w:r w:rsidRPr="00FB1FDE">
        <w:rPr>
          <w:rFonts w:ascii="TH SarabunIT?" w:hAnsi="TH SarabunIT?" w:cs="TH SarabunIT?"/>
          <w:sz w:val="32"/>
          <w:szCs w:val="32"/>
          <w:cs/>
        </w:rPr>
        <w:t>................................</w:t>
      </w:r>
      <w:r>
        <w:rPr>
          <w:rFonts w:ascii="TH SarabunIT?" w:hAnsi="TH SarabunIT?" w:cs="TH SarabunIT?"/>
          <w:sz w:val="32"/>
          <w:szCs w:val="32"/>
          <w:cs/>
        </w:rPr>
        <w:t>.........</w:t>
      </w:r>
      <w:r w:rsidRPr="00FB1FDE">
        <w:rPr>
          <w:rFonts w:ascii="TH SarabunIT?" w:hAnsi="TH SarabunIT?" w:cs="TH SarabunIT?"/>
          <w:sz w:val="32"/>
          <w:szCs w:val="32"/>
          <w:cs/>
        </w:rPr>
        <w:t>................</w:t>
      </w:r>
      <w:r>
        <w:rPr>
          <w:rFonts w:ascii="TH SarabunIT?" w:hAnsi="TH SarabunIT?" w:cs="TH SarabunIT?"/>
          <w:sz w:val="32"/>
          <w:szCs w:val="32"/>
          <w:cs/>
        </w:rPr>
        <w:t>......</w:t>
      </w:r>
    </w:p>
    <w:p w:rsidR="00E213E8" w:rsidRPr="00FB1FDE" w:rsidRDefault="00E213E8" w:rsidP="005326B3">
      <w:pPr>
        <w:spacing w:line="276" w:lineRule="auto"/>
        <w:ind w:right="-472"/>
        <w:jc w:val="right"/>
        <w:rPr>
          <w:rFonts w:ascii="TH SarabunIT?" w:hAnsi="TH SarabunIT?" w:cs="TH SarabunIT?"/>
          <w:sz w:val="32"/>
          <w:szCs w:val="32"/>
          <w:lang w:bidi="ar-SA"/>
        </w:rPr>
      </w:pPr>
      <w:r w:rsidRPr="00FB1FDE">
        <w:rPr>
          <w:rFonts w:ascii="TH SarabunIT? (Thai)" w:hAnsi="TH SarabunIT? (Thai)" w:cs="TH SarabunIT? (Thai)"/>
          <w:sz w:val="32"/>
          <w:szCs w:val="32"/>
          <w:cs/>
        </w:rPr>
        <w:t>วันที่.............เดือน.....</w:t>
      </w:r>
      <w:r>
        <w:rPr>
          <w:rFonts w:ascii="TH SarabunIT?" w:hAnsi="TH SarabunIT?" w:cs="TH SarabunIT?"/>
          <w:sz w:val="32"/>
          <w:szCs w:val="32"/>
          <w:cs/>
        </w:rPr>
        <w:t>.....</w:t>
      </w:r>
      <w:r>
        <w:rPr>
          <w:rFonts w:ascii="TH SarabunIT?" w:hAnsi="TH SarabunIT?" w:cs="TH SarabunIT?"/>
          <w:sz w:val="32"/>
          <w:szCs w:val="32"/>
        </w:rPr>
        <w:t>.........</w:t>
      </w:r>
      <w:r>
        <w:rPr>
          <w:rFonts w:ascii="TH SarabunIT?" w:hAnsi="TH SarabunIT?" w:cs="TH SarabunIT?"/>
          <w:sz w:val="32"/>
          <w:szCs w:val="32"/>
          <w:cs/>
        </w:rPr>
        <w:t>..</w:t>
      </w:r>
      <w:r w:rsidRPr="00FB1FDE">
        <w:rPr>
          <w:rFonts w:ascii="TH SarabunIT?" w:hAnsi="TH SarabunIT?" w:cs="TH SarabunIT?"/>
          <w:sz w:val="32"/>
          <w:szCs w:val="32"/>
          <w:cs/>
        </w:rPr>
        <w:t>...</w:t>
      </w:r>
      <w:r>
        <w:rPr>
          <w:rFonts w:ascii="TH SarabunIT?" w:hAnsi="TH SarabunIT?" w:cs="TH SarabunIT?"/>
          <w:sz w:val="32"/>
          <w:szCs w:val="32"/>
          <w:cs/>
        </w:rPr>
        <w:t>....</w:t>
      </w:r>
      <w:r w:rsidRPr="00FB1FDE">
        <w:rPr>
          <w:rFonts w:ascii="TH SarabunIT? (Thai)" w:hAnsi="TH SarabunIT? (Thai)" w:cs="TH SarabunIT? (Thai)"/>
          <w:sz w:val="32"/>
          <w:szCs w:val="32"/>
          <w:cs/>
        </w:rPr>
        <w:t>..........พ.ศ.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FB1FDE">
        <w:rPr>
          <w:rFonts w:ascii="TH SarabunIT?" w:hAnsi="TH SarabunIT?" w:cs="TH SarabunIT?"/>
          <w:sz w:val="32"/>
          <w:szCs w:val="32"/>
          <w:cs/>
        </w:rPr>
        <w:t>.....</w:t>
      </w:r>
      <w:r>
        <w:rPr>
          <w:rFonts w:ascii="TH SarabunIT?" w:hAnsi="TH SarabunIT?" w:cs="TH SarabunIT?"/>
          <w:sz w:val="32"/>
          <w:szCs w:val="32"/>
          <w:cs/>
        </w:rPr>
        <w:t>......</w:t>
      </w:r>
      <w:r w:rsidRPr="00FB1FDE">
        <w:rPr>
          <w:rFonts w:ascii="TH SarabunIT?" w:hAnsi="TH SarabunIT?" w:cs="TH SarabunIT?"/>
          <w:sz w:val="32"/>
          <w:szCs w:val="32"/>
          <w:cs/>
        </w:rPr>
        <w:t>.......</w:t>
      </w:r>
    </w:p>
    <w:p w:rsidR="00E213E8" w:rsidRPr="0001066F" w:rsidRDefault="00E213E8" w:rsidP="00FF6677">
      <w:pPr>
        <w:jc w:val="thaiDistribute"/>
        <w:rPr>
          <w:rFonts w:ascii="TH SarabunIT?" w:hAnsi="TH SarabunIT?" w:cs="TH SarabunIT?"/>
          <w:sz w:val="16"/>
          <w:szCs w:val="16"/>
        </w:rPr>
      </w:pPr>
    </w:p>
    <w:p w:rsidR="00E213E8" w:rsidRDefault="00E213E8" w:rsidP="00B723A3">
      <w:pPr>
        <w:spacing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 w:rsidRPr="00FB1FDE">
        <w:rPr>
          <w:rFonts w:ascii="TH SarabunIT? (Thai)" w:hAnsi="TH SarabunIT? (Thai)" w:cs="TH SarabunIT? (Thai)"/>
          <w:sz w:val="32"/>
          <w:szCs w:val="32"/>
          <w:cs/>
        </w:rPr>
        <w:t>เรียน</w:t>
      </w:r>
      <w:r w:rsidRPr="00FB1FDE">
        <w:rPr>
          <w:rFonts w:ascii="TH SarabunIT?" w:hAnsi="TH SarabunIT?" w:cs="TH SarabunIT?"/>
          <w:sz w:val="32"/>
          <w:szCs w:val="32"/>
          <w:cs/>
        </w:rPr>
        <w:t>..............................................................................</w:t>
      </w:r>
    </w:p>
    <w:p w:rsidR="00E213E8" w:rsidRPr="00207719" w:rsidRDefault="00E213E8" w:rsidP="00B723A3">
      <w:pPr>
        <w:spacing w:line="276" w:lineRule="auto"/>
        <w:jc w:val="thaiDistribute"/>
        <w:rPr>
          <w:rFonts w:ascii="TH SarabunIT?" w:hAnsi="TH SarabunIT?" w:cs="TH SarabunIT?"/>
          <w:sz w:val="20"/>
          <w:szCs w:val="20"/>
        </w:rPr>
      </w:pPr>
    </w:p>
    <w:p w:rsidR="00E213E8" w:rsidRDefault="00E213E8" w:rsidP="00207719">
      <w:pPr>
        <w:tabs>
          <w:tab w:val="left" w:pos="426"/>
          <w:tab w:val="left" w:pos="709"/>
        </w:tabs>
        <w:ind w:right="-472"/>
        <w:rPr>
          <w:rFonts w:ascii="TH SarabunIT?" w:hAnsi="TH SarabunIT?" w:cs="TH SarabunIT?"/>
          <w:sz w:val="32"/>
          <w:szCs w:val="32"/>
        </w:rPr>
      </w:pPr>
      <w:bookmarkStart w:id="1" w:name="_Hlk487841341"/>
      <w:r>
        <w:rPr>
          <w:rFonts w:ascii="TH SarabunIT? (Thai)" w:hAnsi="TH SarabunIT? (Thai)" w:cs="TH SarabunIT? (Thai)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? (Thai)" w:hAnsi="TH SarabunIT? (Thai)" w:cs="TH SarabunIT? (Thai)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:rsidR="00E213E8" w:rsidRDefault="00E213E8" w:rsidP="00207719">
      <w:pPr>
        <w:tabs>
          <w:tab w:val="left" w:pos="142"/>
          <w:tab w:val="left" w:pos="284"/>
        </w:tabs>
        <w:ind w:right="-472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</w:p>
    <w:p w:rsidR="00E213E8" w:rsidRDefault="00E213E8" w:rsidP="00720B58">
      <w:pPr>
        <w:pStyle w:val="ListParagraph"/>
        <w:tabs>
          <w:tab w:val="left" w:pos="1276"/>
        </w:tabs>
        <w:ind w:left="284" w:right="-472"/>
        <w:rPr>
          <w:sz w:val="44"/>
          <w:szCs w:val="52"/>
        </w:rPr>
      </w:pPr>
      <w:r>
        <w:rPr>
          <w:rFonts w:cs="TH SarabunIT? (Thai)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44"/>
        </w:rPr>
        <w:sym w:font="Wingdings 2" w:char="F02A"/>
      </w:r>
    </w:p>
    <w:bookmarkEnd w:id="1"/>
    <w:p w:rsidR="00E213E8" w:rsidRDefault="00E213E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E213E8" w:rsidRDefault="00E213E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ตั้งอยู่เลขที่......................................... หมู่ที่..........................ตรอก/ซอย.........................................................</w:t>
      </w:r>
      <w:r>
        <w:rPr>
          <w:rFonts w:ascii="TH SarabunIT?" w:hAnsi="TH SarabunIT?" w:cs="TH SarabunIT?"/>
          <w:sz w:val="32"/>
          <w:szCs w:val="32"/>
        </w:rPr>
        <w:t>....</w:t>
      </w:r>
    </w:p>
    <w:p w:rsidR="00E213E8" w:rsidRDefault="00E213E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</w:t>
      </w:r>
    </w:p>
    <w:p w:rsidR="00E213E8" w:rsidRPr="00237C88" w:rsidRDefault="00E213E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?" w:hAnsi="TH SarabunIT?" w:cs="TH SarabunIT?"/>
          <w:sz w:val="32"/>
          <w:szCs w:val="32"/>
        </w:rPr>
        <w:t>.</w:t>
      </w:r>
      <w:r>
        <w:rPr>
          <w:rFonts w:ascii="TH SarabunIT?" w:hAnsi="TH SarabunIT?" w:cs="TH SarabunIT?"/>
          <w:sz w:val="32"/>
          <w:szCs w:val="32"/>
          <w:cs/>
        </w:rPr>
        <w:t>..</w:t>
      </w:r>
    </w:p>
    <w:p w:rsidR="00E213E8" w:rsidRDefault="00E213E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?" w:hAnsi="TH SarabunIT?" w:cs="TH SarabunIT?"/>
          <w:sz w:val="32"/>
          <w:szCs w:val="32"/>
        </w:rPr>
        <w:t>.</w:t>
      </w:r>
      <w:r>
        <w:rPr>
          <w:rFonts w:ascii="TH SarabunIT? (Thai)" w:hAnsi="TH SarabunIT? (Thai)" w:cs="TH SarabunIT? (Thai)"/>
          <w:sz w:val="32"/>
          <w:szCs w:val="32"/>
          <w:cs/>
        </w:rPr>
        <w:t>โทรสาร..................................................................................................</w:t>
      </w:r>
    </w:p>
    <w:p w:rsidR="00E213E8" w:rsidRDefault="00E213E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</w:rPr>
        <w:tab/>
        <w:t>E</w:t>
      </w:r>
      <w:r>
        <w:rPr>
          <w:rFonts w:ascii="TH SarabunIT?" w:hAnsi="TH SarabunIT?" w:cs="TH SarabunIT?"/>
          <w:sz w:val="32"/>
          <w:szCs w:val="32"/>
          <w:cs/>
        </w:rPr>
        <w:t>-</w:t>
      </w:r>
      <w:r>
        <w:rPr>
          <w:rFonts w:ascii="TH SarabunIT?" w:hAnsi="TH SarabunIT?" w:cs="TH SarabunIT?"/>
          <w:sz w:val="32"/>
          <w:szCs w:val="32"/>
        </w:rPr>
        <w:t>mail</w:t>
      </w:r>
      <w:r>
        <w:rPr>
          <w:rFonts w:ascii="TH SarabunIT?" w:hAnsi="TH SarabunIT?" w:cs="TH SarabunIT?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</w:rPr>
        <w:t>.......</w:t>
      </w:r>
    </w:p>
    <w:p w:rsidR="00E213E8" w:rsidRDefault="00E213E8" w:rsidP="00720B58">
      <w:pPr>
        <w:tabs>
          <w:tab w:val="left" w:pos="0"/>
          <w:tab w:val="left" w:pos="284"/>
        </w:tabs>
        <w:ind w:right="-472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ประกอบกิจการประเภท...........................................................................จำนวนลูกจ้าง................................คน</w:t>
      </w:r>
    </w:p>
    <w:p w:rsidR="00E213E8" w:rsidRDefault="00E213E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ชื่อผู้ประสานงาน</w:t>
      </w:r>
      <w:r>
        <w:rPr>
          <w:rFonts w:ascii="TH SarabunIT?" w:hAnsi="TH SarabunIT?" w:cs="TH SarabunIT?"/>
          <w:sz w:val="32"/>
          <w:szCs w:val="32"/>
          <w:cs/>
        </w:rPr>
        <w:t>......................................</w:t>
      </w:r>
      <w:r>
        <w:rPr>
          <w:rFonts w:ascii="TH SarabunIT? (Thai)" w:hAnsi="TH SarabunIT? (Thai)" w:cs="TH SarabunIT? (Thai)"/>
          <w:sz w:val="32"/>
          <w:szCs w:val="32"/>
          <w:cs/>
        </w:rPr>
        <w:t>.................................................โทรศัพท์..............................................โทรสาร.............................</w:t>
      </w:r>
      <w:r>
        <w:rPr>
          <w:rFonts w:ascii="TH SarabunIT?" w:hAnsi="TH SarabunIT?" w:cs="TH SarabunIT?"/>
          <w:sz w:val="32"/>
          <w:szCs w:val="32"/>
          <w:cs/>
        </w:rPr>
        <w:t>...................</w:t>
      </w:r>
      <w:r>
        <w:rPr>
          <w:rFonts w:ascii="TH SarabunIT?" w:hAnsi="TH SarabunIT?" w:cs="TH SarabunIT?"/>
          <w:sz w:val="32"/>
          <w:szCs w:val="32"/>
        </w:rPr>
        <w:t>E</w:t>
      </w:r>
      <w:r>
        <w:rPr>
          <w:rFonts w:ascii="TH SarabunIT?" w:hAnsi="TH SarabunIT?" w:cs="TH SarabunIT?"/>
          <w:sz w:val="32"/>
          <w:szCs w:val="32"/>
          <w:cs/>
        </w:rPr>
        <w:t>-</w:t>
      </w:r>
      <w:r>
        <w:rPr>
          <w:rFonts w:ascii="TH SarabunIT?" w:hAnsi="TH SarabunIT?" w:cs="TH SarabunIT?"/>
          <w:sz w:val="32"/>
          <w:szCs w:val="32"/>
        </w:rPr>
        <w:t>mail</w:t>
      </w:r>
      <w:r>
        <w:rPr>
          <w:rFonts w:ascii="TH SarabunIT?" w:hAnsi="TH SarabunIT?" w:cs="TH SarabunIT?"/>
          <w:sz w:val="32"/>
          <w:szCs w:val="32"/>
          <w:cs/>
        </w:rPr>
        <w:t>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</w:rPr>
        <w:t>...</w:t>
      </w:r>
    </w:p>
    <w:p w:rsidR="00E213E8" w:rsidRDefault="00E213E8" w:rsidP="00207719">
      <w:pPr>
        <w:spacing w:before="120" w:line="276" w:lineRule="auto"/>
        <w:ind w:left="284" w:right="-472" w:hanging="284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2. </w:t>
      </w:r>
      <w:r w:rsidRPr="00CF52F9">
        <w:rPr>
          <w:rFonts w:ascii="TH SarabunIT? (Thai)" w:hAnsi="TH SarabunIT? (Thai)" w:cs="TH SarabunIT? (Thai)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Pr="00CF52F9">
        <w:rPr>
          <w:rFonts w:ascii="TH SarabunIT?" w:hAnsi="TH SarabunIT?" w:cs="TH SarabunIT?"/>
          <w:sz w:val="32"/>
          <w:szCs w:val="32"/>
          <w:cs/>
        </w:rPr>
        <w:t>.......</w:t>
      </w:r>
      <w:r>
        <w:rPr>
          <w:rFonts w:ascii="TH SarabunIT?" w:hAnsi="TH SarabunIT?" w:cs="TH SarabunIT?"/>
          <w:sz w:val="32"/>
          <w:szCs w:val="32"/>
          <w:cs/>
        </w:rPr>
        <w:t>.</w:t>
      </w:r>
      <w:r w:rsidRPr="00CF52F9">
        <w:rPr>
          <w:rFonts w:ascii="TH SarabunIT?" w:hAnsi="TH SarabunIT?" w:cs="TH SarabunIT?"/>
          <w:sz w:val="32"/>
          <w:szCs w:val="32"/>
          <w:cs/>
        </w:rPr>
        <w:t>.............</w:t>
      </w:r>
      <w:r>
        <w:rPr>
          <w:rFonts w:ascii="TH SarabunIT? (Thai)" w:hAnsi="TH SarabunIT? (Thai)" w:cs="TH SarabunIT? (Thai)"/>
          <w:sz w:val="32"/>
          <w:szCs w:val="32"/>
          <w:cs/>
        </w:rPr>
        <w:t>เป็นจำนวนเงิน</w:t>
      </w:r>
      <w:r>
        <w:rPr>
          <w:rFonts w:ascii="TH SarabunIT?" w:hAnsi="TH SarabunIT?" w:cs="TH SarabunIT?"/>
          <w:sz w:val="32"/>
          <w:szCs w:val="32"/>
          <w:cs/>
        </w:rPr>
        <w:t>...............................</w:t>
      </w:r>
      <w:r>
        <w:rPr>
          <w:rFonts w:ascii="TH SarabunIT? (Thai)" w:hAnsi="TH SarabunIT? (Thai)" w:cs="TH SarabunIT? (Thai)"/>
          <w:sz w:val="32"/>
          <w:szCs w:val="32"/>
          <w:cs/>
        </w:rPr>
        <w:t>..บาท (.......</w:t>
      </w:r>
      <w:r>
        <w:rPr>
          <w:rFonts w:ascii="TH SarabunIT?" w:hAnsi="TH SarabunIT?" w:cs="TH SarabunIT?"/>
          <w:sz w:val="32"/>
          <w:szCs w:val="32"/>
          <w:cs/>
        </w:rPr>
        <w:t>........................................................................................................)</w:t>
      </w:r>
    </w:p>
    <w:p w:rsidR="00E213E8" w:rsidRPr="0040643A" w:rsidRDefault="00E213E8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3. 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ในปี พ.ศ. ..</w:t>
      </w:r>
      <w:r w:rsidRPr="0040643A">
        <w:rPr>
          <w:rFonts w:ascii="TH SarabunIT?" w:hAnsi="TH SarabunIT?" w:cs="TH SarabunIT?"/>
          <w:sz w:val="32"/>
          <w:szCs w:val="32"/>
          <w:cs/>
        </w:rPr>
        <w:t>.................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.. (ปีถัดมา</w:t>
      </w:r>
      <w:r w:rsidRPr="0040643A">
        <w:rPr>
          <w:rFonts w:ascii="TH SarabunIT?" w:hAnsi="TH SarabunIT?" w:cs="TH SarabunIT?"/>
          <w:sz w:val="32"/>
          <w:szCs w:val="32"/>
          <w:cs/>
        </w:rPr>
        <w:t xml:space="preserve">) 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มีลูกจ้าง</w:t>
      </w:r>
      <w:r>
        <w:rPr>
          <w:rFonts w:ascii="TH SarabunIT? (Thai)" w:hAnsi="TH SarabunIT? (Thai)" w:cs="TH SarabunIT? (Thai)"/>
          <w:sz w:val="32"/>
          <w:szCs w:val="32"/>
          <w:cs/>
        </w:rPr>
        <w:t>เฉลี่ย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รวมทั้งสิ้น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จำนวน</w:t>
      </w:r>
      <w:r w:rsidRPr="0040643A">
        <w:rPr>
          <w:rFonts w:ascii="TH SarabunIT?" w:hAnsi="TH SarabunIT?" w:cs="TH SarabunIT?"/>
          <w:sz w:val="32"/>
          <w:szCs w:val="32"/>
          <w:cs/>
        </w:rPr>
        <w:t>.......</w:t>
      </w:r>
      <w:r w:rsidRPr="0040643A">
        <w:rPr>
          <w:rFonts w:ascii="TH SarabunIT?" w:hAnsi="TH SarabunIT?" w:cs="TH SarabunIT?"/>
          <w:sz w:val="32"/>
          <w:szCs w:val="32"/>
        </w:rPr>
        <w:t>.</w:t>
      </w:r>
      <w:r>
        <w:rPr>
          <w:rFonts w:ascii="TH SarabunIT?" w:hAnsi="TH SarabunIT?" w:cs="TH SarabunIT?"/>
          <w:sz w:val="32"/>
          <w:szCs w:val="32"/>
          <w:cs/>
        </w:rPr>
        <w:t>...</w:t>
      </w:r>
      <w:r w:rsidRPr="0040643A">
        <w:rPr>
          <w:rFonts w:ascii="TH SarabunIT?" w:hAnsi="TH SarabunIT?" w:cs="TH SarabunIT?"/>
          <w:sz w:val="32"/>
          <w:szCs w:val="32"/>
        </w:rPr>
        <w:t>.......</w:t>
      </w:r>
      <w:r>
        <w:rPr>
          <w:rFonts w:ascii="TH SarabunIT? (Thai)" w:hAnsi="TH SarabunIT? (Thai)" w:cs="TH SarabunIT? (Thai)"/>
          <w:sz w:val="32"/>
          <w:szCs w:val="32"/>
          <w:cs/>
        </w:rPr>
        <w:t>คน ร้อยละ 50 จำนวน</w:t>
      </w:r>
      <w:r w:rsidRPr="0040643A">
        <w:rPr>
          <w:rFonts w:ascii="TH SarabunIT?" w:hAnsi="TH SarabunIT?" w:cs="TH SarabunIT?"/>
          <w:sz w:val="32"/>
          <w:szCs w:val="32"/>
        </w:rPr>
        <w:t>.....</w:t>
      </w:r>
      <w:r w:rsidRPr="0040643A">
        <w:rPr>
          <w:rFonts w:ascii="TH SarabunIT?" w:hAnsi="TH SarabunIT?" w:cs="TH SarabunIT?"/>
          <w:sz w:val="32"/>
          <w:szCs w:val="32"/>
          <w:cs/>
        </w:rPr>
        <w:t>.</w:t>
      </w:r>
      <w:r>
        <w:rPr>
          <w:rFonts w:ascii="TH SarabunIT?" w:hAnsi="TH SarabunIT?" w:cs="TH SarabunIT?"/>
          <w:sz w:val="32"/>
          <w:szCs w:val="32"/>
          <w:cs/>
        </w:rPr>
        <w:t>...</w:t>
      </w:r>
      <w:bookmarkStart w:id="3" w:name="_GoBack"/>
      <w:bookmarkEnd w:id="3"/>
      <w:r w:rsidRPr="0040643A">
        <w:rPr>
          <w:rFonts w:ascii="TH SarabunIT? (Thai)" w:hAnsi="TH SarabunIT? (Thai)" w:cs="TH SarabunIT? (Thai)"/>
          <w:sz w:val="32"/>
          <w:szCs w:val="32"/>
          <w:cs/>
        </w:rPr>
        <w:t>....คน</w:t>
      </w:r>
    </w:p>
    <w:p w:rsidR="00E213E8" w:rsidRDefault="00E213E8" w:rsidP="00891851">
      <w:pPr>
        <w:pStyle w:val="ListParagraph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?" w:hAnsi="TH SarabunIT?" w:cs="TH SarabunIT?"/>
          <w:sz w:val="32"/>
          <w:szCs w:val="32"/>
        </w:rPr>
      </w:pPr>
      <w:r w:rsidRPr="00891851">
        <w:rPr>
          <w:rFonts w:ascii="TH SarabunIT?" w:hAnsi="TH SarabunIT?"/>
          <w:spacing w:val="-6"/>
          <w:sz w:val="32"/>
          <w:szCs w:val="32"/>
          <w:cs/>
        </w:rPr>
        <w:tab/>
      </w:r>
      <w:r w:rsidRPr="00891851">
        <w:rPr>
          <w:rFonts w:ascii="TH SarabunIT? (Thai)" w:hAnsi="TH SarabunIT? (Thai)" w:cs="TH SarabunIT? (Thai)"/>
          <w:spacing w:val="-6"/>
          <w:sz w:val="32"/>
          <w:szCs w:val="32"/>
          <w:cs/>
        </w:rPr>
        <w:t>ได้ดำเนินการพัฒนาฝีมือแรงงานให้แก่ลูกจ้างครบตามสัดส่วนที่กฎหมายกำหนด รวมจำนวน........................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>...</w:t>
      </w:r>
      <w:r w:rsidRPr="00891851">
        <w:rPr>
          <w:rFonts w:ascii="TH SarabunIT? (Thai)" w:hAnsi="TH SarabunIT? (Thai)" w:cs="TH SarabunIT? (Thai)"/>
          <w:spacing w:val="-6"/>
          <w:sz w:val="32"/>
          <w:szCs w:val="32"/>
          <w:cs/>
        </w:rPr>
        <w:t>.คน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ดังนี้</w:t>
      </w:r>
    </w:p>
    <w:p w:rsidR="00E213E8" w:rsidRDefault="00E213E8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จัดให้มีการฝึกอบรมฝีมือแรงงาน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>จำนวน.............................</w:t>
      </w:r>
      <w:r w:rsidRPr="00F34032">
        <w:rPr>
          <w:rFonts w:ascii="TH SarabunIT? (Thai)" w:hAnsi="TH SarabunIT? (Thai)" w:cs="TH SarabunIT? (Thai)"/>
          <w:sz w:val="32"/>
          <w:szCs w:val="32"/>
          <w:cs/>
        </w:rPr>
        <w:t>.........คน</w:t>
      </w:r>
    </w:p>
    <w:p w:rsidR="00E213E8" w:rsidRPr="00F34032" w:rsidRDefault="00E213E8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ผ่านการทดสอบมาตรฐานฝีมือแรงงานแห่งชาติ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>จำนวน.....</w:t>
      </w:r>
      <w:r>
        <w:rPr>
          <w:rFonts w:ascii="TH SarabunIT?" w:hAnsi="TH SarabunIT?" w:cs="TH SarabunIT?"/>
          <w:sz w:val="32"/>
          <w:szCs w:val="32"/>
          <w:cs/>
        </w:rPr>
        <w:t>........................</w:t>
      </w:r>
      <w:r w:rsidRPr="00F34032">
        <w:rPr>
          <w:rFonts w:ascii="TH SarabunIT? (Thai)" w:hAnsi="TH SarabunIT? (Thai)" w:cs="TH SarabunIT? (Thai)"/>
          <w:sz w:val="32"/>
          <w:szCs w:val="32"/>
          <w:cs/>
        </w:rPr>
        <w:t>.........คน</w:t>
      </w:r>
    </w:p>
    <w:p w:rsidR="00E213E8" w:rsidRDefault="00E213E8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 xml:space="preserve">ผ่านการรับรองความรู้ความสามารถ </w:t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>จำนวน......</w:t>
      </w:r>
      <w:r>
        <w:rPr>
          <w:rFonts w:ascii="TH SarabunIT?" w:hAnsi="TH SarabunIT?" w:cs="TH SarabunIT?"/>
          <w:sz w:val="32"/>
          <w:szCs w:val="32"/>
          <w:cs/>
        </w:rPr>
        <w:t>........................</w:t>
      </w:r>
      <w:r>
        <w:rPr>
          <w:rFonts w:ascii="TH SarabunIT? (Thai)" w:hAnsi="TH SarabunIT? (Thai)" w:cs="TH SarabunIT? (Thai)"/>
          <w:sz w:val="32"/>
          <w:szCs w:val="32"/>
          <w:cs/>
        </w:rPr>
        <w:t>.........คน</w:t>
      </w:r>
    </w:p>
    <w:p w:rsidR="00E213E8" w:rsidRDefault="00E213E8" w:rsidP="009A4337">
      <w:pPr>
        <w:spacing w:before="120" w:line="276" w:lineRule="auto"/>
        <w:ind w:left="284" w:right="-472" w:hanging="284"/>
        <w:jc w:val="thaiDistribute"/>
        <w:rPr>
          <w:rFonts w:ascii="TH SarabunIT?" w:hAnsi="TH SarabunIT?"/>
          <w:sz w:val="32"/>
          <w:szCs w:val="32"/>
        </w:rPr>
      </w:pPr>
    </w:p>
    <w:p w:rsidR="00E213E8" w:rsidRDefault="00E213E8" w:rsidP="009A4337">
      <w:pPr>
        <w:spacing w:before="120" w:line="276" w:lineRule="auto"/>
        <w:ind w:left="284" w:right="-472" w:hanging="284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</w:rPr>
        <w:t>4.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มีความประสงค์จะ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เป็นเงิน</w:t>
      </w:r>
      <w:r>
        <w:rPr>
          <w:rFonts w:ascii="TH SarabunIT? (Thai)" w:hAnsi="TH SarabunIT? (Thai)" w:cs="TH SarabunIT? (Thai)"/>
          <w:sz w:val="32"/>
          <w:szCs w:val="32"/>
          <w:cs/>
        </w:rPr>
        <w:t>ทั้งสิ้น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จำนวน.........</w:t>
      </w:r>
      <w:r w:rsidRPr="0040643A">
        <w:rPr>
          <w:rFonts w:ascii="TH SarabunIT?" w:hAnsi="TH SarabunIT?" w:cs="TH SarabunIT?"/>
          <w:sz w:val="32"/>
          <w:szCs w:val="32"/>
          <w:cs/>
        </w:rPr>
        <w:t>.................................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..............บาท (......................................................................</w:t>
      </w:r>
      <w:r w:rsidRPr="0040643A">
        <w:rPr>
          <w:rFonts w:ascii="TH SarabunIT?" w:hAnsi="TH SarabunIT?" w:cs="TH SarabunIT?"/>
          <w:sz w:val="32"/>
          <w:szCs w:val="32"/>
          <w:cs/>
        </w:rPr>
        <w:t>..............</w:t>
      </w:r>
      <w:r>
        <w:rPr>
          <w:rFonts w:ascii="TH SarabunIT?" w:hAnsi="TH SarabunIT?" w:cs="TH SarabunIT?"/>
          <w:sz w:val="32"/>
          <w:szCs w:val="32"/>
          <w:cs/>
        </w:rPr>
        <w:t>........</w:t>
      </w:r>
      <w:r w:rsidRPr="0040643A">
        <w:rPr>
          <w:rFonts w:ascii="TH SarabunIT?" w:hAnsi="TH SarabunIT?" w:cs="TH SarabunIT?"/>
          <w:sz w:val="32"/>
          <w:szCs w:val="32"/>
          <w:cs/>
        </w:rPr>
        <w:t xml:space="preserve">..........) 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 xml:space="preserve">(ร้อยละสิบของเงินสมทบที่นำส่งตามข้อ 2) </w:t>
      </w:r>
    </w:p>
    <w:p w:rsidR="00E213E8" w:rsidRDefault="00E213E8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โดยขอรับเป็นเช็คขีดคร่อมสั่งจ่ายในนาม</w:t>
      </w:r>
      <w:r>
        <w:rPr>
          <w:rFonts w:ascii="TH SarabunIT?" w:hAnsi="TH SarabunIT?" w:cs="TH SarabunIT?"/>
          <w:sz w:val="32"/>
          <w:szCs w:val="32"/>
          <w:cs/>
        </w:rPr>
        <w:t>.................................................................................................................</w:t>
      </w:r>
    </w:p>
    <w:p w:rsidR="00E213E8" w:rsidRPr="0040643A" w:rsidRDefault="00E213E8" w:rsidP="003E1B25">
      <w:pPr>
        <w:spacing w:before="120"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</w:rPr>
        <w:t xml:space="preserve">5. 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เอกสารหลักฐานประกอบการยื่นคำขอ</w:t>
      </w:r>
    </w:p>
    <w:p w:rsidR="00E213E8" w:rsidRPr="00945C2A" w:rsidRDefault="00E213E8" w:rsidP="003E1B25">
      <w:pPr>
        <w:tabs>
          <w:tab w:val="left" w:pos="284"/>
        </w:tabs>
        <w:spacing w:line="276" w:lineRule="auto"/>
        <w:jc w:val="thaiDistribute"/>
        <w:rPr>
          <w:rFonts w:ascii="TH SarabunIT?" w:hAnsi="TH SarabunIT?" w:cs="TH SarabunIT?"/>
          <w:spacing w:val="-6"/>
          <w:sz w:val="32"/>
          <w:szCs w:val="32"/>
          <w:cs/>
        </w:rPr>
      </w:pPr>
      <w:r w:rsidRPr="00B90E82"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945C2A">
        <w:rPr>
          <w:rFonts w:ascii="TH SarabunIT? (Thai)" w:hAnsi="TH SarabunIT? (Thai)" w:cs="TH SarabunIT? (Thai)"/>
          <w:spacing w:val="-6"/>
          <w:sz w:val="32"/>
          <w:szCs w:val="32"/>
          <w:cs/>
        </w:rPr>
        <w:t>สำเนาหนังสือรับรองการจดทะเบีย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น</w:t>
      </w:r>
      <w:r w:rsidRPr="00945C2A">
        <w:rPr>
          <w:rFonts w:ascii="TH SarabunIT? (Thai)" w:hAnsi="TH SarabunIT? (Thai)" w:cs="TH SarabunIT? (Thai)"/>
          <w:spacing w:val="-6"/>
          <w:sz w:val="32"/>
          <w:szCs w:val="32"/>
          <w:cs/>
        </w:rPr>
        <w:t>น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ิติบุคคล พร้อม</w:t>
      </w:r>
      <w:r w:rsidRPr="00945C2A">
        <w:rPr>
          <w:rFonts w:ascii="TH SarabunIT? (Thai)" w:hAnsi="TH SarabunIT? (Thai)" w:cs="TH SarabunIT? (Thai)"/>
          <w:spacing w:val="-6"/>
          <w:sz w:val="32"/>
          <w:szCs w:val="32"/>
          <w:cs/>
        </w:rPr>
        <w:t>วัตถุประสงค์ (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กรณีเป็นนิติบุคคล</w:t>
      </w:r>
      <w:r w:rsidRPr="00945C2A">
        <w:rPr>
          <w:rFonts w:ascii="TH SarabunIT?" w:hAnsi="TH SarabunIT?" w:cs="TH SarabunIT?"/>
          <w:spacing w:val="-6"/>
          <w:sz w:val="32"/>
          <w:szCs w:val="32"/>
          <w:cs/>
        </w:rPr>
        <w:t>)</w:t>
      </w:r>
    </w:p>
    <w:p w:rsidR="00E213E8" w:rsidRDefault="00E213E8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  <w:cs/>
        </w:rPr>
      </w:pPr>
      <w:r w:rsidRPr="00FF6677"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:rsidR="00E213E8" w:rsidRDefault="00E213E8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 w:rsidRPr="00FF6677"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(กรณีมีการมอบอำนาจ)</w:t>
      </w:r>
    </w:p>
    <w:p w:rsidR="00E213E8" w:rsidRDefault="00E213E8" w:rsidP="003E1B25">
      <w:pPr>
        <w:tabs>
          <w:tab w:val="left" w:pos="284"/>
        </w:tabs>
        <w:spacing w:line="276" w:lineRule="auto"/>
        <w:jc w:val="thaiDistribute"/>
        <w:rPr>
          <w:rFonts w:ascii="TH SarabunIT?" w:hAnsi="TH SarabunIT?" w:cs="TH SarabunIT?"/>
          <w:spacing w:val="-6"/>
          <w:sz w:val="32"/>
          <w:szCs w:val="32"/>
          <w:cs/>
        </w:rPr>
      </w:pPr>
      <w:r w:rsidRPr="004A228B">
        <w:rPr>
          <w:rFonts w:ascii="TH SarabunIT?" w:hAnsi="TH SarabunIT?" w:cs="TH SarabunIT?"/>
          <w:spacing w:val="-6"/>
          <w:sz w:val="32"/>
          <w:szCs w:val="32"/>
        </w:rPr>
        <w:tab/>
      </w:r>
      <w:r>
        <w:rPr>
          <w:rFonts w:ascii="TH SarabunIT?" w:hAnsi="TH SarabunIT?" w:cs="TH SarabunIT?"/>
          <w:spacing w:val="-6"/>
          <w:sz w:val="32"/>
          <w:szCs w:val="32"/>
        </w:rPr>
        <w:sym w:font="Wingdings 2" w:char="F0A3"/>
      </w:r>
      <w:r>
        <w:rPr>
          <w:rFonts w:ascii="TH SarabunIT?" w:hAnsi="TH SarabunIT?" w:cs="TH SarabunIT?"/>
          <w:spacing w:val="-6"/>
          <w:sz w:val="32"/>
          <w:szCs w:val="32"/>
        </w:rPr>
        <w:t xml:space="preserve"> </w:t>
      </w:r>
      <w:r w:rsidRPr="004A228B">
        <w:rPr>
          <w:rFonts w:ascii="TH SarabunIT? (Thai)" w:hAnsi="TH SarabunIT? (Thai)" w:cs="TH SarabunIT? (Thai)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พร้อมสำเนาใบเสร็จรับเงินตามข้อ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2</w:t>
      </w:r>
    </w:p>
    <w:p w:rsidR="00E213E8" w:rsidRDefault="00E213E8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  <w:cs/>
        </w:rPr>
      </w:pPr>
      <w:r>
        <w:rPr>
          <w:rFonts w:ascii="TH SarabunIT?" w:hAnsi="TH SarabunIT?" w:cs="TH SarabunIT?"/>
          <w:spacing w:val="-6"/>
          <w:sz w:val="32"/>
          <w:szCs w:val="32"/>
        </w:rPr>
        <w:tab/>
      </w:r>
      <w:r>
        <w:rPr>
          <w:rFonts w:ascii="TH SarabunIT?" w:hAnsi="TH SarabunIT?" w:cs="TH SarabunIT?"/>
          <w:sz w:val="32"/>
          <w:szCs w:val="32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สำเนาแบบแสดงการส่งเงินสมทบกองทุนพัฒนาฝีมือแรงงานตามข้อ 3</w:t>
      </w:r>
    </w:p>
    <w:p w:rsidR="00E213E8" w:rsidRDefault="00E213E8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?" w:hAnsi="TH SarabunIT?" w:cs="TH SarabunIT?"/>
          <w:sz w:val="32"/>
          <w:szCs w:val="32"/>
        </w:rPr>
      </w:pPr>
      <w:r w:rsidRPr="00FF6677"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</w:t>
      </w:r>
    </w:p>
    <w:p w:rsidR="00E213E8" w:rsidRDefault="00E213E8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E213E8" w:rsidRDefault="00E213E8" w:rsidP="00CE2B96">
      <w:pPr>
        <w:spacing w:before="120"/>
        <w:ind w:right="-472" w:firstLine="284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noProof/>
        </w:rPr>
        <w:pict>
          <v:oval id="Oval 46" o:spid="_x0000_s1027" style="position:absolute;left:0;text-align:left;margin-left:390pt;margin-top:36.6pt;width:77.45pt;height:77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  <w:r>
        <w:rPr>
          <w:rFonts w:ascii="TH SarabunIT? (Thai)" w:hAnsi="TH SarabunIT? (Thai)" w:cs="TH SarabunIT? (Thai)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?" w:hAnsi="TH SarabunIT?" w:cs="TH SarabunIT?"/>
          <w:sz w:val="32"/>
          <w:szCs w:val="32"/>
          <w:cs/>
        </w:rPr>
        <w:br/>
      </w:r>
      <w:r>
        <w:rPr>
          <w:rFonts w:ascii="TH SarabunIT? (Thai)" w:hAnsi="TH SarabunIT? (Thai)" w:cs="TH SarabunIT? (Thai)"/>
          <w:sz w:val="32"/>
          <w:szCs w:val="32"/>
          <w:cs/>
        </w:rPr>
        <w:t>ทุกประการ</w:t>
      </w:r>
    </w:p>
    <w:p w:rsidR="00E213E8" w:rsidRDefault="00E213E8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?" w:hAnsi="TH SarabunIT?" w:cs="TH SarabunIT?"/>
          <w:sz w:val="32"/>
          <w:szCs w:val="32"/>
        </w:rPr>
      </w:pPr>
      <w:r>
        <w:rPr>
          <w:noProof/>
        </w:rPr>
        <w:pict>
          <v:shape id="Text Box 45" o:spid="_x0000_s1028" type="#_x0000_t202" style="position:absolute;margin-left:390pt;margin-top:10.25pt;width:80.8pt;height:4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E213E8" w:rsidRPr="000F79A4" w:rsidRDefault="00E213E8" w:rsidP="00CE2B96">
                  <w:pPr>
                    <w:rPr>
                      <w:rFonts w:ascii="TH SarabunIT?" w:hAnsi="TH SarabunIT?" w:cs="TH SarabunIT?"/>
                      <w:sz w:val="28"/>
                    </w:rPr>
                  </w:pPr>
                  <w:r w:rsidRPr="000F79A4">
                    <w:rPr>
                      <w:rFonts w:ascii="TH SarabunIT? (Thai)" w:hAnsi="TH SarabunIT? (Thai)" w:cs="TH SarabunIT? (Thai)"/>
                      <w:sz w:val="28"/>
                      <w:cs/>
                    </w:rPr>
                    <w:t>ประทับตรา</w:t>
                  </w:r>
                  <w:r>
                    <w:rPr>
                      <w:rFonts w:ascii="TH SarabunIT? (Thai)" w:hAnsi="TH SarabunIT? (Thai)" w:cs="TH SarabunIT? (Thai)"/>
                      <w:sz w:val="28"/>
                      <w:cs/>
                    </w:rPr>
                    <w:t>บริษัท</w:t>
                  </w:r>
                  <w:r w:rsidRPr="000F79A4">
                    <w:rPr>
                      <w:rFonts w:ascii="TH SarabunIT?" w:hAnsi="TH SarabunIT?" w:cs="TH SarabunIT?"/>
                      <w:sz w:val="28"/>
                      <w:cs/>
                    </w:rPr>
                    <w:t xml:space="preserve"> </w:t>
                  </w:r>
                </w:p>
                <w:p w:rsidR="00E213E8" w:rsidRPr="000F79A4" w:rsidRDefault="00E213E8" w:rsidP="00CE2B96">
                  <w:pPr>
                    <w:jc w:val="center"/>
                    <w:rPr>
                      <w:rFonts w:ascii="TH SarabunIT?" w:hAnsi="TH SarabunIT?" w:cs="TH SarabunIT?"/>
                      <w:sz w:val="28"/>
                    </w:rPr>
                  </w:pPr>
                  <w:r w:rsidRPr="000F79A4">
                    <w:rPr>
                      <w:rFonts w:ascii="TH SarabunIT? (Thai)" w:hAnsi="TH SarabunIT? (Thai)" w:cs="TH SarabunIT? (Thai)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</w:p>
    <w:p w:rsidR="00E213E8" w:rsidRDefault="00E213E8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E213E8" w:rsidRDefault="00E213E8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  <w:cs/>
        </w:rPr>
        <w:t xml:space="preserve">       (......................................................)</w:t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28"/>
        <w:gridCol w:w="4578"/>
      </w:tblGrid>
      <w:tr w:rsidR="00E213E8" w:rsidTr="00BC13F6">
        <w:tc>
          <w:tcPr>
            <w:tcW w:w="9606" w:type="dxa"/>
            <w:gridSpan w:val="2"/>
          </w:tcPr>
          <w:p w:rsidR="00E213E8" w:rsidRPr="00BC13F6" w:rsidRDefault="00E213E8" w:rsidP="00BC13F6">
            <w:pPr>
              <w:jc w:val="center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E213E8" w:rsidTr="001F55B8">
        <w:tc>
          <w:tcPr>
            <w:tcW w:w="5028" w:type="dxa"/>
          </w:tcPr>
          <w:p w:rsidR="00E213E8" w:rsidRPr="00BC13F6" w:rsidRDefault="00E213E8" w:rsidP="00BC13F6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ความเห็นเจ้าหน้าที่</w:t>
            </w:r>
            <w:r w:rsidRPr="00BC13F6">
              <w:rPr>
                <w:rFonts w:ascii="TH SarabunIT?" w:hAnsi="TH SarabunIT?" w:cs="TH SarabunIT?"/>
                <w:sz w:val="32"/>
                <w:szCs w:val="32"/>
              </w:rPr>
              <w:t xml:space="preserve"> </w:t>
            </w:r>
          </w:p>
          <w:p w:rsidR="00E213E8" w:rsidRPr="00BC13F6" w:rsidRDefault="00E213E8" w:rsidP="00BC13F6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</w:rPr>
              <w:sym w:font="Wingdings 2" w:char="F0A3"/>
            </w: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E213E8" w:rsidRPr="00BC13F6" w:rsidRDefault="00E213E8" w:rsidP="00BC13F6">
            <w:pPr>
              <w:jc w:val="both"/>
              <w:rPr>
                <w:rFonts w:ascii="TH SarabunIT?" w:hAnsi="TH SarabunIT?" w:cs="TH SarabunIT?"/>
                <w:sz w:val="32"/>
                <w:szCs w:val="32"/>
                <w:cs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</w:rPr>
              <w:sym w:font="Wingdings 2" w:char="F0A3"/>
            </w:r>
            <w:r w:rsidRPr="00BC13F6">
              <w:rPr>
                <w:rFonts w:ascii="TH SarabunIT?" w:hAnsi="TH SarabunIT?" w:cs="TH SarabunIT?"/>
                <w:sz w:val="32"/>
                <w:szCs w:val="32"/>
              </w:rPr>
              <w:t xml:space="preserve"> </w:t>
            </w: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เห็นควรอนุมัติ</w:t>
            </w:r>
          </w:p>
          <w:p w:rsidR="00E213E8" w:rsidRPr="00BC13F6" w:rsidRDefault="00E213E8" w:rsidP="00BC13F6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</w:rPr>
              <w:sym w:font="Wingdings 2" w:char="F0A3"/>
            </w: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 xml:space="preserve"> เห็นควรไม่อนุมัติ เหตุผล</w:t>
            </w: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</w:t>
            </w:r>
          </w:p>
          <w:p w:rsidR="00E213E8" w:rsidRPr="00656A6E" w:rsidRDefault="00E213E8" w:rsidP="00BC13F6">
            <w:pPr>
              <w:jc w:val="both"/>
              <w:rPr>
                <w:rFonts w:ascii="TH SarabunIT?" w:hAnsi="TH SarabunIT?"/>
                <w:sz w:val="32"/>
                <w:szCs w:val="32"/>
                <w:cs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E213E8" w:rsidRPr="00BC13F6" w:rsidRDefault="00E213E8" w:rsidP="00BC13F6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</w:p>
          <w:p w:rsidR="00E213E8" w:rsidRPr="00BC13F6" w:rsidRDefault="00E213E8" w:rsidP="00BC13F6">
            <w:pPr>
              <w:ind w:left="720" w:hanging="720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       </w:t>
            </w: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ลงชื่อ</w:t>
            </w: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.................................................................</w:t>
            </w:r>
          </w:p>
          <w:p w:rsidR="00E213E8" w:rsidRPr="00BC13F6" w:rsidRDefault="00E213E8" w:rsidP="00BC13F6">
            <w:pPr>
              <w:ind w:firstLine="993"/>
              <w:jc w:val="thaiDistribute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(............................................................)</w:t>
            </w:r>
          </w:p>
          <w:p w:rsidR="00E213E8" w:rsidRPr="00BC13F6" w:rsidRDefault="00E213E8" w:rsidP="00BC13F6">
            <w:pPr>
              <w:ind w:left="720" w:hanging="720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       </w:t>
            </w: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ตำแหน่ง</w:t>
            </w: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</w:t>
            </w:r>
          </w:p>
          <w:p w:rsidR="00E213E8" w:rsidRPr="00025DD3" w:rsidRDefault="00E213E8" w:rsidP="00BC13F6">
            <w:pPr>
              <w:jc w:val="both"/>
              <w:rPr>
                <w:rFonts w:ascii="TH SarabunIT?" w:hAnsi="TH SarabunIT?"/>
                <w:sz w:val="32"/>
                <w:szCs w:val="32"/>
              </w:rPr>
            </w:pP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 xml:space="preserve">                 วันที่</w:t>
            </w: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........./............./............</w:t>
            </w:r>
          </w:p>
        </w:tc>
        <w:tc>
          <w:tcPr>
            <w:tcW w:w="4578" w:type="dxa"/>
          </w:tcPr>
          <w:p w:rsidR="00E213E8" w:rsidRPr="00BC13F6" w:rsidRDefault="00E213E8" w:rsidP="00BC13F6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</w:p>
          <w:p w:rsidR="00E213E8" w:rsidRPr="00BC13F6" w:rsidRDefault="00E213E8" w:rsidP="00BC13F6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</w:p>
          <w:p w:rsidR="00E213E8" w:rsidRPr="00BC13F6" w:rsidRDefault="00E213E8" w:rsidP="00BC13F6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</w:rPr>
              <w:sym w:font="Wingdings 2" w:char="F0A3"/>
            </w: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 </w:t>
            </w: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อนุมัติ</w:t>
            </w:r>
          </w:p>
          <w:p w:rsidR="00E213E8" w:rsidRPr="00BC13F6" w:rsidRDefault="00E213E8" w:rsidP="00BC13F6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</w:rPr>
              <w:sym w:font="Wingdings 2" w:char="F0A3"/>
            </w:r>
            <w:r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ไม่อนุมัติ</w:t>
            </w: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เหตุผล..........</w:t>
            </w: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</w:t>
            </w:r>
          </w:p>
          <w:p w:rsidR="00E213E8" w:rsidRPr="001F55B8" w:rsidRDefault="00E213E8" w:rsidP="00BC13F6">
            <w:pPr>
              <w:jc w:val="both"/>
              <w:rPr>
                <w:rFonts w:ascii="TH SarabunIT?" w:hAnsi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E213E8" w:rsidRDefault="00E213E8" w:rsidP="00BC13F6">
            <w:pPr>
              <w:ind w:left="720" w:hanging="720"/>
              <w:rPr>
                <w:rFonts w:ascii="TH SarabunIT?" w:hAnsi="TH SarabunIT?"/>
                <w:sz w:val="32"/>
                <w:szCs w:val="32"/>
              </w:rPr>
            </w:pPr>
          </w:p>
          <w:p w:rsidR="00E213E8" w:rsidRPr="00BC13F6" w:rsidRDefault="00E213E8" w:rsidP="00BC13F6">
            <w:pPr>
              <w:ind w:left="720" w:hanging="720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    </w:t>
            </w: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ลงชื่อ</w:t>
            </w: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...............................................................</w:t>
            </w:r>
          </w:p>
          <w:p w:rsidR="00E213E8" w:rsidRPr="00BC13F6" w:rsidRDefault="00E213E8" w:rsidP="00BC13F6">
            <w:pPr>
              <w:ind w:firstLine="742"/>
              <w:jc w:val="thaiDistribute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(...........................................................)           </w:t>
            </w: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ตำแหน่ง</w:t>
            </w: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</w:t>
            </w:r>
          </w:p>
          <w:p w:rsidR="00E213E8" w:rsidRPr="00BC13F6" w:rsidRDefault="00E213E8" w:rsidP="00BC13F6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           </w:t>
            </w:r>
            <w:r w:rsidRPr="00BC13F6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 xml:space="preserve">      วันที่</w:t>
            </w:r>
            <w:r w:rsidRPr="00BC13F6">
              <w:rPr>
                <w:rFonts w:ascii="TH SarabunIT?" w:hAnsi="TH SarabunIT?" w:cs="TH SarabunIT?"/>
                <w:sz w:val="32"/>
                <w:szCs w:val="32"/>
                <w:cs/>
              </w:rPr>
              <w:t>........./............./............</w:t>
            </w:r>
          </w:p>
        </w:tc>
      </w:tr>
    </w:tbl>
    <w:p w:rsidR="00E213E8" w:rsidRDefault="00E213E8" w:rsidP="00A25408">
      <w:pPr>
        <w:rPr>
          <w:rFonts w:ascii="TH SarabunIT?" w:hAnsi="TH SarabunIT?" w:cs="TH SarabunIT?"/>
          <w:b/>
          <w:bCs/>
          <w:sz w:val="32"/>
          <w:szCs w:val="32"/>
        </w:rPr>
      </w:pPr>
    </w:p>
    <w:sectPr w:rsidR="00E213E8" w:rsidSect="00237C88">
      <w:headerReference w:type="even" r:id="rId7"/>
      <w:headerReference w:type="default" r:id="rId8"/>
      <w:footerReference w:type="even" r:id="rId9"/>
      <w:pgSz w:w="11906" w:h="16838"/>
      <w:pgMar w:top="567" w:right="1418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3E8" w:rsidRDefault="00E213E8">
      <w:r>
        <w:separator/>
      </w:r>
    </w:p>
  </w:endnote>
  <w:endnote w:type="continuationSeparator" w:id="0">
    <w:p w:rsidR="00E213E8" w:rsidRDefault="00E21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?">
    <w:altName w:val="TH SarabunPS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? (Thai)">
    <w:altName w:val="Cordia New"/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3E8" w:rsidRDefault="00E213E8" w:rsidP="00EC2DA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13E8" w:rsidRDefault="00E213E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3E8" w:rsidRDefault="00E213E8">
      <w:r>
        <w:separator/>
      </w:r>
    </w:p>
  </w:footnote>
  <w:footnote w:type="continuationSeparator" w:id="0">
    <w:p w:rsidR="00E213E8" w:rsidRDefault="00E213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3E8" w:rsidRDefault="00E213E8" w:rsidP="00EC2D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13E8" w:rsidRDefault="00E213E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3E8" w:rsidRDefault="00E213E8" w:rsidP="00EC2D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213E8" w:rsidRDefault="00E213E8" w:rsidP="00512D08">
    <w:pPr>
      <w:pStyle w:val="Header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6"/>
  </w:num>
  <w:num w:numId="5">
    <w:abstractNumId w:val="25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16"/>
  </w:num>
  <w:num w:numId="11">
    <w:abstractNumId w:val="27"/>
  </w:num>
  <w:num w:numId="12">
    <w:abstractNumId w:val="26"/>
  </w:num>
  <w:num w:numId="13">
    <w:abstractNumId w:val="17"/>
  </w:num>
  <w:num w:numId="14">
    <w:abstractNumId w:val="19"/>
  </w:num>
  <w:num w:numId="15">
    <w:abstractNumId w:val="7"/>
  </w:num>
  <w:num w:numId="16">
    <w:abstractNumId w:val="28"/>
  </w:num>
  <w:num w:numId="17">
    <w:abstractNumId w:val="12"/>
  </w:num>
  <w:num w:numId="18">
    <w:abstractNumId w:val="20"/>
  </w:num>
  <w:num w:numId="19">
    <w:abstractNumId w:val="15"/>
  </w:num>
  <w:num w:numId="20">
    <w:abstractNumId w:val="21"/>
  </w:num>
  <w:num w:numId="21">
    <w:abstractNumId w:val="3"/>
  </w:num>
  <w:num w:numId="22">
    <w:abstractNumId w:val="18"/>
  </w:num>
  <w:num w:numId="23">
    <w:abstractNumId w:val="1"/>
  </w:num>
  <w:num w:numId="24">
    <w:abstractNumId w:val="8"/>
  </w:num>
  <w:num w:numId="25">
    <w:abstractNumId w:val="24"/>
  </w:num>
  <w:num w:numId="26">
    <w:abstractNumId w:val="14"/>
  </w:num>
  <w:num w:numId="27">
    <w:abstractNumId w:val="10"/>
  </w:num>
  <w:num w:numId="28">
    <w:abstractNumId w:val="2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4355"/>
    <w:rsid w:val="000070C6"/>
    <w:rsid w:val="0001066F"/>
    <w:rsid w:val="0001591E"/>
    <w:rsid w:val="00017422"/>
    <w:rsid w:val="00024220"/>
    <w:rsid w:val="00025DD3"/>
    <w:rsid w:val="000272E4"/>
    <w:rsid w:val="000411E2"/>
    <w:rsid w:val="00046157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C13E0"/>
    <w:rsid w:val="000C17E7"/>
    <w:rsid w:val="000C6FD0"/>
    <w:rsid w:val="000C7A3F"/>
    <w:rsid w:val="000D07B8"/>
    <w:rsid w:val="000D16A0"/>
    <w:rsid w:val="000D3214"/>
    <w:rsid w:val="000D5B8B"/>
    <w:rsid w:val="000D6A4D"/>
    <w:rsid w:val="000E2B80"/>
    <w:rsid w:val="000E3D67"/>
    <w:rsid w:val="000E6E31"/>
    <w:rsid w:val="000F79A4"/>
    <w:rsid w:val="001031D6"/>
    <w:rsid w:val="00106A12"/>
    <w:rsid w:val="00110413"/>
    <w:rsid w:val="00111C6C"/>
    <w:rsid w:val="00115866"/>
    <w:rsid w:val="00116F40"/>
    <w:rsid w:val="0011758E"/>
    <w:rsid w:val="00120A8E"/>
    <w:rsid w:val="00132B18"/>
    <w:rsid w:val="00134553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5B8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37C88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B3EB5"/>
    <w:rsid w:val="003C3CAD"/>
    <w:rsid w:val="003D0B71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626E0"/>
    <w:rsid w:val="004642A4"/>
    <w:rsid w:val="00472709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40B3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7D1C"/>
    <w:rsid w:val="005E5868"/>
    <w:rsid w:val="005F18E1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37CD"/>
    <w:rsid w:val="006568E3"/>
    <w:rsid w:val="00656A6E"/>
    <w:rsid w:val="00670370"/>
    <w:rsid w:val="00676912"/>
    <w:rsid w:val="00676D09"/>
    <w:rsid w:val="006962BB"/>
    <w:rsid w:val="00696345"/>
    <w:rsid w:val="006A08CB"/>
    <w:rsid w:val="006A2D64"/>
    <w:rsid w:val="006A3F11"/>
    <w:rsid w:val="006A4D44"/>
    <w:rsid w:val="006B080A"/>
    <w:rsid w:val="006B1AA0"/>
    <w:rsid w:val="006C2674"/>
    <w:rsid w:val="006C2DBA"/>
    <w:rsid w:val="006C5942"/>
    <w:rsid w:val="006C668A"/>
    <w:rsid w:val="006E6B60"/>
    <w:rsid w:val="006F0B92"/>
    <w:rsid w:val="006F3069"/>
    <w:rsid w:val="00700FFD"/>
    <w:rsid w:val="00720B58"/>
    <w:rsid w:val="00732E22"/>
    <w:rsid w:val="0073375D"/>
    <w:rsid w:val="007346EC"/>
    <w:rsid w:val="00740498"/>
    <w:rsid w:val="007454F2"/>
    <w:rsid w:val="00753048"/>
    <w:rsid w:val="00754CBF"/>
    <w:rsid w:val="0076155F"/>
    <w:rsid w:val="0077594F"/>
    <w:rsid w:val="007822E6"/>
    <w:rsid w:val="00787DEA"/>
    <w:rsid w:val="00787F27"/>
    <w:rsid w:val="007914A6"/>
    <w:rsid w:val="007A497C"/>
    <w:rsid w:val="007B4824"/>
    <w:rsid w:val="007B652B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4BD8"/>
    <w:rsid w:val="007F5D5F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32856"/>
    <w:rsid w:val="00833255"/>
    <w:rsid w:val="00833A01"/>
    <w:rsid w:val="008421BC"/>
    <w:rsid w:val="008442AA"/>
    <w:rsid w:val="00850930"/>
    <w:rsid w:val="0085523C"/>
    <w:rsid w:val="00856F0F"/>
    <w:rsid w:val="0086460F"/>
    <w:rsid w:val="00866494"/>
    <w:rsid w:val="00876E13"/>
    <w:rsid w:val="00883D33"/>
    <w:rsid w:val="00885C86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F69"/>
    <w:rsid w:val="009102DB"/>
    <w:rsid w:val="009105C8"/>
    <w:rsid w:val="009109A5"/>
    <w:rsid w:val="00912DD5"/>
    <w:rsid w:val="009163AE"/>
    <w:rsid w:val="009208C8"/>
    <w:rsid w:val="00931CC0"/>
    <w:rsid w:val="00932D43"/>
    <w:rsid w:val="009334DF"/>
    <w:rsid w:val="009337A3"/>
    <w:rsid w:val="00940CC2"/>
    <w:rsid w:val="009444F9"/>
    <w:rsid w:val="00945C2A"/>
    <w:rsid w:val="009478E3"/>
    <w:rsid w:val="009506C1"/>
    <w:rsid w:val="00950AAF"/>
    <w:rsid w:val="009532C2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F0737"/>
    <w:rsid w:val="009F4F25"/>
    <w:rsid w:val="009F5959"/>
    <w:rsid w:val="009F7F4B"/>
    <w:rsid w:val="00A0588E"/>
    <w:rsid w:val="00A21BCD"/>
    <w:rsid w:val="00A25408"/>
    <w:rsid w:val="00A26F4B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B14B8"/>
    <w:rsid w:val="00AB644B"/>
    <w:rsid w:val="00AD17F5"/>
    <w:rsid w:val="00AD7757"/>
    <w:rsid w:val="00AF0B5C"/>
    <w:rsid w:val="00AF1863"/>
    <w:rsid w:val="00AF3141"/>
    <w:rsid w:val="00B05592"/>
    <w:rsid w:val="00B05A7B"/>
    <w:rsid w:val="00B149B8"/>
    <w:rsid w:val="00B14B6A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13F6"/>
    <w:rsid w:val="00BC3ACA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1416"/>
    <w:rsid w:val="00C34E5F"/>
    <w:rsid w:val="00C46641"/>
    <w:rsid w:val="00C556F4"/>
    <w:rsid w:val="00C56192"/>
    <w:rsid w:val="00C561C8"/>
    <w:rsid w:val="00C64931"/>
    <w:rsid w:val="00C77CD7"/>
    <w:rsid w:val="00C81165"/>
    <w:rsid w:val="00C813D4"/>
    <w:rsid w:val="00C86AA1"/>
    <w:rsid w:val="00C9224C"/>
    <w:rsid w:val="00C940F9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4B11"/>
    <w:rsid w:val="00D43084"/>
    <w:rsid w:val="00D457E8"/>
    <w:rsid w:val="00D47481"/>
    <w:rsid w:val="00D61C24"/>
    <w:rsid w:val="00D649B9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208CC"/>
    <w:rsid w:val="00E213E8"/>
    <w:rsid w:val="00E32D72"/>
    <w:rsid w:val="00E34650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340"/>
    <w:rsid w:val="00E92FC3"/>
    <w:rsid w:val="00E94F36"/>
    <w:rsid w:val="00E9707A"/>
    <w:rsid w:val="00EB4390"/>
    <w:rsid w:val="00EB6BC8"/>
    <w:rsid w:val="00EB6E1B"/>
    <w:rsid w:val="00EB7771"/>
    <w:rsid w:val="00EC2DA0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99"/>
    <w:rsid w:val="00F94355"/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0E3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805</Words>
  <Characters>4593</Characters>
  <Application>Microsoft Office Outlook</Application>
  <DocSecurity>0</DocSecurity>
  <Lines>0</Lines>
  <Paragraphs>0</Paragraphs>
  <ScaleCrop>false</ScaleCrop>
  <Company>HP Pavilion a6678i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subject/>
  <dc:creator>Pannee</dc:creator>
  <cp:keywords/>
  <dc:description/>
  <cp:lastModifiedBy>admin</cp:lastModifiedBy>
  <cp:revision>2</cp:revision>
  <cp:lastPrinted>2017-08-19T21:27:00Z</cp:lastPrinted>
  <dcterms:created xsi:type="dcterms:W3CDTF">2018-05-22T02:33:00Z</dcterms:created>
  <dcterms:modified xsi:type="dcterms:W3CDTF">2018-05-22T02:33:00Z</dcterms:modified>
</cp:coreProperties>
</file>