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0543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16:02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คือการฝึกอบรมฝีมือแรงงานก่อนเข้าทำงานเพื่อให้สามารถทำงานได้ตามมาตรฐานฝีมือแรงงานซึ่งไม่ใช่ลูกจ้างของตนไม่มีสัญญาจ้างไม่ได้จ่ายประกันสังคม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ซึ่งคำจำกัดความของการฝึกยกระดับฝีมือแรงงานหรือการฝึกเปลี่ยนสาขาอาชีพ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ซึ่งไม่ใช่ลูกจ้างของตนดังนั้นกรณีฝึกเตรียมเข้าทำงานให้บุคคลทั่วไปทั้งกรณีอบรมเองหรือส่งไปฝึกอบรมภายนอก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นิสิตนักศึกษาหรือบุคคลที่ทางราชการส่งมาฝึกเข้ารับการฝึก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รายละเอียดเกี่ยวกับ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เรื่องกำหนดรายการค่าใช้จ่ายใน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หลักเกณฑ์วิธีการและเงื่อนไขในการให้ความเห็นชอบ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เป็นหลักสูตรที่จัดขึ้นเพื่อพัฒนาฝีมือแรงงานก่อนเข้าทำงานในสถานประกอบกิจการเพื่อให้สามารถ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ทำงานได้ตามมาตรฐานฝีมือแรงงานโดยมีเนื้อหาวิชาของหลักสูตรสอดคล้องและเป็นประโยชน์ต่อ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นิสิต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หรือหลักสูตรของส่วนราชการหรือหลักสูตรของผู้ดำเนินการฝึกหรือหลักสูตรที่สถานศึกษากับผู้ดำเนินการฝึกได้ร่วมกันจัดทำขึ้น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ต้องมีพื้นที่เพียงพอเหมาะสมและปลอดภัยต่อการฝึกอบรมฝีมือแรงงาน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ต้องมีคุณสมบัติตามที่คณะกรรมการประกาศกำหนดและมีจำนวนครูฝึกต่อจำนวนผู้รับการฝึกในสัดส่วนครูฝึกหนึ่งคนต่อผู้รับการฝึกไม่เกินสิบหกคนครูฝึกต้องมีคุณสมบัติตามประกาศคณะกรรมการส่งเสริมการพัฒนาฝีมือแรงงานเรื่องคุณสมบัติของครู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ต้องสอดคล้องกับหลักสูตรตามสาขาอาชีพที่กระทรวงแรงงานประกาศกำหนด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ต้องจัดให้มีการทดสอบทั้งภาคทฤษฎีและภาคปฏิบัติด้วยวิธีการอื่นๆ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โดยต้องจ่ายเบี้ยเลี้ยงให้แก่ผู้เข้ารับการ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หนังสือส่งตัวผู้รับการฝึกจากสถานศึกษากรณีที่รับนิสิตนักศึกษาเข้าฝึกอบรม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กองส่งเสริมการพัฒนาฝีมือแรงงานกรมพัฒนาฝีมือแรงงานถ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มิตรไมตรีดินแดงกทม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D1081E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D1081E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D1081E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5CB" w:rsidRDefault="001B15CB" w:rsidP="00C81DB8">
      <w:pPr>
        <w:spacing w:after="0" w:line="240" w:lineRule="auto"/>
      </w:pPr>
      <w:r>
        <w:separator/>
      </w:r>
    </w:p>
  </w:endnote>
  <w:endnote w:type="continuationSeparator" w:id="1">
    <w:p w:rsidR="001B15CB" w:rsidRDefault="001B15C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5CB" w:rsidRDefault="001B15CB" w:rsidP="00C81DB8">
      <w:pPr>
        <w:spacing w:after="0" w:line="240" w:lineRule="auto"/>
      </w:pPr>
      <w:r>
        <w:separator/>
      </w:r>
    </w:p>
  </w:footnote>
  <w:footnote w:type="continuationSeparator" w:id="1">
    <w:p w:rsidR="001B15CB" w:rsidRDefault="001B15C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0543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D1081E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1081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5CB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5435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081E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9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83</cp:revision>
  <cp:lastPrinted>2015-03-02T15:12:00Z</cp:lastPrinted>
  <dcterms:created xsi:type="dcterms:W3CDTF">2015-04-23T03:41:00Z</dcterms:created>
  <dcterms:modified xsi:type="dcterms:W3CDTF">2015-07-22T10:12:00Z</dcterms:modified>
</cp:coreProperties>
</file>