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A801FF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20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22/07/2015 15:59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ติดต่อด้วยตนเองณหน่วยงาน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31/7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5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ชัยภูมิ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ตาดโตนต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ในเมืองอ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เมืองจ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36000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044-816023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044-822070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http://www.dsd.go.th/chaiyaphum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ให้ผู้ขอรับอนุญาตยื่นในเขตจังหวัดที่ศูนย์ฝึกอบรมฝีมือแรงงานนั้นตั้งอยู่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เงื่อนไขการจัดตั้งศูนย์ฝึกอบรมฝีมือแรงงาน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สถานประกอบกิจการต้องมีสถานที่ฝึกที่ได้จัดไว้เป็นสัดส่วนแยกจากหน่วยประกอบกิจการ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ศูนย์ฝึกอบรมฝีมือแรงงานต้องมีความพร้อมและความเหมาะสมในเรื่องสถานที่เครื่องมือเครื่องจักรอุปกรณ์หรือสิ่งอำนวยความสะดวกและจะต้องได้รับอนุญาตจากนายทะเบียนซึ่งเป็นไปตามประกาศคณะกรรมการส่งเสริมการพัฒนาฝีมือแรงงานเรื่องหลักเกณฑ์วิธีการและเงื่อนไขการจดตั้งศูนย์ฝึกอบรมฝีมือแรงงาน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มิถุนายน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เครื่องมือเครื่องจักรอุปกรณ์หรือสิ่งอำนวยความสะดวกต้องมีลักษณะเหมาะสมสำหรับการฝึกอบรมฝีมือแรงงานตามสาขาอาชีพที่รัฐมนตรีว่าการกระทรวงแรงงานประกาศกำหนดและต้องมีสภาพที่ดีและมีความปลอดภั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มื่อนายทะเบียนตรวจสอบแล้วเห็นว่าผู้ยื่นคำขอมีความพร้อมและความเหมาะสมจะออกใบอนุญาตจัดตั้งศูนย์ฝึกอบรมฝีมือแรงงานให้แก่ผู้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รณีที่นายทะเบียนไม่ให้ความเห็นชอบให้แจ้งเป็นหนังสือพร้อมเหตุผลสิทธิและระยะเวลาในการอุทธรณ์ให้ผู้ยื่นคำขอ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อนุญาตจัดตั้งศูนย์ฝึกอบรมฝีมือแรงงานสูญหายถูกทำลายหรือชำรุดลบเลือนในสาระสำคัญให้ผู้ขอรับอนุญาตจัดตั้งศูนย์ฝึกอบรมฝีมือแรงงานขอรับใบแทนใบอนุญาตโดยยื่นคำขอพร้อมแนบใบอนุญาตที่ชำรุดหรือหลักฐานการลงบันทึกประจำวันของพนักงานสอบสวนว่าใบอนุญาตสูญหายเพื่อประกอบการพิจารณาผู้รับอนุญาตต้องแสดงใบอนุญาตจัดตั้งศูนย์ฝึกอบรมฝีมือแรงงานไว้ในที่เปิดเผยและเห็นได้ง่ายณ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ผู้ยื่นคำขอเจ้าหน้าที่ตรวจสอบความครบถ้วนของเอกสารและลงทะเบียนเอกสาร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เจ้าหน้าที่ออกตรวจสอบพร้อมของสถานที่ฝึกเครื่องจักรอุปกรณ์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19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นายทะเบียนพิจารณาให้ความเห็นชอบและออกใบอนุญาต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ให้แก่ผู้ยื่นคำขอแจ้งสถานประกอบกิจการมารับหนังสือรับรอง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และเอกสารอื่นๆที่เกี่ยวข้องตามรายละเอียดในแบบฟอร์ม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คำขอรับอนุญาตจัดตั้งศูนย์ฝึกอบรมฝีมือแรงงาน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  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บ้าน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กรมการปกครอง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กรณีห้างหุ้นส่วนสามัญสำเนาบัตรประชาชนของผู้เป็นห้างหุ้นส่วนทุกคน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กรณีห้างหุ้นส่วนสามัญสำเนาทะเบียนบ้านของผู้เป็นห้างหุ้นส่วนทุกคน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กรณีห้างหุ้นส่วนสามัญบัญชีรายชื่อผู้เป็นหุ้นส่วนทุกคน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กรณีนิติบุคคลสำเนาบัตรประจำตัวประชาชนของผู้มีอำนาจทำการแทนนิติบุคคล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กรณีนิติบุคคลสำเนาทะเบียนบ้านของผู้มีอำนาจทำการแทนนิติบุคคล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กองส่งเสริมการพัฒนาฝีมือแรงงานกรมพัฒนาฝีมือแรงงานถนนมิตรไมตรีดินแดงกรุงเทพฯ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02 245 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10400 http://www.dsd.go.th)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แบบฟอร์มที่ใช้ยื่น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33656A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33656A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33656A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ศูนย์พัฒนาฝีมือแรงงานจังหวัดชัยภูมิกรมพัฒนาฝีมือแรงงานกระทรวงแรงงาน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09C4" w:rsidRDefault="000409C4" w:rsidP="00C81DB8">
      <w:pPr>
        <w:spacing w:after="0" w:line="240" w:lineRule="auto"/>
      </w:pPr>
      <w:r>
        <w:separator/>
      </w:r>
    </w:p>
  </w:endnote>
  <w:endnote w:type="continuationSeparator" w:id="1">
    <w:p w:rsidR="000409C4" w:rsidRDefault="000409C4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09C4" w:rsidRDefault="000409C4" w:rsidP="00C81DB8">
      <w:pPr>
        <w:spacing w:after="0" w:line="240" w:lineRule="auto"/>
      </w:pPr>
      <w:r>
        <w:separator/>
      </w:r>
    </w:p>
  </w:footnote>
  <w:footnote w:type="continuationSeparator" w:id="1">
    <w:p w:rsidR="000409C4" w:rsidRDefault="000409C4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A801FF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33656A">
          <w:rPr>
            <w:noProof/>
          </w:rPr>
          <w:t>7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33656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09C4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3656A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801FF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649</TotalTime>
  <Pages>7</Pages>
  <Words>1000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PiagHiFi</cp:lastModifiedBy>
  <cp:revision>83</cp:revision>
  <cp:lastPrinted>2015-03-02T15:12:00Z</cp:lastPrinted>
  <dcterms:created xsi:type="dcterms:W3CDTF">2015-04-23T03:41:00Z</dcterms:created>
  <dcterms:modified xsi:type="dcterms:W3CDTF">2015-07-22T10:12:00Z</dcterms:modified>
</cp:coreProperties>
</file>