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65141A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3,325.33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28,844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140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22/07/2015 15:56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ติดต่อด้วยตนเองณหน่วยงาน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31/7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ชัยภูมิ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ตาดโตนต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ในเมืองอ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เมืองจ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36000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044-816023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044-822070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http://www.dsd.go.th/chaiyaphum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ณหน่วยงานของกรมพัฒนาฝีมือแรงงานที่ผู้ประกอบกิจการซึ่งเป็นนายจ้างมีสำนักงานใหญ่หรือสำนักงานสาขาที่จะดำเนินการฝึกอบรมตั้งอยู่ในเขตจังหวัด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หมายถึงผู้ประกอบกิจการอาจจัดฝึกอบรมให้แก่ลูกจ้างของตนเองโดยใช้วิทยากรภายในหรือวิทยากรจากภายนอกก็ได้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ก็ได้ทั้งนี้จะต้องจัดทำรายงานเกี่ยวกับค่าใช้จ่ายพร้อมแนบหลักสูตรกำหนดการฝึกและหลักฐานค่าใช้จ่ายในการฝึกอบรมแต่ละหลักสูตรตามที่จ่ายจริง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ของปีถัดไป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เพื่อให้ลูกจ้างได้มีความรู้ความสามารถ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ที่ลูกจ้างนั้นปฏิบัติงาน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เพื่อให้ลูกจ้างได้มีความรู้ความสามารถที่จะทำงานในสาขาอาชีพอื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จำนวนผู้เข้ารับการฝึกอบรม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กำหนดจำนวนผู้รับการฝึกอบรมต่อกลุ่ม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การฝึกอบรมโดยการบรรยายกลุ่มละไม่เกิน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100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50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80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ของระยะเวลาการฝึกอบรมทั้งหลักสูตรเช่นหลักสูตรมี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ระยะเวลาการฝึกอบรม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ชั่วโมงผู้รับการฝึกต้องเข้ารับการฝึกอบรมไม่น้อยกว่า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ยื่นขอรับรองได้ตามรายการดังต่อไปนี้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ค่าตอบแทนวิทยากรตามที่ปรากฏในใบเสร็จรับเงินหรือหลักฐานการรับเงินซึ่งไม่รวมค่าจ้างที่ปรึกษา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ค่าลิขสิทธิ์ของหลักสูตรที่ใช้ในการฝึกอบรมให้ระบุรายละเอียดพร้อมแผนการฝึกอบรม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ค่าเอกสารประกอบการฝึกอบรมหรือตำรา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(7)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ค่าถ่ายล้างอัดและขยายรูปภาพค่าบันทึกภาพและเสียงที่เกี่ยวข้องกับการฝึกอบรม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(8)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ค่าจัดทำหรือค่าเช่าสื่อการฝึกอบรมได้แก่สื่อในลักษณะแผ่นโปร่งใสเทปเสียงเทปวีดีโอซีดีวีซีดี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วีดีซีดี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อมแผ่นภาพสไลด์และรวมถึงชุดทดลองชุดสาธิตหุ่นจำลองที่ไม่มีลักษณะคงสภาพเข้าข่ายเป็นการลงทุนในกรณีเช่าสื่อการฝึกอบรมจะต้องมีระยะเวลาเช่า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(9)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วัสดุเครื่องมือต่างๆที่จะใช้ในการฝึกอบรมฝีมือแรงงานจะต้องมีลักษณะการใช้สอดคล้องกับเนื้อหาวิชาในหลักสูตรนั้นๆทั้งนี้วัสดุเครื่องมือดังกล่าวจะต้องไม่ปะปนกับที่ใช้ในการประกอบกิจการตามปกติของผู้ขอรับความเห็นชอบโดยต้องระบุรายการจำนวนและราคาของวัสดุเครื่องมือนั้นให้ชัดเ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(10)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เครื่องมือเครื่องจักรและอุปกรณ์ที่ใช้ในการฝึกอบรมต้องมีระยะเวลาเช่า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(11)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ที่พักค่าอาหารค่าเครื่องดื่มและอาหารว่างสำหรับผู้รับการฝึกอบรมเจ้าหน้าที่ประสา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และวิทยากรระหว่างการฝึกอบรมยกเว้นค่าเครื่องดื่มที่มีแอลกอฮอล์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ใบแสดงรายละเอียดค่าใช้จ่ายค่าที่พักและอาหาร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กลับภายในประเทศเพื่อเข้ารับการฝึกอบรมไม่เกินสองเที่ยวยกเว้นค่าเครื่องบิน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ส่งผู้รับการฝึกอบรมเจ้าหน้าที่ประสานการฝึกอบรมและวิทยากรระหว่าง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ซึ่งเป็นการจ้างเหมาทั้งหลักสูตรค่าใช้จ่ายจะเป็นยอดรวมค่าใช้จ่ายต่างๆทั้งหมดเช่นค่าวิทยากรค่าอาหารเครื่องดื่มอาหารว่างค่าสถานที่เป็นต้นผู้รับจัดฝึกอบรมจะออกใบเสร็จรับค่าใช้จ่ายยอดรวมรายการเดียวซึ่งจะไม่ทราบว่าในยอดรวมดังกล่าวมีค่าใช้จ่ายรายการใดบ้างให้แนบใบแสดงรายละเอียดค่าใช้จ่ายเพื่อประกอบการตรวจสอบค่าใช้จ่ายตา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ข้างต้นแต่ทั้งนี้สถานฝึกอบรมฝีมือแรงงานที่ผู้ดำเนินการฝึกจ้างจัดฝึกอบรมต้องเป็นสถานศึกษาตามกฎหมายว่าด้วยโรงเรียนเอกชนสถาบันอุดมศึกษาตามกฎหมายว่าด้วยสถาบันอุดมศึกษาทั้งภาครัฐและเอกชนหรือสถานฝึกอบรมฝีมือแรงงานของทางราชการหรือหน่วยฝึกอบรมฝีมือแรงงานที่เป็นมูลนิธิสมาคมหรือนิติบุคคลที่ตั้งขึ้นตามกฎหมาย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หลักสูตรการฝึกอบรมพร้อมรายละเอียดเกี่ยวกับหลักสูตรที่ใช้ในการ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ฝึกอบรมแต่ละหลักสูตร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ออกในแต่ละวันหรือเอกสารหลักฐานที่ชัดเจนซึ่งแสดงว่ามีการเข้าฝึกอบรมจริงตามเวลาที่กำหนด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รายละเอียดของสำเนาใบเสร็จรับเงินให้รับรองสำเนาด้วยทุกฉบับ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กรณีสถานประกอบกิจการจ้างผู้อื่นจัดฝึกอบรมแทนให้แนบหนังสือรับรองการจดทะเบียนตามประมวล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กรณีมีการมอบอำนาจพร้อมสำเนาบัตรประจำตัวประชาชนของผู้มอบและผู้รับมอบ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หนังสือรับรองการผ่านการฝึกอบรมหรือวุฒิบัตรของผู้จบการฝึก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ทะเบียนและวัตถุประสงค์ของกิจการของผู้ให้บริการจัดฝึกอบรม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สำเนาเอกสารหรือหลักฐานอื่นๆเพื่อใช้ในการประกอบการพิจารณาเช่นภาพถ่ายการฝึกอบรม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เอกสารประกอบการฝึกอบรม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หลักฐานที่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เกี่ยวข้องมาเพื่อประกอบการพิจารณาโดยอาศัยอำนาจตามมาตรา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45 (1)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ส่งเสริมการพัฒนาฝีมือแรงงาน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2)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กองส่งเสริมการพัฒนาฝีมือแรงงานกรมพัฒนาฝีมือแรงงานถนนมิตรไมตรีแขวงดินแดงเขตดินแดงกรุงเทพฯ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02-245-1707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หรือศูนย์พัฒนาฝีมือแรงงานกรุงเทพมหานครถนนสุขุมวิทเขตวัฒนากรุงเทพฯ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 2390 0261-5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จำนวนเจ้าหน้าที่ผู้พิจารณา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4478C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4478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84478C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ศูนย์พัฒนาฝีมือแรงงานจังหวัดชัยภูมิกรมพัฒนาฝีมือแรงงานกระทรวงแรงงาน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64558D" w:rsidRPr="000C2AAC" w:rsidRDefault="0064558D" w:rsidP="0084478C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sectPr w:rsidR="0064558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03C" w:rsidRDefault="00FB203C" w:rsidP="00C81DB8">
      <w:pPr>
        <w:spacing w:after="0" w:line="240" w:lineRule="auto"/>
      </w:pPr>
      <w:r>
        <w:separator/>
      </w:r>
    </w:p>
  </w:endnote>
  <w:endnote w:type="continuationSeparator" w:id="1">
    <w:p w:rsidR="00FB203C" w:rsidRDefault="00FB203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03C" w:rsidRDefault="00FB203C" w:rsidP="00C81DB8">
      <w:pPr>
        <w:spacing w:after="0" w:line="240" w:lineRule="auto"/>
      </w:pPr>
      <w:r>
        <w:separator/>
      </w:r>
    </w:p>
  </w:footnote>
  <w:footnote w:type="continuationSeparator" w:id="1">
    <w:p w:rsidR="00FB203C" w:rsidRDefault="00FB203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65141A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84478C">
          <w:rPr>
            <w:noProof/>
          </w:rPr>
          <w:t>13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84478C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41A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4478C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B203C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649</TotalTime>
  <Pages>13</Pages>
  <Words>1937</Words>
  <Characters>11045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PiagHiFi</cp:lastModifiedBy>
  <cp:revision>83</cp:revision>
  <cp:lastPrinted>2015-03-02T15:12:00Z</cp:lastPrinted>
  <dcterms:created xsi:type="dcterms:W3CDTF">2015-04-23T03:41:00Z</dcterms:created>
  <dcterms:modified xsi:type="dcterms:W3CDTF">2015-07-22T10:11:00Z</dcterms:modified>
</cp:coreProperties>
</file>