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8233BB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15:52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ยื่นคำขอรับอนุญาตรายการเครื่องมือเครื่องจักรและอุปกรณ์ที่จะนำเข้ามาในราชอาณาจักร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ก็จะให้นายทะเบียนออกหนังสืออนุญาตโดยเป็นไปตามหลักเกณฑ์เป็นไปตามประกาศคณะกรรมการส่งเสริมการพัฒนาฝีมือแรงงานเรื่องการอนุญาตรายการเครื่องมือเครื่องจักรและอุปกรณ์เพื่อใช้ในการฝึกอบรมในศูนย์ฝึกอบรมฝีมือแรง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เครื่องจักรและอุปกรณ์ต้องนำเข้ามาเพื่อใช้ในการฝึกอบรมในศูนย์ฝึกอบรมฝีมือแรงงานเท่านั้นและมีจำนวนเหมาะสม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เครื่องจักรและอุปกรณ์จะต้องเป็นของที่ไม่มีการผลิตภายในประเทศหรือหากมีการผลิตภายในประเทศ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นายทะเบียนนำคำขอเสนอต่อคณะกรรมการส่งเสริมการพัฒนาฝีมือแรงงาน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เครื่องจักร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รายการเครื่องมือเครื่องจักรและอุปกรณ์ที่ขออนุญาต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กิจการของผู้ขอรับความเห็นชอบนั้น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787625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787625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4255EC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4255EC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sectPr w:rsidR="0064558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330" w:rsidRDefault="00064330" w:rsidP="00C81DB8">
      <w:pPr>
        <w:spacing w:after="0" w:line="240" w:lineRule="auto"/>
      </w:pPr>
      <w:r>
        <w:separator/>
      </w:r>
    </w:p>
  </w:endnote>
  <w:endnote w:type="continuationSeparator" w:id="1">
    <w:p w:rsidR="00064330" w:rsidRDefault="00064330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330" w:rsidRDefault="00064330" w:rsidP="00C81DB8">
      <w:pPr>
        <w:spacing w:after="0" w:line="240" w:lineRule="auto"/>
      </w:pPr>
      <w:r>
        <w:separator/>
      </w:r>
    </w:p>
  </w:footnote>
  <w:footnote w:type="continuationSeparator" w:id="1">
    <w:p w:rsidR="00064330" w:rsidRDefault="00064330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8233BB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87625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8762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433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255EC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87625"/>
    <w:rsid w:val="00790214"/>
    <w:rsid w:val="00793306"/>
    <w:rsid w:val="007E1E74"/>
    <w:rsid w:val="00811134"/>
    <w:rsid w:val="008233B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D004C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57F43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649</TotalTime>
  <Pages>6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84</cp:revision>
  <cp:lastPrinted>2015-03-02T15:12:00Z</cp:lastPrinted>
  <dcterms:created xsi:type="dcterms:W3CDTF">2015-04-23T03:41:00Z</dcterms:created>
  <dcterms:modified xsi:type="dcterms:W3CDTF">2015-07-22T10:11:00Z</dcterms:modified>
</cp:coreProperties>
</file>