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165651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ศูนย์พัฒนาฝีมือแรงงานจังหวัดชัยภูมิ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22/07/2015 15:49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ติดต่อด้วยตนเองณหน่วยงาน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31/7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ชัยภูมิ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ตาดโตนต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ในเมืองอ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เมืองจ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ชัยภูมิ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36000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044-816023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044-822070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http://www.dsd.go.th/chaiyaphum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การออกใบอนุญาตให้เป็นผู้ดำเนินการทดสอบมาตรฐานฝีมือแรงงานแห่งชาติการออกใบอนุญาตให้เป็นผู้ดำเนินการทดสอบมาตรฐานฝีมือแรงงานเป็นไปตามระเบียบการพิจารณาอนุญาตเป็นผู้ดำเนินการทดสอบฝีมือแรงงานแห่งชาติและพระราชบัญญัติส่งเสริมการพัฒนาฝีมือแรง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เรื่องหลักเกณฑ์วิธีการ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สามารถยื่นคำขอต่อนายทะเบียนพร้อมด้วยเอกสารหลักฐานตามที่กำหนดไว้ในแบบ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และผู้ยื่นคำขอ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แจ้งผลการตรวจสอบออกใบอนุญาตกรณีผ่านการ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พิจารณา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ชัยภูมิ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หมายเหตุใบอนุญาตมีอายุ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กรณีต่อใบอนุญาตให้ยื่นเอกสารเช่นเดียวกับการขอใบอนุญาตและสามารถยื่นเอกสารการต่ออายุ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อนุญาตเป็นผู้ดำเนินการทดสอบมาตรฐานฝีมือแรงงานแห่งชาติ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2247 9421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http://www.dsd.go.th/DSD/Home/Agency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http://www.dsd.go.th)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463163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463163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9E49D3" w:rsidP="008C1396">
            <w:pPr>
              <w:rPr>
                <w:rFonts w:asciiTheme="minorBidi" w:hAnsiTheme="minorBidi" w:hint="cs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ศูนย์พัฒนาฝีมือแรงงานจังหวัดชัยภูมิกรมพัฒนาฝีมือแรงงานกระทรวงแรงงาน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463163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sectPr w:rsidR="0064558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0EA" w:rsidRDefault="004540EA" w:rsidP="00C81DB8">
      <w:pPr>
        <w:spacing w:after="0" w:line="240" w:lineRule="auto"/>
      </w:pPr>
      <w:r>
        <w:separator/>
      </w:r>
    </w:p>
  </w:endnote>
  <w:endnote w:type="continuationSeparator" w:id="1">
    <w:p w:rsidR="004540EA" w:rsidRDefault="004540EA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0EA" w:rsidRDefault="004540EA" w:rsidP="00C81DB8">
      <w:pPr>
        <w:spacing w:after="0" w:line="240" w:lineRule="auto"/>
      </w:pPr>
      <w:r>
        <w:separator/>
      </w:r>
    </w:p>
  </w:footnote>
  <w:footnote w:type="continuationSeparator" w:id="1">
    <w:p w:rsidR="004540EA" w:rsidRDefault="004540EA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165651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9E49D3">
          <w:rPr>
            <w:noProof/>
          </w:rPr>
          <w:t>6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E49D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65651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F6D5C"/>
    <w:rsid w:val="00313D38"/>
    <w:rsid w:val="003240F6"/>
    <w:rsid w:val="00352D56"/>
    <w:rsid w:val="00353030"/>
    <w:rsid w:val="00357299"/>
    <w:rsid w:val="00394708"/>
    <w:rsid w:val="003C25A4"/>
    <w:rsid w:val="003C5377"/>
    <w:rsid w:val="003F489A"/>
    <w:rsid w:val="003F4A0D"/>
    <w:rsid w:val="00422EAB"/>
    <w:rsid w:val="00444BFB"/>
    <w:rsid w:val="00452B6B"/>
    <w:rsid w:val="004540EA"/>
    <w:rsid w:val="00463163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49D3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649</TotalTime>
  <Pages>6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PiagHiFi</cp:lastModifiedBy>
  <cp:revision>84</cp:revision>
  <cp:lastPrinted>2015-03-02T15:12:00Z</cp:lastPrinted>
  <dcterms:created xsi:type="dcterms:W3CDTF">2015-04-23T03:41:00Z</dcterms:created>
  <dcterms:modified xsi:type="dcterms:W3CDTF">2015-07-22T10:09:00Z</dcterms:modified>
</cp:coreProperties>
</file>