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7B1B34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15:46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http://www.dsd.go.th/chaiyaphum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การขอใบอนุญาตคำขอฉบับละ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การขอใบอนุญาตใบอนุญาตดำเนินการทดสอบฝีมือคนหางานฉบับละ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กรมพัฒนาฝีมือแรงงานถนนมิตรไมตรีเขตดินแดงกรุงเทพฯ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 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147423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147423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19603E" w:rsidP="008C1396">
            <w:pP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B6E" w:rsidRDefault="00E52B6E" w:rsidP="00C81DB8">
      <w:pPr>
        <w:spacing w:after="0" w:line="240" w:lineRule="auto"/>
      </w:pPr>
      <w:r>
        <w:separator/>
      </w:r>
    </w:p>
  </w:endnote>
  <w:endnote w:type="continuationSeparator" w:id="1">
    <w:p w:rsidR="00E52B6E" w:rsidRDefault="00E52B6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B6E" w:rsidRDefault="00E52B6E" w:rsidP="00C81DB8">
      <w:pPr>
        <w:spacing w:after="0" w:line="240" w:lineRule="auto"/>
      </w:pPr>
      <w:r>
        <w:separator/>
      </w:r>
    </w:p>
  </w:footnote>
  <w:footnote w:type="continuationSeparator" w:id="1">
    <w:p w:rsidR="00E52B6E" w:rsidRDefault="00E52B6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7B1B34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147423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14742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47423"/>
    <w:rsid w:val="00164004"/>
    <w:rsid w:val="0017533B"/>
    <w:rsid w:val="0018441F"/>
    <w:rsid w:val="0019582A"/>
    <w:rsid w:val="0019603E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B1B34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2B6E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649</TotalTime>
  <Pages>5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84</cp:revision>
  <cp:lastPrinted>2015-03-02T15:12:00Z</cp:lastPrinted>
  <dcterms:created xsi:type="dcterms:W3CDTF">2015-04-23T03:41:00Z</dcterms:created>
  <dcterms:modified xsi:type="dcterms:W3CDTF">2015-07-22T10:07:00Z</dcterms:modified>
</cp:coreProperties>
</file>