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ศูนย์พัฒนาฝีมือแรงงานจังหวัดชัยภูมิ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F82935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ศูนย์พัฒนาฝีมือแรงงานจังหวัดชัยภูมิ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55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22/07/2015 15:42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ติดต่อด้วยตนเองณหน่วยงาน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31/7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5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ชัยภูมิ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ตาดโตนต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ในเมืองอ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เมืองจ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36000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044-816023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044-822070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http://www.dsd.go.th/chaiyaphum 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 xml:space="preserve">ผู้มีความประสงค์ยื่นแบบคำรับรองมาตรฐานฝีมือแรงงาน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 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ร้อมเอกสารแนบคำขอยื่นโดยมีการประสานการจัดทำร่วมกันกับหน่วยงานของกรมและยื่นเอกสารการจัดทำรายละเอียด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ซึ่งหากคณะกรรมการส่งเสริมการพัฒนาฝีมือแรงงานให้การรับรองมาตรฐานดังกล่าวแล้วนายทะเบียนจะลงนามในหนังสือรับรอง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 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ซึ่งสถานประกอบกิจการสามารถนำมาตรฐานฝีมือแรงงานไปใช้ทดสอบกับลูกจ้างของตนเพื่อวัดทักษะฝีมือความรู้และความสามารถและออกหนังสือรับรองการผ่านการทดสอบได้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โดยให้รายงานผลการทดสอบมาตรฐานฝีมือแรงงาน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หากใช้มาตรฐานฝีมือแรงงานไประยะหนึ่งแล้วมีการปรับเปลี่ยนเทคโนโลยีหรือขั้นตอนการปฏิบัติงานสามารถดำเนินการปรับปรุงได้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รายละเอียดตามเอกสารแนบ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ผู้มีความประสงค์ยื่นคำขอตามแบบรมฐ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.1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และเจ้าหน้าที่ตรวจสอบเอกสาร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 xml:space="preserve">แนบและรายละเอียดมาตรฐานฝีมือแรงงานจำนวน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รายการในแบบตามคำขอตามแบบรมฐ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.2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จ้าหน้าที่สำนักพัฒนามาตรฐานและทดสอบฝีมือแรงงานนัดประชุมคณะอนุกรรมการกำหนดมาตรฐานฝีมือแรงงานแห่งชาติในสาขาอาชีพที่เกี่ยวข้องกับการรับรองมาตรฐานฝีมือแรงงานตามมาตรา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มาตรฐานฝีมือแรงงานของผู้ประกอบอาชีพโดยแจ้งให้ผู้ยื่นคำขอมาชี้แจงและเจ้าหน้าที่ของหน่วยงานของกรมพัฒนาฝีมือแรงงานที่รับคำขอมาร่วมชี้แจง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ากคณะอนุกรรมการฯมีมติแก้ไขปรับปรุงมาตรฐานฝีมือแรงงานของผู้ประกอบอาชีพให้ผู้ยื่นคำขอแก้ไขมาตรฐานฯและส่งคืนให้สำนักพัฒนามาตรฐานและทดสอบฝีมือแรงงานนับจาก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วันที่แจ้งมติที่ประชุม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30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ส่งเสริมการพัฒนาฝีมือแรงงานพิจารณาให้ความเห็นชอบโดยผู้ยื่นคำขอหรือผู้แทนเข้าร่วมชี้แจงรายละเอียด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คณะกรรมการส่งเสริมฯมีการประชุมเดือนละ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ครั้ง   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โดยปกติการจัดประชุมในวันพฤหัสบดีสัปดาห์ที่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ของทุกเดือน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 )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55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แบบคำขอรับรองมาตรฐานฝีมือแรงงานแบบรมฐ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แบบการตรวจคำขอรับรองมาตรฐานฝีมือแรงงานแบบรมฐ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.2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หนังสือรับรองมาตรฐานฝีมือแรงงานแบบรมฐ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หนังสือรับรองผู้ผ่านการทดสอบมาตรฐานฝีมือแรงงานแบบรมฐ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แจ้งภายหลังการทดสอบมาตรฐาน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แบบรายงานผลการทดสอบมาตรฐานฝีมือแรงงานแบบรมฐ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.5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แจ้งภายหลังการทดสอบมาตรฐาน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รายงานผลการพิจารณาทบทวนมาตรฐานฝีมือแรงงานประจำปีแบบรมฐ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.6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1822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:0 2643 4987)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022451707 http://www.dsd.go.th)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รมฐ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1.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คณะกรรมการส่งเสริมฯมีการประชุมเดือนละ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ครั้ง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โดยปกติการจัดประชุมในวันพฤหัสบดีสัปดาห์ที่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ของทุกเดือน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2.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เสนอเรื่องเข้าที่ประชุมคณะกรรมการส่งเสริมฯต้องแจ้งหน่วยงานของกรมพัฒนาฝีมือแรงงานที่สถานประกอบกิจการยื่นแบบขอรับรองมาตรฐานฝีมือแรงงานของผู้ประกอบอาชีพให้สำนักพัฒนามาตรฐานและทดสอบฝีมือแรงงานทราบ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เพื่อเสนอเข้าวาระการประชุมพร้อมจัดทำเอกสารมาตรฐานฝีมือแรงงาน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จำนวน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ชุด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>3.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คณะกรรมการส่งเสริมการพัฒนาฝีมือไม่เห็นชอบหรือมีข้อแก้ไขต้องนำเข้าคณะกรรมการตามมติที่ประชุมโดยมีระยะเวลาการประชุมตามที่กำหนด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โดยปกติการจัดประชุมในวันพฤหัสบดีสัปดาห์ที่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ของทุกเดือน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4.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แจ้งผลการพิจารณาต่อผู้ยื่นคำขอ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A07CDB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A07CD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315986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ศูนย์พัฒนาฝีมือแรงงานจังหวัดชัยภูมิกรมพัฒนาฝีมือแรงงานกระทรวงแรงงาน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3EDD" w:rsidRDefault="00CC3EDD" w:rsidP="00C81DB8">
      <w:pPr>
        <w:spacing w:after="0" w:line="240" w:lineRule="auto"/>
      </w:pPr>
      <w:r>
        <w:separator/>
      </w:r>
    </w:p>
  </w:endnote>
  <w:endnote w:type="continuationSeparator" w:id="1">
    <w:p w:rsidR="00CC3EDD" w:rsidRDefault="00CC3EDD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3EDD" w:rsidRDefault="00CC3EDD" w:rsidP="00C81DB8">
      <w:pPr>
        <w:spacing w:after="0" w:line="240" w:lineRule="auto"/>
      </w:pPr>
      <w:r>
        <w:separator/>
      </w:r>
    </w:p>
  </w:footnote>
  <w:footnote w:type="continuationSeparator" w:id="1">
    <w:p w:rsidR="00CC3EDD" w:rsidRDefault="00CC3EDD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F82935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A07CDB">
          <w:rPr>
            <w:noProof/>
          </w:rPr>
          <w:t>7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A07CDB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52BF9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15986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07CD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C3ED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4796F"/>
    <w:rsid w:val="00F5490C"/>
    <w:rsid w:val="00F62F55"/>
    <w:rsid w:val="00F8122B"/>
    <w:rsid w:val="00F82935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650</TotalTime>
  <Pages>7</Pages>
  <Words>1042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PiagHiFi</cp:lastModifiedBy>
  <cp:revision>84</cp:revision>
  <cp:lastPrinted>2015-03-02T15:12:00Z</cp:lastPrinted>
  <dcterms:created xsi:type="dcterms:W3CDTF">2015-04-23T03:41:00Z</dcterms:created>
  <dcterms:modified xsi:type="dcterms:W3CDTF">2015-07-22T10:08:00Z</dcterms:modified>
</cp:coreProperties>
</file>