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4C14A5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60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22/07/2015 14:07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ติดต่อด้วยตนเองณหน่วยงาน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31/7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5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ชัยภูมิ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ตาดโตนต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ในเมืองอ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เมืองจ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36000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044-816023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044-822070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http://www.dsd.go.th/chaiyaphum/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คำขอฯในเขตจังหวัดที่ศูนย์ฝึกอบรมฝีมือแรงงานของผู้ดำเนิน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เงื่อนไขการขออนุญาต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ยื่นคำขอรับอนุญาตรายการเครื่องมือเครื่องจักรและอุปกรณ์ที่จะนำเข้ามาในราชอาณาจักรเสนอต่อคณะกรรมการส่งเสริมการพัฒนา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ผ่านนายทะเบียน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ากคณะกรรมการพิจารณาแล้วเห็นว่าผู้ยื่นคำขอมีเหตุผลความจำเป็นตามวัตถุประสงค์ในการใช้งานก็จะให้นายทะเบียนออกหนังสืออนุญาตโดยเป็นไปตามหลักเกณฑ์เป็นไปตามประกาศคณะกรรมการส่งเสริมการพัฒนาฝีมือแรงงานเรื่องการอนุญาตรายการเครื่องมือเครื่องจักรและอุปกรณ์เพื่อใช้ในการฝึกอบรมในศูนย์ฝึกอบรมฝีมือแรงงาน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เมษายน </w:t>
      </w:r>
      <w:r w:rsidRPr="000C2AAC">
        <w:rPr>
          <w:rFonts w:asciiTheme="minorBidi" w:hAnsiTheme="minorBidi"/>
          <w:noProof/>
          <w:sz w:val="32"/>
          <w:szCs w:val="32"/>
        </w:rPr>
        <w:t>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การพิจารณาความจำเป็นและความเหมาะสม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ครื่องมือเครื่องจักรและอุปกรณ์ต้องนำเข้ามาเพื่อใช้ในการฝึกอบรมในศูนย์ฝึกอบรมฝีมือแรงงานเท่านั้นและมีจำนวนเหมาะสมสอดคล้องกับสาขาอาชีพที่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เครื่องมือเครื่องจักรและอุปกรณ์จะต้องเป็นของที่ไม่มีการผลิตภายในประเทศหรือหากมีการผลิตภายในประเทศแต่ผู้ดำเนินการฝึกมีความจำเป็นต้องใช้เพื่อการ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รับเรื่องคำขอฯ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ตรวจสอบความครบถ้วนของเอกสารหลักฐานขั้นต้น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นายทะเบียนนำคำขอเสนอต่อคณะกรรมการส่งเสริมการพัฒนาฝีมือแรงงานพิจารณา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ขั้นตอนระยะเวลาอาจคาดเคลื่อนได้จาก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กำหนดวาระการประชุมของคณะกรรมการส่งเสริมการพัฒนาฝีมือแรงงาน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นายทะเบียนออกหนังสืออนุญาตให้แก่ผู้ยื่นคำขอ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อนุญาตรายการเครื่องมือเครื่องจักรและอุปกรณ์ที่นำเข้ามาในราชอาณาจักรเพื่อใช้ฝึกอบรมในศูนย์ฝึกอบรมฝีมือแรงงา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รายการเครื่องมือเครื่องจักรและอุปกรณ์ที่ขออนุญาต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สำเนาหนังสือแสดงการจดทะเบียนและวัตถุประสงค์ของกิจการของผู้ขอรับความ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เห็นชอบนั้น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สำเนาใบอนุญาตจัดตั้งศูนย์ฝึกอบรมฝีมือแรงงาน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หนังสือมอบอำนาจทำการแทนนิติบุคคลในกรณีผู้ยื่นคำขอเป็นนิติบุคคล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แผนที่แสดงที่ตั้งศูนย์ฝึกอบรมฝีมือแรงงาน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กองส่งเสริมการพัฒนาฝีมือแรงงานกรมพัฒนาฝีมือแรงงานถนนมิตรไมตรีดินแดงกรุงเทพฯ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lastRenderedPageBreak/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02 245 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เอกสารและรายละเอียด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สามารถดาวโหลดเอกสารได้ที่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F53C63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F53C63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E245AB" w:rsidP="008C1396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ศูนย์พัฒนาฝีมือแรงงานจังหวัดชัยภูมิกรมพัฒนาฝีมือแรงงานกระทรวงแรงงาน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DCA" w:rsidRDefault="00E22DCA" w:rsidP="00C81DB8">
      <w:pPr>
        <w:spacing w:after="0" w:line="240" w:lineRule="auto"/>
      </w:pPr>
      <w:r>
        <w:separator/>
      </w:r>
    </w:p>
  </w:endnote>
  <w:endnote w:type="continuationSeparator" w:id="1">
    <w:p w:rsidR="00E22DCA" w:rsidRDefault="00E22DC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DCA" w:rsidRDefault="00E22DCA" w:rsidP="00C81DB8">
      <w:pPr>
        <w:spacing w:after="0" w:line="240" w:lineRule="auto"/>
      </w:pPr>
      <w:r>
        <w:separator/>
      </w:r>
    </w:p>
  </w:footnote>
  <w:footnote w:type="continuationSeparator" w:id="1">
    <w:p w:rsidR="00E22DCA" w:rsidRDefault="00E22DC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4C14A5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F53C63">
          <w:rPr>
            <w:noProof/>
          </w:rPr>
          <w:t>6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F53C6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14A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12E52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015D0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2DCA"/>
    <w:rsid w:val="00E245AB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3C63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650</TotalTime>
  <Pages>6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PiagHiFi</cp:lastModifiedBy>
  <cp:revision>84</cp:revision>
  <cp:lastPrinted>2015-03-02T15:12:00Z</cp:lastPrinted>
  <dcterms:created xsi:type="dcterms:W3CDTF">2015-04-23T03:41:00Z</dcterms:created>
  <dcterms:modified xsi:type="dcterms:W3CDTF">2015-07-22T10:07:00Z</dcterms:modified>
</cp:coreProperties>
</file>