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การขออนุญาตและการต่อใบอนุญาตดำเนินการทดสอบมาตรฐานฝีมือแรงงานแห่งชาติ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/>
          <w:noProof/>
          <w:sz w:val="32"/>
          <w:szCs w:val="32"/>
        </w:rPr>
        <w:t>ศูนย์พัฒนาฝีมือแรงงานกรุงเทพ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/>
          <w:noProof/>
          <w:sz w:val="32"/>
          <w:szCs w:val="32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การขออนุญาตและการต่อใบอนุญาตดำเนินการทดสอบมาตรฐานฝีมือแรงงานแห่งชาติ</w:t>
      </w:r>
    </w:p>
    <w:p w14:paraId="57553D54" w14:textId="1B3FE95E" w:rsidR="00132E1B" w:rsidRPr="000C2AAC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ศูนย์พัฒนาฝีมือแรงงานกรุงเทพ</w:t>
      </w:r>
    </w:p>
    <w:p w14:paraId="7C1EA770" w14:textId="557C84CF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อนุญาต/ออกใบอนุญาต/รับรอง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ส่งเสริมการพัฒนาฝีมือแรงงาน พ.ศ.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lastRenderedPageBreak/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ส่วนกลาง, ส่วนภูมิภาค, ส่วนกลางที่ตั้งอยู่ในภูมิภาค (ตามกฎกระทรวง), ส่วนกลางที่ตั้งอยู่ในภูมิภาค (นอกกฎกระทรวง)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/>
          <w:noProof/>
          <w:sz w:val="32"/>
          <w:szCs w:val="32"/>
        </w:rPr>
        <w:t>พ.ร.บ.ส่งเสริมการพัฒนาฝีมือแรงงาน พ.ศ. 2545 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สำเนาคู่มือประชาชน 23/07/2015 14:59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ศูนย์พัฒนาฝีมือแรงงานกรุงเทพมหานคร ถนนสุขุมวิท เขตวัฒนา กรุงเทพฯ โทร. 0 2390 0261-5 / ติดต่อด้วยตนเอง ณ หน่วยงาน</w:t>
              <w:br/>
              <w:t xml:space="preserve">(เฉพาะผู้ประกอบกิจการที่มีสำนักงานตั้งอยู่ในเขตวัฒนาและเขตพระโขนง)/ติดต่อด้วยตนเอง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(http://www.dsd.go.th/bangkok)</w:t>
            </w:r>
          </w:p>
        </w:tc>
      </w:tr>
    </w:tbl>
    <w:p w14:paraId="3CD2E102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1.สถานประกอบการใดหรือผู้ใดมีความประสงค์จะดำเนินการทดสอบมาตรฐานฝีมือแรงงานแห่งชาติจะต้องมีเอกสารรับรองว่าเป็นผู้มีใบอนุญาตเป็นผู้ดำเนินการทดสอบมาตรฐานฝีมือแรงงานแห่งชาติ การออกใบอนุญาตให้เป็นผู้ดำเนินการทดสอบมาตรฐานฝีมือแรงงานแห่งชาติ การออกใบอนุญาตให้เป็นผู้ดำเนินการทดสอบมาตรฐานฝีมือแรงงาน เป็นไปตามระเบียบการพิจารณาอนุญาตเป็นผู้ดำเนินการทดสอบฝีมือแรงงานแห่งชาติ และพระราชบัญญัติส่งเสริมการพัฒนาฝีมือแรงงาน พ.ศ. 2545 มาตรา 24 (เว็บไซต์กรมพัมนาฝีมือแรงงาน www.dsd.go.th) และประกาศคณะกรรมการส่งเสริมการพัฒนาฝีมือแรงงาน เรื่องหลักเกณฑ์ วิธีการ และเงื่อนไขในการออกใบอนุญาตเป็นผู้ดำเนินการทดสอบมาตรฐาน</w:t>
        <w:br/>
        <w:t xml:space="preserve"/>
        <w:br/>
        <w:t xml:space="preserve">2.ผู้ใดมีความประสงค์เป็นผู้ดำเนินการทดสอบ สามารถยื่นคำขอต่อนายทะเบียนพร้อมด้วยเอกสารหลักฐานตามที่กำหนดไว้ในแบบ มฐ.1 มฐ.2 และมฐ.3</w:t>
        <w:br/>
        <w:t xml:space="preserve"/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**ทั้งนี้จะแจ้งผลการพิจารณาให้ผู้ยื่นคำขอทราบภายใน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  <w:br/>
        <w:t xml:space="preserve"/>
        <w:br/>
        <w:t xml:space="preserve"/>
        <w:br/>
        <w:t xml:space="preserve"/>
        <w:br/>
        <w:t xml:space="preserve"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ผู้มีความประสงค์ยื่นคำขอและตรวจสอบความถูกต้องครบถ้วน</w:t>
              <w:br/>
              <w:t xml:space="preserve">   ของเอกสาร 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การพิจารณา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เจ้าหน้าที่นัดหมายคณะทำงานตรวจสอบ และผู้ยื่นคำขอ  เจ้าหน้าที่ตรวจสอบความพร้อมของสถานที่ เครื่องจักร เครื่องมือและ </w:t>
              <w:br/>
              <w:t xml:space="preserve">   อุปกรณ์ และแจ้งผลการตรวจสอบ </w:t>
              <w:br/>
              <w:t xml:space="preserve">   กรณี ไม่ผ่านการตรวจสอบ ต้องทำการแก้ไขปรับปรุง ขึ้นอยู่กับ</w:t>
              <w:br/>
              <w:t xml:space="preserve">   ความพร้อมของผู้ยื่นคำขอเพื่อกำหนดวันเข้าตรวจสอบอีกครั้ง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การพิจารณา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สรุปผลการตรวจสอบ 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การลงนาม/คณะกรรมการมีมติ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แจ้งผลการตรวจสอบ ออกใบอนุญาตกรณีผ่านการพิจารณา 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(หมายเหตุ  ใบอนุญาตมีอายุ ครั้งละ 2 ปี</w:t>
              <w:br/>
              <w:t xml:space="preserve">กรณี ต่อใบอนุญาตให้ยื่นเอกสารเช่นเดียวกับการขอใบอนุญาต และสามารถยื่นเอกสารการต่ออายุ ก่อนการสิ้นอายุใบอนุญาต 30 วัน</w:t>
              <w:br/>
              <w:t xml:space="preserve">)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>7 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noProof/>
          <w:sz w:val="32"/>
          <w:szCs w:val="32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(กรณีเป็นบุคคล)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84"/>
        <w:gridCol w:w="13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gridSpan w:val="2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แบบคำขอรับอนุญาตเป็นผู้ดำเนินการทดสอบมาตรฐานฝีมือแรงงานแห่งชาติ (แบบ มฐ.1)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รายชื่อสาขาอาชีพที่ขอดำเนินการทดสอบมาตรฐานฝีมือแรงงานแห่งชาติ (แบบมฐ.2)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รายชื่อผู้ทดสอบมาตรฐานฝีมือแรงงานแห่งชาติ (แบบ มฐ.3)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noProof/>
                <w:sz w:val="32"/>
                <w:szCs w:val="32"/>
              </w:rPr>
              <w:t>ไม่เสียค่าธรรมเนียม</w:t>
            </w:r>
          </w:p>
          <w:p w14:paraId="201E5AF3" w14:textId="77777777" w:rsidR="00E90756" w:rsidRDefault="00B509FC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="000F1309"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>0 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สำนักพัฒนามาตรฐานและทดสอบฝีมือแรงงาน  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(สำนักพัฒนามาตรฐานและทดสอบฝีมือแรงงาน ชั้น 7 อาคารกรมพัฒนาฝีมือแรงงาน ถนนมิตรไมตรี ดินแดง กรุงเทพฯ 10400 โทรศัพท์ :0 2245 4837 โทรสาร :0 2247 9421 และส่วนภูมิภาคตามรายละเอียดที่เว็บไซต์ http://www.dsd.go.th/DSD/Home/Agency / ติดต่อด้วยตนเอง ณ หน่วยงาน</w:t>
              <w:br/>
              <w:t xml:space="preserve">(ที่อยู่/โทรศัพท์ สามารถค้นหาได้ทางเว็บไซต์ http://www.dsd.go.th)</w:t>
              <w:br/>
              <w:t xml:space="preserve">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กระทรวงแรงงาน 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  <w:br/>
              <w:t xml:space="preserve">(กระทรวงแรงงาน ถนนมิตรไมตรี ดินแดง กรุงเทพฯ 10400 สายด่วน 1546 http://www.mol.go.th/anonymouse/complaint))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  <w:br/>
              <w:t xml:space="preserve">(กรมพัฒนาฝีมือแรงงาน ถนนมิตรไมตรี ดินแดง กรุงเทพฯ 10400 โทร. 022451707 http://www.dsd.go.th))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ศูนย์พัฒนาฝีมือแรงงานกรุงเทพมหานคร 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(ถนนสุขุมวิท เขตวัฒนา กรุงเทพฯ โทร. 0 2390 0261-5 (เฉพาะผู้ประกอบกิจการที่มีสำนักงานตั้งอยู่ในเขตวัฒนาและเขตพระโขนง) </w:t>
              <w:br/>
              <w:t xml:space="preserve">(http://www.dsd.go.th/bangkok)</w:t>
              <w:br/>
              <w:t xml:space="preserve">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</w:p>
        </w:tc>
      </w:tr>
    </w:tbl>
    <w:p w14:paraId="3D5866BE" w14:textId="77777777" w:rsidR="00C1539D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มฐ 1 ถึง 6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/>
        <w:br/>
        <w:t xml:space="preserve"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08/09/2558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ศูนย์พัฒนาฝีมือแรงงานกรุงเทพมหานคร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ศูนย์พัฒนาฝีมือแรงงานกรุงเทพมหานคร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5D13D7" w14:textId="77777777" w:rsidR="002B3B12" w:rsidRDefault="002B3B12" w:rsidP="00C81DB8">
      <w:pPr>
        <w:spacing w:after="0" w:line="240" w:lineRule="auto"/>
      </w:pPr>
      <w:r>
        <w:separator/>
      </w:r>
    </w:p>
  </w:endnote>
  <w:endnote w:type="continuationSeparator" w:id="0">
    <w:p w14:paraId="742DF6B1" w14:textId="77777777" w:rsidR="002B3B12" w:rsidRDefault="002B3B1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DD966D" w14:textId="77777777" w:rsidR="002B3B12" w:rsidRDefault="002B3B12" w:rsidP="00C81DB8">
      <w:pPr>
        <w:spacing w:after="0" w:line="240" w:lineRule="auto"/>
      </w:pPr>
      <w:r>
        <w:separator/>
      </w:r>
    </w:p>
  </w:footnote>
  <w:footnote w:type="continuationSeparator" w:id="0">
    <w:p w14:paraId="4824F415" w14:textId="77777777" w:rsidR="002B3B12" w:rsidRDefault="002B3B1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9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7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649</TotalTime>
  <Pages>9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PCPC</cp:lastModifiedBy>
  <cp:revision>82</cp:revision>
  <cp:lastPrinted>2015-03-02T15:12:00Z</cp:lastPrinted>
  <dcterms:created xsi:type="dcterms:W3CDTF">2015-04-23T03:41:00Z</dcterms:created>
  <dcterms:modified xsi:type="dcterms:W3CDTF">2015-05-28T05:09:00Z</dcterms:modified>
</cp:coreProperties>
</file>