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992"/>
        <w:gridCol w:w="142"/>
        <w:gridCol w:w="567"/>
        <w:gridCol w:w="284"/>
        <w:gridCol w:w="1842"/>
        <w:gridCol w:w="426"/>
        <w:gridCol w:w="141"/>
        <w:gridCol w:w="284"/>
        <w:gridCol w:w="142"/>
        <w:gridCol w:w="850"/>
        <w:gridCol w:w="425"/>
        <w:gridCol w:w="778"/>
        <w:gridCol w:w="782"/>
        <w:gridCol w:w="141"/>
        <w:gridCol w:w="909"/>
        <w:gridCol w:w="792"/>
      </w:tblGrid>
      <w:tr w:rsidR="00FD0B09" w:rsidTr="00FD0B09">
        <w:trPr>
          <w:trHeight w:val="993"/>
        </w:trPr>
        <w:tc>
          <w:tcPr>
            <w:tcW w:w="9747" w:type="dxa"/>
            <w:gridSpan w:val="17"/>
          </w:tcPr>
          <w:p w:rsidR="00FD0B09" w:rsidRPr="00FD0B09" w:rsidRDefault="00FD0B09">
            <w:pPr>
              <w:rPr>
                <w:sz w:val="174"/>
                <w:szCs w:val="174"/>
              </w:rPr>
            </w:pPr>
            <w:r>
              <w:rPr>
                <w:noProof/>
                <w:sz w:val="42"/>
                <w:szCs w:val="42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-1084580</wp:posOffset>
                  </wp:positionH>
                  <wp:positionV relativeFrom="paragraph">
                    <wp:posOffset>-727710</wp:posOffset>
                  </wp:positionV>
                  <wp:extent cx="7550150" cy="10702290"/>
                  <wp:effectExtent l="19050" t="0" r="0" b="0"/>
                  <wp:wrapNone/>
                  <wp:docPr id="1" name="Picture 1" descr="C:\Users\Administrator\Desktop\คำร้องขอยึดทรัพย์ต่างจังหวัด_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คำร้องขอยึดทรัพย์ต่างจังหวัด_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0150" cy="10702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42"/>
                <w:szCs w:val="42"/>
              </w:rPr>
              <w:tab/>
            </w:r>
          </w:p>
        </w:tc>
      </w:tr>
      <w:tr w:rsidR="00FD0B09" w:rsidTr="007F4325">
        <w:tc>
          <w:tcPr>
            <w:tcW w:w="7123" w:type="dxa"/>
            <w:gridSpan w:val="13"/>
          </w:tcPr>
          <w:p w:rsidR="00FD0B09" w:rsidRPr="00FD0B09" w:rsidRDefault="00FD0B09">
            <w:pPr>
              <w:rPr>
                <w:rFonts w:ascii="TH SarabunIT๙" w:hAnsi="TH SarabunIT๙"/>
              </w:rPr>
            </w:pPr>
          </w:p>
        </w:tc>
        <w:tc>
          <w:tcPr>
            <w:tcW w:w="1832" w:type="dxa"/>
            <w:gridSpan w:val="3"/>
            <w:vAlign w:val="bottom"/>
          </w:tcPr>
          <w:p w:rsidR="00FD0B09" w:rsidRPr="00FD0B09" w:rsidRDefault="00512031" w:rsidP="007F4325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FD0B09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  <w:tc>
          <w:tcPr>
            <w:tcW w:w="792" w:type="dxa"/>
          </w:tcPr>
          <w:p w:rsidR="00FD0B09" w:rsidRPr="00FD0B09" w:rsidRDefault="00512031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FD0B09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</w:tr>
      <w:tr w:rsidR="00FD0B09" w:rsidTr="00FD0B09">
        <w:trPr>
          <w:trHeight w:val="372"/>
        </w:trPr>
        <w:tc>
          <w:tcPr>
            <w:tcW w:w="7123" w:type="dxa"/>
            <w:gridSpan w:val="13"/>
          </w:tcPr>
          <w:p w:rsidR="00FD0B09" w:rsidRPr="007F4325" w:rsidRDefault="00FD0B09">
            <w:pPr>
              <w:rPr>
                <w:rFonts w:ascii="TH SarabunIT๙" w:hAnsi="TH SarabunIT๙"/>
                <w:sz w:val="36"/>
                <w:szCs w:val="36"/>
              </w:rPr>
            </w:pPr>
          </w:p>
        </w:tc>
        <w:tc>
          <w:tcPr>
            <w:tcW w:w="1832" w:type="dxa"/>
            <w:gridSpan w:val="3"/>
            <w:vAlign w:val="bottom"/>
          </w:tcPr>
          <w:p w:rsidR="00FD0B09" w:rsidRPr="00BF4662" w:rsidRDefault="00512031" w:rsidP="00FD0B09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FD0B09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  <w:tc>
          <w:tcPr>
            <w:tcW w:w="792" w:type="dxa"/>
            <w:vAlign w:val="bottom"/>
          </w:tcPr>
          <w:p w:rsidR="00FD0B09" w:rsidRPr="00BF4662" w:rsidRDefault="00512031" w:rsidP="00FD0B09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FD0B09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bookmarkStart w:id="0" w:name="_GoBack"/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bookmarkEnd w:id="0"/>
            <w:r w:rsidRPr="00BF4662">
              <w:rPr>
                <w:rFonts w:ascii="TH SarabunIT๙" w:hAnsi="TH SarabunIT๙"/>
              </w:rPr>
              <w:fldChar w:fldCharType="end"/>
            </w:r>
          </w:p>
        </w:tc>
      </w:tr>
      <w:tr w:rsidR="00FD0B09" w:rsidTr="007F4325">
        <w:trPr>
          <w:trHeight w:val="372"/>
        </w:trPr>
        <w:tc>
          <w:tcPr>
            <w:tcW w:w="5920" w:type="dxa"/>
            <w:gridSpan w:val="11"/>
          </w:tcPr>
          <w:p w:rsidR="00FD0B09" w:rsidRPr="00BF4662" w:rsidRDefault="00FD0B09" w:rsidP="00FD0B09">
            <w:pPr>
              <w:rPr>
                <w:rFonts w:ascii="TH SarabunIT๙" w:hAnsi="TH SarabunIT๙"/>
              </w:rPr>
            </w:pPr>
          </w:p>
        </w:tc>
        <w:tc>
          <w:tcPr>
            <w:tcW w:w="3827" w:type="dxa"/>
            <w:gridSpan w:val="6"/>
            <w:vAlign w:val="bottom"/>
          </w:tcPr>
          <w:p w:rsidR="00FD0B09" w:rsidRPr="00BF4662" w:rsidRDefault="00512031" w:rsidP="0037743B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FD0B09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</w:tr>
      <w:tr w:rsidR="00FD0B09" w:rsidTr="007F4325">
        <w:trPr>
          <w:trHeight w:val="372"/>
        </w:trPr>
        <w:tc>
          <w:tcPr>
            <w:tcW w:w="4503" w:type="dxa"/>
            <w:gridSpan w:val="7"/>
          </w:tcPr>
          <w:p w:rsidR="00FD0B09" w:rsidRPr="007F4325" w:rsidRDefault="00FD0B09" w:rsidP="00FD0B09">
            <w:pPr>
              <w:rPr>
                <w:rFonts w:ascii="TH SarabunIT๙" w:hAnsi="TH SarabunIT๙"/>
                <w:sz w:val="184"/>
                <w:szCs w:val="184"/>
              </w:rPr>
            </w:pPr>
          </w:p>
        </w:tc>
        <w:tc>
          <w:tcPr>
            <w:tcW w:w="3543" w:type="dxa"/>
            <w:gridSpan w:val="8"/>
            <w:vAlign w:val="bottom"/>
          </w:tcPr>
          <w:p w:rsidR="00FD0B09" w:rsidRPr="00BF4662" w:rsidRDefault="002844D8" w:rsidP="00FD0B09">
            <w:pPr>
              <w:rPr>
                <w:rFonts w:ascii="TH SarabunIT๙" w:hAnsi="TH SarabunIT๙"/>
              </w:rPr>
            </w:pPr>
            <w:r>
              <w:rPr>
                <w:rFonts w:ascii="TH SarabunIT๙" w:hAnsi="TH SarabunIT๙"/>
              </w:rPr>
              <w:t xml:space="preserve">   </w:t>
            </w:r>
            <w:r w:rsidR="00512031"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FD0B09" w:rsidRPr="00BF4662">
              <w:rPr>
                <w:rFonts w:ascii="TH SarabunIT๙" w:hAnsi="TH SarabunIT๙"/>
              </w:rPr>
              <w:instrText xml:space="preserve"> FORMTEXT </w:instrText>
            </w:r>
            <w:r w:rsidR="00512031" w:rsidRPr="00BF4662">
              <w:rPr>
                <w:rFonts w:ascii="TH SarabunIT๙" w:hAnsi="TH SarabunIT๙"/>
              </w:rPr>
            </w:r>
            <w:r w:rsidR="00512031" w:rsidRPr="00BF4662">
              <w:rPr>
                <w:rFonts w:ascii="TH SarabunIT๙" w:hAnsi="TH SarabunIT๙"/>
              </w:rPr>
              <w:fldChar w:fldCharType="separate"/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512031" w:rsidRPr="00BF4662">
              <w:rPr>
                <w:rFonts w:ascii="TH SarabunIT๙" w:hAnsi="TH SarabunIT๙"/>
              </w:rPr>
              <w:fldChar w:fldCharType="end"/>
            </w:r>
          </w:p>
        </w:tc>
        <w:tc>
          <w:tcPr>
            <w:tcW w:w="1701" w:type="dxa"/>
            <w:gridSpan w:val="2"/>
            <w:vAlign w:val="bottom"/>
          </w:tcPr>
          <w:p w:rsidR="00FD0B09" w:rsidRPr="00BF4662" w:rsidRDefault="00512031" w:rsidP="0037743B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FD0B09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</w:tr>
      <w:tr w:rsidR="00FD0B09" w:rsidTr="00FD0B09">
        <w:trPr>
          <w:trHeight w:val="372"/>
        </w:trPr>
        <w:tc>
          <w:tcPr>
            <w:tcW w:w="1384" w:type="dxa"/>
            <w:gridSpan w:val="3"/>
          </w:tcPr>
          <w:p w:rsidR="00FD0B09" w:rsidRPr="00FD0B09" w:rsidRDefault="00FD0B09" w:rsidP="00FD0B09">
            <w:pPr>
              <w:rPr>
                <w:rFonts w:ascii="TH SarabunIT๙" w:hAnsi="TH SarabunIT๙"/>
                <w:sz w:val="196"/>
                <w:szCs w:val="196"/>
              </w:rPr>
            </w:pPr>
          </w:p>
        </w:tc>
        <w:tc>
          <w:tcPr>
            <w:tcW w:w="8363" w:type="dxa"/>
            <w:gridSpan w:val="14"/>
            <w:vAlign w:val="bottom"/>
          </w:tcPr>
          <w:p w:rsidR="00FD0B09" w:rsidRPr="00BF4662" w:rsidRDefault="00512031" w:rsidP="00FD0B09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FD0B09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="00FD0B09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</w:tr>
      <w:tr w:rsidR="00FD0B09" w:rsidTr="00FD0B09">
        <w:trPr>
          <w:trHeight w:val="372"/>
        </w:trPr>
        <w:tc>
          <w:tcPr>
            <w:tcW w:w="2235" w:type="dxa"/>
            <w:gridSpan w:val="5"/>
          </w:tcPr>
          <w:p w:rsidR="00FD0B09" w:rsidRPr="0041522B" w:rsidRDefault="00FD0B09" w:rsidP="00FD0B09">
            <w:pPr>
              <w:rPr>
                <w:rFonts w:ascii="TH SarabunIT๙" w:hAnsi="TH SarabunIT๙"/>
                <w:sz w:val="56"/>
                <w:szCs w:val="56"/>
              </w:rPr>
            </w:pPr>
          </w:p>
        </w:tc>
        <w:tc>
          <w:tcPr>
            <w:tcW w:w="7512" w:type="dxa"/>
            <w:gridSpan w:val="12"/>
            <w:vAlign w:val="bottom"/>
          </w:tcPr>
          <w:p w:rsidR="00FD0B09" w:rsidRPr="00BF4662" w:rsidRDefault="00512031" w:rsidP="0037743B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FD0B09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</w:tr>
      <w:tr w:rsidR="0041522B" w:rsidTr="007F4325">
        <w:trPr>
          <w:trHeight w:val="372"/>
        </w:trPr>
        <w:tc>
          <w:tcPr>
            <w:tcW w:w="4644" w:type="dxa"/>
            <w:gridSpan w:val="8"/>
          </w:tcPr>
          <w:p w:rsidR="0041522B" w:rsidRPr="00BF4662" w:rsidRDefault="0041522B" w:rsidP="00FD0B09">
            <w:pPr>
              <w:rPr>
                <w:rFonts w:ascii="TH SarabunIT๙" w:hAnsi="TH SarabunIT๙"/>
              </w:rPr>
            </w:pPr>
          </w:p>
        </w:tc>
        <w:tc>
          <w:tcPr>
            <w:tcW w:w="5103" w:type="dxa"/>
            <w:gridSpan w:val="9"/>
            <w:vAlign w:val="bottom"/>
          </w:tcPr>
          <w:p w:rsidR="0041522B" w:rsidRPr="00BF4662" w:rsidRDefault="00512031" w:rsidP="0037743B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41522B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="0037743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</w:tr>
      <w:tr w:rsidR="0041522B" w:rsidTr="007F4325">
        <w:trPr>
          <w:trHeight w:val="372"/>
        </w:trPr>
        <w:tc>
          <w:tcPr>
            <w:tcW w:w="4077" w:type="dxa"/>
            <w:gridSpan w:val="6"/>
            <w:vAlign w:val="bottom"/>
          </w:tcPr>
          <w:p w:rsidR="0041522B" w:rsidRPr="00BF4662" w:rsidRDefault="0041522B" w:rsidP="007F4325">
            <w:pPr>
              <w:rPr>
                <w:rFonts w:ascii="TH SarabunIT๙" w:hAnsi="TH SarabunIT๙"/>
              </w:rPr>
            </w:pPr>
          </w:p>
        </w:tc>
        <w:tc>
          <w:tcPr>
            <w:tcW w:w="5670" w:type="dxa"/>
            <w:gridSpan w:val="11"/>
            <w:vAlign w:val="bottom"/>
          </w:tcPr>
          <w:p w:rsidR="0041522B" w:rsidRPr="00BF4662" w:rsidRDefault="00512031" w:rsidP="007F4325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41522B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</w:tr>
      <w:tr w:rsidR="0041522B" w:rsidTr="007F4325">
        <w:trPr>
          <w:trHeight w:val="294"/>
        </w:trPr>
        <w:tc>
          <w:tcPr>
            <w:tcW w:w="4077" w:type="dxa"/>
            <w:gridSpan w:val="6"/>
          </w:tcPr>
          <w:p w:rsidR="0041522B" w:rsidRPr="0041522B" w:rsidRDefault="0041522B" w:rsidP="00FD0B09">
            <w:pPr>
              <w:rPr>
                <w:rFonts w:ascii="TH SarabunIT๙" w:hAnsi="TH SarabunIT๙"/>
                <w:sz w:val="22"/>
                <w:szCs w:val="22"/>
              </w:rPr>
            </w:pPr>
          </w:p>
        </w:tc>
        <w:tc>
          <w:tcPr>
            <w:tcW w:w="5670" w:type="dxa"/>
            <w:gridSpan w:val="11"/>
            <w:vAlign w:val="bottom"/>
          </w:tcPr>
          <w:p w:rsidR="0041522B" w:rsidRPr="00BF4662" w:rsidRDefault="00512031" w:rsidP="007F4325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41522B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</w:tr>
      <w:tr w:rsidR="0041522B" w:rsidTr="007F4325">
        <w:trPr>
          <w:trHeight w:val="214"/>
        </w:trPr>
        <w:tc>
          <w:tcPr>
            <w:tcW w:w="1951" w:type="dxa"/>
            <w:gridSpan w:val="4"/>
          </w:tcPr>
          <w:p w:rsidR="0041522B" w:rsidRPr="007F4325" w:rsidRDefault="0041522B" w:rsidP="00FD0B09">
            <w:pPr>
              <w:rPr>
                <w:rFonts w:ascii="TH SarabunIT๙" w:hAnsi="TH SarabunIT๙"/>
                <w:sz w:val="30"/>
                <w:szCs w:val="30"/>
              </w:rPr>
            </w:pPr>
          </w:p>
        </w:tc>
        <w:tc>
          <w:tcPr>
            <w:tcW w:w="4394" w:type="dxa"/>
            <w:gridSpan w:val="8"/>
          </w:tcPr>
          <w:p w:rsidR="0041522B" w:rsidRPr="00BF4662" w:rsidRDefault="00512031" w:rsidP="00FD0B09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41522B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  <w:tc>
          <w:tcPr>
            <w:tcW w:w="3402" w:type="dxa"/>
            <w:gridSpan w:val="5"/>
            <w:vAlign w:val="bottom"/>
          </w:tcPr>
          <w:p w:rsidR="0041522B" w:rsidRPr="00BF4662" w:rsidRDefault="00512031" w:rsidP="007F4325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41522B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</w:tr>
      <w:tr w:rsidR="0041522B" w:rsidTr="007F4325">
        <w:trPr>
          <w:trHeight w:val="289"/>
        </w:trPr>
        <w:tc>
          <w:tcPr>
            <w:tcW w:w="1242" w:type="dxa"/>
            <w:gridSpan w:val="2"/>
          </w:tcPr>
          <w:p w:rsidR="0041522B" w:rsidRPr="007F4325" w:rsidRDefault="0041522B" w:rsidP="00FD0B09">
            <w:pPr>
              <w:rPr>
                <w:rFonts w:ascii="TH SarabunIT๙" w:hAnsi="TH SarabunIT๙"/>
                <w:sz w:val="30"/>
                <w:szCs w:val="30"/>
              </w:rPr>
            </w:pPr>
          </w:p>
        </w:tc>
        <w:tc>
          <w:tcPr>
            <w:tcW w:w="3828" w:type="dxa"/>
            <w:gridSpan w:val="8"/>
            <w:vAlign w:val="bottom"/>
          </w:tcPr>
          <w:p w:rsidR="0041522B" w:rsidRPr="00BF4662" w:rsidRDefault="00512031" w:rsidP="007F4325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41522B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  <w:tc>
          <w:tcPr>
            <w:tcW w:w="4677" w:type="dxa"/>
            <w:gridSpan w:val="7"/>
            <w:vAlign w:val="bottom"/>
          </w:tcPr>
          <w:p w:rsidR="0041522B" w:rsidRPr="00BF4662" w:rsidRDefault="00512031" w:rsidP="007F4325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41522B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  <w:r w:rsidR="0041522B">
              <w:rPr>
                <w:rFonts w:ascii="TH SarabunIT๙" w:hAnsi="TH SarabunIT๙"/>
              </w:rPr>
              <w:tab/>
            </w:r>
          </w:p>
        </w:tc>
      </w:tr>
      <w:tr w:rsidR="0041522B" w:rsidTr="007F4325">
        <w:trPr>
          <w:trHeight w:val="196"/>
        </w:trPr>
        <w:tc>
          <w:tcPr>
            <w:tcW w:w="250" w:type="dxa"/>
          </w:tcPr>
          <w:p w:rsidR="0041522B" w:rsidRPr="00BF4662" w:rsidRDefault="0041522B" w:rsidP="00FD0B09">
            <w:pPr>
              <w:rPr>
                <w:rFonts w:ascii="TH SarabunIT๙" w:hAnsi="TH SarabunIT๙"/>
              </w:rPr>
            </w:pPr>
          </w:p>
        </w:tc>
        <w:tc>
          <w:tcPr>
            <w:tcW w:w="9497" w:type="dxa"/>
            <w:gridSpan w:val="16"/>
            <w:vAlign w:val="bottom"/>
          </w:tcPr>
          <w:p w:rsidR="0041522B" w:rsidRPr="00BF4662" w:rsidRDefault="00512031" w:rsidP="007F4325">
            <w:pPr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41522B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</w:tr>
      <w:tr w:rsidR="0041522B" w:rsidTr="0041522B">
        <w:trPr>
          <w:trHeight w:val="372"/>
        </w:trPr>
        <w:tc>
          <w:tcPr>
            <w:tcW w:w="4928" w:type="dxa"/>
            <w:gridSpan w:val="9"/>
          </w:tcPr>
          <w:p w:rsidR="0041522B" w:rsidRPr="0041522B" w:rsidRDefault="0041522B" w:rsidP="00FD0B09">
            <w:pPr>
              <w:rPr>
                <w:rFonts w:ascii="TH SarabunIT๙" w:hAnsi="TH SarabunIT๙"/>
                <w:sz w:val="206"/>
                <w:szCs w:val="206"/>
              </w:rPr>
            </w:pPr>
          </w:p>
        </w:tc>
        <w:tc>
          <w:tcPr>
            <w:tcW w:w="4819" w:type="dxa"/>
            <w:gridSpan w:val="8"/>
            <w:vAlign w:val="bottom"/>
          </w:tcPr>
          <w:p w:rsidR="0041522B" w:rsidRPr="00BF4662" w:rsidRDefault="00512031" w:rsidP="007F4325">
            <w:pPr>
              <w:ind w:left="-108"/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41522B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</w:tr>
      <w:tr w:rsidR="0041522B" w:rsidTr="002844D8">
        <w:trPr>
          <w:trHeight w:val="372"/>
        </w:trPr>
        <w:tc>
          <w:tcPr>
            <w:tcW w:w="5070" w:type="dxa"/>
            <w:gridSpan w:val="10"/>
          </w:tcPr>
          <w:p w:rsidR="0041522B" w:rsidRPr="002844D8" w:rsidRDefault="0041522B" w:rsidP="0041522B">
            <w:pPr>
              <w:rPr>
                <w:rFonts w:ascii="TH SarabunIT๙" w:hAnsi="TH SarabunIT๙"/>
                <w:sz w:val="40"/>
                <w:szCs w:val="40"/>
              </w:rPr>
            </w:pPr>
          </w:p>
        </w:tc>
        <w:tc>
          <w:tcPr>
            <w:tcW w:w="2835" w:type="dxa"/>
            <w:gridSpan w:val="4"/>
            <w:vAlign w:val="bottom"/>
          </w:tcPr>
          <w:p w:rsidR="0041522B" w:rsidRPr="00BF4662" w:rsidRDefault="00512031" w:rsidP="002844D8">
            <w:pPr>
              <w:jc w:val="center"/>
              <w:rPr>
                <w:rFonts w:ascii="TH SarabunIT๙" w:hAnsi="TH SarabunIT๙"/>
              </w:rPr>
            </w:pPr>
            <w:r w:rsidRPr="00BF4662">
              <w:rPr>
                <w:rFonts w:ascii="TH SarabunIT๙" w:hAnsi="TH SarabunIT๙"/>
              </w:rPr>
              <w:fldChar w:fldCharType="begin">
                <w:ffData>
                  <w:name w:val="dk1"/>
                  <w:enabled/>
                  <w:calcOnExit w:val="0"/>
                  <w:textInput/>
                </w:ffData>
              </w:fldChar>
            </w:r>
            <w:r w:rsidR="0041522B" w:rsidRPr="00BF4662">
              <w:rPr>
                <w:rFonts w:ascii="TH SarabunIT๙" w:hAnsi="TH SarabunIT๙"/>
              </w:rPr>
              <w:instrText xml:space="preserve"> FORMTEXT </w:instrText>
            </w:r>
            <w:r w:rsidRPr="00BF4662">
              <w:rPr>
                <w:rFonts w:ascii="TH SarabunIT๙" w:hAnsi="TH SarabunIT๙"/>
              </w:rPr>
            </w:r>
            <w:r w:rsidRPr="00BF4662">
              <w:rPr>
                <w:rFonts w:ascii="TH SarabunIT๙" w:hAnsi="TH SarabunIT๙"/>
              </w:rPr>
              <w:fldChar w:fldCharType="separate"/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="0041522B">
              <w:rPr>
                <w:rFonts w:ascii="TH SarabunIT๙" w:hAnsi="TH SarabunIT๙"/>
              </w:rPr>
              <w:t> </w:t>
            </w:r>
            <w:r w:rsidRPr="00BF4662">
              <w:rPr>
                <w:rFonts w:ascii="TH SarabunIT๙" w:hAnsi="TH SarabunIT๙"/>
              </w:rPr>
              <w:fldChar w:fldCharType="end"/>
            </w:r>
          </w:p>
        </w:tc>
        <w:tc>
          <w:tcPr>
            <w:tcW w:w="1842" w:type="dxa"/>
            <w:gridSpan w:val="3"/>
          </w:tcPr>
          <w:p w:rsidR="0041522B" w:rsidRPr="00BF4662" w:rsidRDefault="0041522B" w:rsidP="0041522B">
            <w:pPr>
              <w:rPr>
                <w:rFonts w:ascii="TH SarabunIT๙" w:hAnsi="TH SarabunIT๙"/>
              </w:rPr>
            </w:pPr>
          </w:p>
        </w:tc>
      </w:tr>
    </w:tbl>
    <w:p w:rsidR="00483480" w:rsidRDefault="00483480"/>
    <w:sectPr w:rsidR="00483480" w:rsidSect="00FE4689">
      <w:pgSz w:w="11906" w:h="16838"/>
      <w:pgMar w:top="1134" w:right="1134" w:bottom="1134" w:left="170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cumentProtection w:edit="forms" w:enforcement="1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43B"/>
    <w:rsid w:val="002844D8"/>
    <w:rsid w:val="0037743B"/>
    <w:rsid w:val="003E6A57"/>
    <w:rsid w:val="0041522B"/>
    <w:rsid w:val="00483480"/>
    <w:rsid w:val="00512031"/>
    <w:rsid w:val="007F4325"/>
    <w:rsid w:val="00BA17B9"/>
    <w:rsid w:val="00FD0B09"/>
    <w:rsid w:val="00FE46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0B09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D0B09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FD0B0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0B09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D0B09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FD0B0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ropbox\3.%20&#3591;&#3634;&#3609;&#3610;&#3633;&#3591;&#3588;&#3633;&#3610;&#3588;&#3604;&#3637;&#3651;&#3627;&#3617;&#3656;\&#3588;&#3635;&#3619;&#3657;&#3629;&#3591;-&#3588;&#3635;&#3586;&#3629;&#3586;&#3629;&#3591;&#3585;&#3619;&#3617;&#3610;&#3633;&#3591;&#3588;&#3633;&#3610;&#3588;&#3604;&#3637;\&#3588;&#3635;&#3586;&#3629;&#3618;&#3638;&#3604;&#3605;&#3656;&#3634;&#3591;&#3592;&#3633;&#3591;&#3627;&#3623;&#3633;&#3604;\&#3618;&#3638;&#3604;%20-%20&#3588;&#3635;&#3586;&#3629;&#3618;&#3638;&#3604;&#3607;&#3619;&#3633;&#3614;&#3618;&#3660;&#3605;&#3656;&#3634;&#3591;&#3592;&#3633;&#3591;&#3627;&#3623;&#3633;&#3604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ยึด - คำขอยึดทรัพย์ต่างจังหวัด</Template>
  <TotalTime>1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Lemel</dc:creator>
  <cp:lastModifiedBy>Lemel</cp:lastModifiedBy>
  <cp:revision>1</cp:revision>
  <dcterms:created xsi:type="dcterms:W3CDTF">2015-01-08T03:22:00Z</dcterms:created>
  <dcterms:modified xsi:type="dcterms:W3CDTF">2015-01-08T03:23:00Z</dcterms:modified>
</cp:coreProperties>
</file>