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3C27E1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3C27E1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การต่อใบอนุญาตการดำเนินการทดสอบฝีมือคนหางาน</w:t>
      </w:r>
      <w:r w:rsidR="009D7006" w:rsidRPr="003C27E1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 xml:space="preserve"> </w:t>
      </w:r>
      <w:r w:rsidR="00C81DB8" w:rsidRPr="003C27E1">
        <w:rPr>
          <w:rFonts w:ascii="TH SarabunPSK" w:hAnsi="TH SarabunPSK" w:cs="TH SarabunPSK"/>
          <w:b/>
          <w:bCs/>
          <w:noProof/>
          <w:sz w:val="32"/>
          <w:szCs w:val="32"/>
        </w:rPr>
        <w:t>(</w:t>
      </w:r>
      <w:r w:rsidR="00C81DB8" w:rsidRPr="003C27E1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3C27E1">
        <w:rPr>
          <w:rFonts w:ascii="TH SarabunPSK" w:hAnsi="TH SarabunPSK" w:cs="TH SarabunPSK"/>
          <w:b/>
          <w:bCs/>
          <w:noProof/>
          <w:sz w:val="32"/>
          <w:szCs w:val="32"/>
        </w:rPr>
        <w:t>)</w:t>
      </w:r>
    </w:p>
    <w:p w:rsidR="00D239AD" w:rsidRPr="003C27E1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3C27E1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3C27E1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="00CD3CCD" w:rsidRPr="003C27E1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3C27E1">
        <w:rPr>
          <w:rFonts w:ascii="TH SarabunPSK" w:hAnsi="TH SarabunPSK" w:cs="TH SarabunPSK"/>
          <w:sz w:val="32"/>
          <w:szCs w:val="32"/>
          <w:lang w:bidi="th-TH"/>
        </w:rPr>
        <w:t>:</w:t>
      </w:r>
      <w:r w:rsidR="00CD3CCD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ศูนย์พัฒนาฝีมือแรงงาน</w:t>
      </w:r>
      <w:r w:rsid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3C27E1">
        <w:rPr>
          <w:rFonts w:ascii="TH SarabunPSK" w:hAnsi="TH SarabunPSK" w:cs="TH SarabunPSK" w:hint="cs"/>
          <w:noProof/>
          <w:sz w:val="32"/>
          <w:szCs w:val="32"/>
          <w:cs/>
          <w:lang w:bidi="th-TH"/>
        </w:rPr>
        <w:t xml:space="preserve"> </w:t>
      </w:r>
      <w:r w:rsidR="00CD3CCD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3C27E1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3C27E1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3C27E1" w:rsidRDefault="0030778C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3C27E1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3C27E1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)</w:t>
      </w:r>
    </w:p>
    <w:p w:rsidR="00132E1B" w:rsidRPr="003C27E1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D3CCD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ศูนย์พัฒนาฝีมือแรงงาน</w:t>
      </w:r>
      <w:r w:rsid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3C27E1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3C27E1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3C27E1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3C27E1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3C27E1" w:rsidTr="008C1396">
        <w:tc>
          <w:tcPr>
            <w:tcW w:w="675" w:type="dxa"/>
          </w:tcPr>
          <w:p w:rsidR="00394708" w:rsidRPr="003C27E1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3C27E1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2528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.2537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.2544</w:t>
            </w:r>
          </w:p>
          <w:p w:rsidR="00394708" w:rsidRPr="003C27E1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182F" w:rsidRPr="003C27E1" w:rsidTr="008C1396">
        <w:tc>
          <w:tcPr>
            <w:tcW w:w="675" w:type="dxa"/>
          </w:tcPr>
          <w:p w:rsidR="00394708" w:rsidRPr="003C27E1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3C27E1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2528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3C27E1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182F" w:rsidRPr="003C27E1" w:rsidTr="008C1396">
        <w:tc>
          <w:tcPr>
            <w:tcW w:w="675" w:type="dxa"/>
          </w:tcPr>
          <w:p w:rsidR="00394708" w:rsidRPr="003C27E1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3C27E1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3C27E1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3C27E1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3C27E1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3C27E1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C77AEA" w:rsidRPr="003C27E1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 xml:space="preserve">.2528 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ฉบับที่ 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. 2537</w:t>
      </w:r>
      <w:r w:rsidR="00C77AEA"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3C27E1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3C27E1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7</w:t>
      </w:r>
      <w:r w:rsidR="009D7006" w:rsidRPr="003C27E1">
        <w:rPr>
          <w:rFonts w:ascii="TH SarabunPSK" w:hAnsi="TH SarabunPSK" w:cs="TH SarabunPSK"/>
          <w:noProof/>
          <w:sz w:val="32"/>
          <w:szCs w:val="32"/>
        </w:rPr>
        <w:t xml:space="preserve">  </w:t>
      </w:r>
      <w:r w:rsidR="00C81DB8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3C27E1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3C27E1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9D7006"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3C27E1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3C27E1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3C27E1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FA395F" w:rsidRDefault="00760D0B" w:rsidP="00FA395F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3C27E1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3C27E1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094F82" w:rsidRPr="003C27E1">
        <w:rPr>
          <w:rFonts w:ascii="TH SarabunPSK" w:hAnsi="TH SarabunPSK" w:cs="TH SarabunPSK"/>
          <w:noProof/>
          <w:sz w:val="32"/>
          <w:szCs w:val="32"/>
        </w:rPr>
        <w:t>(</w:t>
      </w:r>
      <w:r w:rsidR="00094F82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3C27E1">
        <w:rPr>
          <w:rFonts w:ascii="TH SarabunPSK" w:hAnsi="TH SarabunPSK" w:cs="TH SarabunPSK"/>
          <w:noProof/>
          <w:sz w:val="32"/>
          <w:szCs w:val="32"/>
        </w:rPr>
        <w:t>)</w:t>
      </w:r>
    </w:p>
    <w:p w:rsidR="00C77AEA" w:rsidRPr="003C27E1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CD3CCD" w:rsidRPr="003C27E1" w:rsidTr="009B7715">
        <w:tc>
          <w:tcPr>
            <w:tcW w:w="675" w:type="dxa"/>
          </w:tcPr>
          <w:p w:rsidR="00CD3CCD" w:rsidRPr="003C27E1" w:rsidRDefault="00CD3CCD" w:rsidP="00F23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C27E1" w:rsidRPr="005B1243" w:rsidRDefault="00CD3CCD" w:rsidP="003C27E1">
            <w:pPr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</w:t>
            </w:r>
            <w:r w:rsid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="003C27E1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  </w:t>
            </w:r>
            <w:r w:rsidR="003C27E1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230 ม.11 ต.วัฒนานคร อ.วัฒนานคร จ.สระแก้ว โทร.0 3726 1627 โทร.0 3726 1628</w:t>
            </w:r>
          </w:p>
          <w:p w:rsidR="003C27E1" w:rsidRPr="005B1243" w:rsidRDefault="003C27E1" w:rsidP="003C27E1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4"/>
                <w:szCs w:val="34"/>
              </w:rPr>
              <w:t>http://www.dsd.go.th/sakaeo</w:t>
            </w:r>
          </w:p>
          <w:p w:rsidR="003C27E1" w:rsidRPr="005B1243" w:rsidRDefault="003C27E1" w:rsidP="003C27E1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FA395F" w:rsidRDefault="00FA395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FA395F" w:rsidRDefault="00FA395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FA395F" w:rsidRDefault="00FA395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FA395F" w:rsidRDefault="00FA395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3C27E1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CD3CCD" w:rsidRPr="003C27E1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3C27E1">
        <w:rPr>
          <w:rFonts w:ascii="TH SarabunPSK" w:hAnsi="TH SarabunPSK" w:cs="TH SarabunPSK"/>
          <w:noProof/>
          <w:sz w:val="32"/>
          <w:szCs w:val="32"/>
        </w:rPr>
        <w:t>(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Pr="003C27E1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3C27E1">
        <w:rPr>
          <w:rFonts w:ascii="TH SarabunPSK" w:hAnsi="TH SarabunPSK" w:cs="TH SarabunPSK"/>
          <w:noProof/>
          <w:sz w:val="32"/>
          <w:szCs w:val="32"/>
        </w:rPr>
        <w:t>.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3C27E1">
        <w:rPr>
          <w:rFonts w:ascii="TH SarabunPSK" w:hAnsi="TH SarabunPSK" w:cs="TH SarabunPSK"/>
          <w:noProof/>
          <w:sz w:val="32"/>
          <w:szCs w:val="32"/>
        </w:rPr>
        <w:t xml:space="preserve">. 2528 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3C27E1">
        <w:rPr>
          <w:rFonts w:ascii="TH SarabunPSK" w:hAnsi="TH SarabunPSK" w:cs="TH SarabunPSK"/>
          <w:noProof/>
          <w:sz w:val="32"/>
          <w:szCs w:val="32"/>
        </w:rPr>
        <w:t>(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ฉบับที่ </w:t>
      </w:r>
      <w:r w:rsidRPr="003C27E1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Pr="003C27E1">
        <w:rPr>
          <w:rFonts w:ascii="TH SarabunPSK" w:hAnsi="TH SarabunPSK" w:cs="TH SarabunPSK"/>
          <w:noProof/>
          <w:sz w:val="32"/>
          <w:szCs w:val="32"/>
        </w:rPr>
        <w:t>.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3C27E1">
        <w:rPr>
          <w:rFonts w:ascii="TH SarabunPSK" w:hAnsi="TH SarabunPSK" w:cs="TH SarabunPSK"/>
          <w:noProof/>
          <w:sz w:val="32"/>
          <w:szCs w:val="32"/>
        </w:rPr>
        <w:t>. 2537 (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3C27E1">
        <w:rPr>
          <w:rFonts w:ascii="TH SarabunPSK" w:hAnsi="TH SarabunPSK" w:cs="TH SarabunPSK"/>
          <w:noProof/>
          <w:sz w:val="32"/>
          <w:szCs w:val="32"/>
        </w:rPr>
        <w:t>www.dsd.go.th)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การต่อใบอนุญาตยื่นคำขอพร้อมเอกสารหลักฐานตามแบบทค</w:t>
      </w:r>
      <w:r w:rsidRPr="003C27E1">
        <w:rPr>
          <w:rFonts w:ascii="TH SarabunPSK" w:hAnsi="TH SarabunPSK" w:cs="TH SarabunPSK"/>
          <w:noProof/>
          <w:sz w:val="32"/>
          <w:szCs w:val="32"/>
        </w:rPr>
        <w:t>.3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3C27E1">
        <w:rPr>
          <w:rFonts w:ascii="TH SarabunPSK" w:hAnsi="TH SarabunPSK" w:cs="TH SarabunPSK"/>
          <w:noProof/>
          <w:sz w:val="32"/>
          <w:szCs w:val="32"/>
        </w:rPr>
        <w:t>/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3C27E1">
        <w:rPr>
          <w:rFonts w:ascii="TH SarabunPSK" w:hAnsi="TH SarabunPSK" w:cs="TH SarabunPSK"/>
          <w:noProof/>
          <w:sz w:val="32"/>
          <w:szCs w:val="32"/>
        </w:rPr>
        <w:t>/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3C27E1">
        <w:rPr>
          <w:rFonts w:ascii="TH SarabunPSK" w:hAnsi="TH SarabunPSK" w:cs="TH SarabunPSK"/>
          <w:noProof/>
          <w:sz w:val="32"/>
          <w:szCs w:val="32"/>
        </w:rPr>
        <w:t>/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3C27E1">
        <w:rPr>
          <w:rFonts w:ascii="TH SarabunPSK" w:hAnsi="TH SarabunPSK" w:cs="TH SarabunPSK"/>
          <w:noProof/>
          <w:sz w:val="32"/>
          <w:szCs w:val="32"/>
        </w:rPr>
        <w:t>/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3A1C12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  <w:r w:rsidR="003A1C12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  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  <w:r w:rsidRPr="003C27E1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</w:p>
    <w:p w:rsidR="00575FAF" w:rsidRPr="003C27E1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noProof/>
          <w:sz w:val="32"/>
          <w:szCs w:val="32"/>
        </w:rPr>
        <w:t>**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3C27E1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3C27E1">
        <w:rPr>
          <w:rFonts w:ascii="TH SarabunPSK" w:hAnsi="TH SarabunPSK" w:cs="TH SarabunPSK"/>
          <w:noProof/>
          <w:sz w:val="32"/>
          <w:szCs w:val="32"/>
        </w:rPr>
        <w:br/>
      </w:r>
    </w:p>
    <w:p w:rsidR="008E2900" w:rsidRPr="003C27E1" w:rsidRDefault="008E2900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3C27E1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3C27E1" w:rsidTr="00313D38">
        <w:trPr>
          <w:tblHeader/>
        </w:trPr>
        <w:tc>
          <w:tcPr>
            <w:tcW w:w="675" w:type="dxa"/>
            <w:vAlign w:val="center"/>
          </w:tcPr>
          <w:p w:rsidR="00313D38" w:rsidRPr="003C27E1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3C27E1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3C27E1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3C27E1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3C27E1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3C27E1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3C27E1" w:rsidTr="00CD3CCD">
        <w:tc>
          <w:tcPr>
            <w:tcW w:w="675" w:type="dxa"/>
          </w:tcPr>
          <w:p w:rsidR="00313D38" w:rsidRPr="003C27E1" w:rsidRDefault="00313D38" w:rsidP="00CD3CCD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3C27E1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3C27E1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3C27E1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3C27E1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3C27E1" w:rsidRDefault="00313D38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3C27E1" w:rsidRDefault="00CD3CCD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3C27E1" w:rsidRDefault="00313D38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CD3CCD" w:rsidRPr="003C27E1" w:rsidTr="00CD3CCD">
        <w:tc>
          <w:tcPr>
            <w:tcW w:w="675" w:type="dxa"/>
          </w:tcPr>
          <w:p w:rsidR="00CD3CCD" w:rsidRPr="003C27E1" w:rsidRDefault="00CD3CCD" w:rsidP="00CD3CCD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CD3CCD" w:rsidRPr="003C27E1" w:rsidRDefault="00CD3CCD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CD3CCD" w:rsidRPr="003C27E1" w:rsidRDefault="00CD3CCD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CD3CCD" w:rsidRPr="003C27E1" w:rsidRDefault="00CD3CCD" w:rsidP="0025666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อุปกรณ์และแจ้งผลการตรวจสอบ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</w:p>
        </w:tc>
        <w:tc>
          <w:tcPr>
            <w:tcW w:w="1368" w:type="dxa"/>
          </w:tcPr>
          <w:p w:rsidR="00CD3CCD" w:rsidRPr="003C27E1" w:rsidRDefault="00CD3CCD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4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CD3CCD" w:rsidRPr="003C27E1" w:rsidRDefault="00CD3CCD" w:rsidP="00F23B7A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CD3CCD" w:rsidRPr="003C27E1" w:rsidRDefault="00CD3CCD" w:rsidP="00F23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CD3CCD" w:rsidRPr="003C27E1" w:rsidTr="00CD3CCD">
        <w:tc>
          <w:tcPr>
            <w:tcW w:w="675" w:type="dxa"/>
          </w:tcPr>
          <w:p w:rsidR="00CD3CCD" w:rsidRPr="003C27E1" w:rsidRDefault="00CD3CCD" w:rsidP="00CD3CCD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CD3CCD" w:rsidRPr="003C27E1" w:rsidRDefault="00CD3CCD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CD3CCD" w:rsidRPr="003C27E1" w:rsidRDefault="00CD3CCD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CD3CCD" w:rsidRPr="003C27E1" w:rsidRDefault="00CD3CCD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CD3CCD" w:rsidRPr="003C27E1" w:rsidRDefault="00CD3CCD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CD3CCD" w:rsidRPr="003C27E1" w:rsidRDefault="00CD3CCD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CD3CCD" w:rsidRPr="003C27E1" w:rsidRDefault="00CD3CCD" w:rsidP="00F23B7A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CD3CCD" w:rsidRPr="003C27E1" w:rsidRDefault="00CD3CCD" w:rsidP="00F23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3C27E1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3C27E1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="009B68CC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3C27E1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3C27E1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3C27E1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3C27E1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3C27E1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3C27E1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3C27E1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3C27E1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3C27E1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3C27E1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3C27E1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3C27E1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3C27E1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3C27E1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3C27E1" w:rsidTr="009D7006">
        <w:trPr>
          <w:jc w:val="center"/>
        </w:trPr>
        <w:tc>
          <w:tcPr>
            <w:tcW w:w="675" w:type="dxa"/>
          </w:tcPr>
          <w:p w:rsidR="00452B6B" w:rsidRPr="003C27E1" w:rsidRDefault="00AC4ACB" w:rsidP="009D700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3C27E1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Pr="003C27E1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3C27E1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3C27E1" w:rsidTr="004E651F">
        <w:trPr>
          <w:tblHeader/>
        </w:trPr>
        <w:tc>
          <w:tcPr>
            <w:tcW w:w="675" w:type="dxa"/>
            <w:vAlign w:val="center"/>
          </w:tcPr>
          <w:p w:rsidR="00422EAB" w:rsidRPr="003C27E1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3C27E1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3C27E1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3C27E1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3C27E1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3C27E1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3C27E1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3C27E1" w:rsidTr="009D7006">
        <w:tc>
          <w:tcPr>
            <w:tcW w:w="675" w:type="dxa"/>
          </w:tcPr>
          <w:p w:rsidR="00AC4ACB" w:rsidRPr="003C27E1" w:rsidRDefault="00AC4ACB" w:rsidP="009D700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3C27E1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แบบต่อใบอนุญาตทค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3C27E1" w:rsidRDefault="00CD3CCD" w:rsidP="003C27E1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ฝีมือแรงงานจังหวัด</w:t>
            </w:r>
            <w:r w:rsidR="003C27E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สระแก้ว</w:t>
            </w:r>
          </w:p>
        </w:tc>
        <w:tc>
          <w:tcPr>
            <w:tcW w:w="1559" w:type="dxa"/>
          </w:tcPr>
          <w:p w:rsidR="00AC4AC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3C27E1" w:rsidRDefault="00AC4ACB" w:rsidP="00CD3C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FA395F" w:rsidRPr="003C27E1" w:rsidRDefault="00FA395F" w:rsidP="00256668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3C27E1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3C27E1" w:rsidTr="009D7006">
        <w:tc>
          <w:tcPr>
            <w:tcW w:w="534" w:type="dxa"/>
          </w:tcPr>
          <w:p w:rsidR="00A13B6C" w:rsidRPr="003C27E1" w:rsidRDefault="00A13B6C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3C27E1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การขอต่อใบอนุญาตฉบับละ</w:t>
            </w:r>
          </w:p>
          <w:p w:rsidR="00E90756" w:rsidRPr="003C27E1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CD3CCD"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="00F5490C"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="00F5490C"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3C27E1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3C27E1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  <w:bookmarkStart w:id="0" w:name="_GoBack"/>
            <w:bookmarkEnd w:id="0"/>
          </w:p>
        </w:tc>
      </w:tr>
      <w:tr w:rsidR="00A13B6C" w:rsidRPr="003C27E1" w:rsidTr="009D7006">
        <w:tc>
          <w:tcPr>
            <w:tcW w:w="534" w:type="dxa"/>
          </w:tcPr>
          <w:p w:rsidR="00A13B6C" w:rsidRPr="003C27E1" w:rsidRDefault="00A13B6C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3C27E1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การขอต่อใบอนุญาตใบอนุญาตดำเนินการทดสอบฝีมือคนหางานฉบับละ</w:t>
            </w:r>
          </w:p>
          <w:p w:rsidR="00E90756" w:rsidRPr="003C27E1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CD3CCD"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="00F5490C"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5,000 </w:t>
            </w:r>
            <w:r w:rsidR="00F5490C"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3C27E1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3C27E1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3C27E1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CD3CCD" w:rsidRPr="003C27E1" w:rsidTr="009D7006">
        <w:tc>
          <w:tcPr>
            <w:tcW w:w="534" w:type="dxa"/>
          </w:tcPr>
          <w:p w:rsidR="00CD3CCD" w:rsidRPr="003C27E1" w:rsidRDefault="00CD3CCD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53DD0" w:rsidRPr="005B1243" w:rsidRDefault="00CD3CCD" w:rsidP="00053DD0">
            <w:pPr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</w:t>
            </w:r>
            <w:r w:rsid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053DD0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230 ม.11 ต.วัฒนานคร อ.วัฒนานคร จ.สระแก้ว โทร</w:t>
            </w:r>
            <w:r w:rsidR="00B91E06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ศัพท์ </w:t>
            </w:r>
            <w:r w:rsidR="00053DD0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1627 โทร</w:t>
            </w:r>
            <w:r w:rsidR="00B91E06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สาร </w:t>
            </w:r>
            <w:r w:rsidR="00053DD0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0 3726 1628</w:t>
            </w:r>
          </w:p>
          <w:p w:rsidR="00053DD0" w:rsidRPr="005B1243" w:rsidRDefault="00053DD0" w:rsidP="00053DD0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4"/>
                <w:szCs w:val="34"/>
              </w:rPr>
              <w:t>http://www.dsd.go.th/sakaeo</w:t>
            </w:r>
          </w:p>
          <w:p w:rsidR="00CD3CCD" w:rsidRPr="00053DD0" w:rsidRDefault="00053DD0" w:rsidP="00F23B7A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CD3CCD" w:rsidRPr="003C27E1" w:rsidTr="009D7006">
        <w:tc>
          <w:tcPr>
            <w:tcW w:w="534" w:type="dxa"/>
          </w:tcPr>
          <w:p w:rsidR="00CD3CCD" w:rsidRPr="003C27E1" w:rsidRDefault="00CD3CCD" w:rsidP="009D7006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53DD0" w:rsidRPr="005B1243" w:rsidRDefault="00CD3CCD" w:rsidP="00053D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C27E1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ศูนย์ดำรงธรรมจังหวัดสระแก้ว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  <w:t>ศาลากลางจังหวัดสระแก้ว ตำบลท่าเกษม อำเภอเมืองสระแก้ว จัง</w:t>
            </w:r>
            <w:r w:rsidR="00053DD0"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ห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วัดสระแก้ว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CD3CCD" w:rsidRPr="003C27E1" w:rsidRDefault="00B91E06" w:rsidP="00B91E06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53DD0"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0 3742 5126  โทรสาร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 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="00053DD0"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CD3CCD" w:rsidRPr="003C27E1" w:rsidTr="009D7006">
        <w:tc>
          <w:tcPr>
            <w:tcW w:w="534" w:type="dxa"/>
          </w:tcPr>
          <w:p w:rsidR="00CD3CCD" w:rsidRPr="003C27E1" w:rsidRDefault="00CD3CCD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CD3CCD" w:rsidRPr="003C27E1" w:rsidTr="009D7006">
        <w:tc>
          <w:tcPr>
            <w:tcW w:w="534" w:type="dxa"/>
          </w:tcPr>
          <w:p w:rsidR="00CD3CCD" w:rsidRPr="003C27E1" w:rsidRDefault="00CD3CCD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CD3CCD" w:rsidRPr="003C27E1" w:rsidTr="009D7006">
        <w:tc>
          <w:tcPr>
            <w:tcW w:w="534" w:type="dxa"/>
          </w:tcPr>
          <w:p w:rsidR="00CD3CCD" w:rsidRPr="003C27E1" w:rsidRDefault="00CD3CCD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CD3CCD" w:rsidRPr="003C27E1" w:rsidRDefault="00CD3CCD" w:rsidP="00F23B7A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3C27E1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3C27E1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3C27E1" w:rsidTr="009D7006">
        <w:tc>
          <w:tcPr>
            <w:tcW w:w="675" w:type="dxa"/>
          </w:tcPr>
          <w:p w:rsidR="00F064C0" w:rsidRPr="003C27E1" w:rsidRDefault="00F064C0" w:rsidP="009D70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3C27E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3C27E1" w:rsidRDefault="00F064C0" w:rsidP="0025666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ทค</w:t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3C27E1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D51311" w:rsidRPr="003C27E1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DF1FF8" w:rsidRPr="003C27E1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9D7006" w:rsidRPr="003C27E1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9D7006" w:rsidRPr="002479D4">
        <w:rPr>
          <w:rFonts w:ascii="TH SarabunPSK" w:hAnsi="TH SarabunPSK" w:cs="TH SarabunPSK"/>
          <w:noProof/>
          <w:sz w:val="32"/>
          <w:szCs w:val="32"/>
          <w:lang w:bidi="th-TH"/>
        </w:rPr>
        <w:t>http://</w:t>
      </w:r>
      <w:r w:rsidR="002479D4" w:rsidRPr="002479D4">
        <w:rPr>
          <w:rFonts w:ascii="TH SarabunPSK" w:hAnsi="TH SarabunPSK" w:cs="TH SarabunPSK"/>
          <w:sz w:val="34"/>
          <w:szCs w:val="34"/>
        </w:rPr>
        <w:t xml:space="preserve"> www.</w:t>
      </w:r>
      <w:r w:rsidR="002479D4" w:rsidRPr="005B1243">
        <w:rPr>
          <w:rFonts w:ascii="TH SarabunPSK" w:hAnsi="TH SarabunPSK" w:cs="TH SarabunPSK"/>
          <w:sz w:val="34"/>
          <w:szCs w:val="34"/>
        </w:rPr>
        <w:t>dsd.go.th/sakaeo</w:t>
      </w:r>
      <w:r w:rsidRPr="00256668">
        <w:rPr>
          <w:rFonts w:ascii="TH SarabunPSK" w:hAnsi="TH SarabunPSK" w:cs="TH SarabunPSK"/>
          <w:noProof/>
          <w:color w:val="FF0000"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3C27E1" w:rsidTr="0064558D">
        <w:tc>
          <w:tcPr>
            <w:tcW w:w="1418" w:type="dxa"/>
          </w:tcPr>
          <w:p w:rsidR="0064558D" w:rsidRPr="003C27E1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3C27E1" w:rsidRDefault="000735ED" w:rsidP="00996F62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64558D"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/0</w:t>
            </w:r>
            <w:r w:rsidR="00996F62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64558D" w:rsidRPr="003C27E1">
              <w:rPr>
                <w:rFonts w:ascii="TH SarabunPSK" w:hAnsi="TH SarabunPSK" w:cs="TH SarabunPSK"/>
                <w:noProof/>
                <w:sz w:val="32"/>
                <w:szCs w:val="32"/>
              </w:rPr>
              <w:t>/255</w:t>
            </w:r>
            <w:r w:rsidR="00996F62">
              <w:rPr>
                <w:rFonts w:ascii="TH SarabunPSK" w:hAnsi="TH SarabunPSK" w:cs="TH SarabunPSK"/>
                <w:sz w:val="32"/>
                <w:szCs w:val="32"/>
                <w:rtl/>
              </w:rPr>
              <w:t>9</w:t>
            </w:r>
          </w:p>
        </w:tc>
      </w:tr>
      <w:tr w:rsidR="0064558D" w:rsidRPr="003C27E1" w:rsidTr="0064558D">
        <w:tc>
          <w:tcPr>
            <w:tcW w:w="1418" w:type="dxa"/>
          </w:tcPr>
          <w:p w:rsidR="0064558D" w:rsidRPr="003C27E1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3C27E1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CD3CCD" w:rsidRPr="003C27E1" w:rsidTr="0064558D">
        <w:tc>
          <w:tcPr>
            <w:tcW w:w="1418" w:type="dxa"/>
          </w:tcPr>
          <w:p w:rsidR="00CD3CCD" w:rsidRPr="003C27E1" w:rsidRDefault="00CD3CC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CD3CCD" w:rsidRPr="003C27E1" w:rsidRDefault="002479D4" w:rsidP="00F23B7A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นางสาวเพ็ญจิต  สีหลอด</w:t>
            </w:r>
          </w:p>
        </w:tc>
      </w:tr>
      <w:tr w:rsidR="00CD3CCD" w:rsidRPr="003C27E1" w:rsidTr="0064558D">
        <w:tc>
          <w:tcPr>
            <w:tcW w:w="1418" w:type="dxa"/>
          </w:tcPr>
          <w:p w:rsidR="00CD3CCD" w:rsidRPr="003C27E1" w:rsidRDefault="00CD3CC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CD3CCD" w:rsidRPr="003C27E1" w:rsidRDefault="009956DB" w:rsidP="009956DB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งดรุณี  นิธิทวีกุล</w:t>
            </w:r>
          </w:p>
        </w:tc>
      </w:tr>
      <w:tr w:rsidR="00CD3CCD" w:rsidRPr="003C27E1" w:rsidTr="0064558D">
        <w:tc>
          <w:tcPr>
            <w:tcW w:w="1418" w:type="dxa"/>
          </w:tcPr>
          <w:p w:rsidR="00CD3CCD" w:rsidRPr="003C27E1" w:rsidRDefault="00CD3CC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2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CD3CCD" w:rsidRPr="003C27E1" w:rsidRDefault="00CD3CCD" w:rsidP="009956DB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3C27E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9956D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982CD7" w:rsidRPr="00996F62" w:rsidRDefault="00982CD7" w:rsidP="00996F62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3C27E1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3C27E1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bidi="th-TH"/>
        </w:rPr>
      </w:pPr>
    </w:p>
    <w:sectPr w:rsidR="003F4A0D" w:rsidRPr="003C27E1" w:rsidSect="001001D6">
      <w:headerReference w:type="default" r:id="rId9"/>
      <w:pgSz w:w="11907" w:h="16839" w:code="9"/>
      <w:pgMar w:top="1440" w:right="657" w:bottom="1440" w:left="1080" w:header="720" w:footer="720" w:gutter="0"/>
      <w:pgNumType w:start="1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32C" w:rsidRDefault="0087432C" w:rsidP="00C81DB8">
      <w:pPr>
        <w:spacing w:after="0" w:line="240" w:lineRule="auto"/>
      </w:pPr>
      <w:r>
        <w:separator/>
      </w:r>
    </w:p>
  </w:endnote>
  <w:endnote w:type="continuationSeparator" w:id="0">
    <w:p w:rsidR="0087432C" w:rsidRDefault="0087432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32C" w:rsidRDefault="0087432C" w:rsidP="00C81DB8">
      <w:pPr>
        <w:spacing w:after="0" w:line="240" w:lineRule="auto"/>
      </w:pPr>
      <w:r>
        <w:separator/>
      </w:r>
    </w:p>
  </w:footnote>
  <w:footnote w:type="continuationSeparator" w:id="0">
    <w:p w:rsidR="0087432C" w:rsidRDefault="0087432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C13C5B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0735E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53DD0"/>
    <w:rsid w:val="00067A20"/>
    <w:rsid w:val="000735ED"/>
    <w:rsid w:val="00075E4A"/>
    <w:rsid w:val="00090552"/>
    <w:rsid w:val="00094F82"/>
    <w:rsid w:val="000C2AAC"/>
    <w:rsid w:val="000C466B"/>
    <w:rsid w:val="000F1309"/>
    <w:rsid w:val="001001D6"/>
    <w:rsid w:val="00110F0C"/>
    <w:rsid w:val="00132E1B"/>
    <w:rsid w:val="00164004"/>
    <w:rsid w:val="001735BC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479D4"/>
    <w:rsid w:val="00255D3F"/>
    <w:rsid w:val="00256668"/>
    <w:rsid w:val="00261D40"/>
    <w:rsid w:val="00263F10"/>
    <w:rsid w:val="00290086"/>
    <w:rsid w:val="00291120"/>
    <w:rsid w:val="002B2D62"/>
    <w:rsid w:val="002B3894"/>
    <w:rsid w:val="002B3B12"/>
    <w:rsid w:val="002B4D3D"/>
    <w:rsid w:val="002C3E03"/>
    <w:rsid w:val="002D080E"/>
    <w:rsid w:val="0030778C"/>
    <w:rsid w:val="00313D38"/>
    <w:rsid w:val="003240F6"/>
    <w:rsid w:val="00352D56"/>
    <w:rsid w:val="00353030"/>
    <w:rsid w:val="00357299"/>
    <w:rsid w:val="00394708"/>
    <w:rsid w:val="003A1C12"/>
    <w:rsid w:val="003C25A4"/>
    <w:rsid w:val="003C27E1"/>
    <w:rsid w:val="003E1671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55173"/>
    <w:rsid w:val="00575FAF"/>
    <w:rsid w:val="00593E8D"/>
    <w:rsid w:val="005C6B68"/>
    <w:rsid w:val="00600A25"/>
    <w:rsid w:val="006173C1"/>
    <w:rsid w:val="006437C0"/>
    <w:rsid w:val="0064558D"/>
    <w:rsid w:val="0065175D"/>
    <w:rsid w:val="00674E12"/>
    <w:rsid w:val="00686AAA"/>
    <w:rsid w:val="006974B7"/>
    <w:rsid w:val="006B37B7"/>
    <w:rsid w:val="006C07C4"/>
    <w:rsid w:val="006C6C22"/>
    <w:rsid w:val="006E03CC"/>
    <w:rsid w:val="00707AED"/>
    <w:rsid w:val="00712638"/>
    <w:rsid w:val="00750981"/>
    <w:rsid w:val="00760B2B"/>
    <w:rsid w:val="00760D0B"/>
    <w:rsid w:val="00761FD0"/>
    <w:rsid w:val="00771FD1"/>
    <w:rsid w:val="00780B7A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432C"/>
    <w:rsid w:val="0087509D"/>
    <w:rsid w:val="008A3CB7"/>
    <w:rsid w:val="008B3521"/>
    <w:rsid w:val="008D7B9E"/>
    <w:rsid w:val="008E2900"/>
    <w:rsid w:val="00914267"/>
    <w:rsid w:val="00934C64"/>
    <w:rsid w:val="00953103"/>
    <w:rsid w:val="00982CD7"/>
    <w:rsid w:val="00983B0D"/>
    <w:rsid w:val="00983E7C"/>
    <w:rsid w:val="0098687F"/>
    <w:rsid w:val="009956DB"/>
    <w:rsid w:val="00995D16"/>
    <w:rsid w:val="00996F62"/>
    <w:rsid w:val="009A11E7"/>
    <w:rsid w:val="009A1805"/>
    <w:rsid w:val="009A6C64"/>
    <w:rsid w:val="009B06C0"/>
    <w:rsid w:val="009B68CC"/>
    <w:rsid w:val="009B7715"/>
    <w:rsid w:val="009D7006"/>
    <w:rsid w:val="00A04F38"/>
    <w:rsid w:val="00A05B9B"/>
    <w:rsid w:val="00A10CDA"/>
    <w:rsid w:val="00A13B6C"/>
    <w:rsid w:val="00A3163F"/>
    <w:rsid w:val="00A47E94"/>
    <w:rsid w:val="00A513AB"/>
    <w:rsid w:val="00AA7734"/>
    <w:rsid w:val="00AC4ACB"/>
    <w:rsid w:val="00AD1301"/>
    <w:rsid w:val="00AE6A9D"/>
    <w:rsid w:val="00AF4A06"/>
    <w:rsid w:val="00B23DA2"/>
    <w:rsid w:val="00B509FC"/>
    <w:rsid w:val="00B7491E"/>
    <w:rsid w:val="00B91E06"/>
    <w:rsid w:val="00B95782"/>
    <w:rsid w:val="00BC0D8C"/>
    <w:rsid w:val="00BC5DA7"/>
    <w:rsid w:val="00BF6CA4"/>
    <w:rsid w:val="00C13C5B"/>
    <w:rsid w:val="00C1539D"/>
    <w:rsid w:val="00C21238"/>
    <w:rsid w:val="00C26ED0"/>
    <w:rsid w:val="00C3045F"/>
    <w:rsid w:val="00C77AEA"/>
    <w:rsid w:val="00C81DB8"/>
    <w:rsid w:val="00CA51BD"/>
    <w:rsid w:val="00CD3CCD"/>
    <w:rsid w:val="00CD3DDC"/>
    <w:rsid w:val="00CD4407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E00E9"/>
    <w:rsid w:val="00DF1FF8"/>
    <w:rsid w:val="00E00F3F"/>
    <w:rsid w:val="00E01AA0"/>
    <w:rsid w:val="00E02731"/>
    <w:rsid w:val="00E05388"/>
    <w:rsid w:val="00E06DC1"/>
    <w:rsid w:val="00E13D69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E43AD"/>
    <w:rsid w:val="00EF0DAF"/>
    <w:rsid w:val="00F028A3"/>
    <w:rsid w:val="00F064C0"/>
    <w:rsid w:val="00F5490C"/>
    <w:rsid w:val="00F62F55"/>
    <w:rsid w:val="00F8122B"/>
    <w:rsid w:val="00FA395F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17652-28CE-4853-A920-CFAE6A68B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4</TotalTime>
  <Pages>5</Pages>
  <Words>860</Words>
  <Characters>4905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9</cp:revision>
  <cp:lastPrinted>2016-03-16T11:52:00Z</cp:lastPrinted>
  <dcterms:created xsi:type="dcterms:W3CDTF">2016-03-15T08:11:00Z</dcterms:created>
  <dcterms:modified xsi:type="dcterms:W3CDTF">2016-03-16T11:52:00Z</dcterms:modified>
</cp:coreProperties>
</file>