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E8D" w:rsidRPr="00D43853" w:rsidRDefault="00D239AD" w:rsidP="00B97EDB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D43853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:rsidR="00D239AD" w:rsidRPr="00D43853" w:rsidRDefault="00D239AD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D43853">
        <w:rPr>
          <w:rFonts w:ascii="TH SarabunPSK" w:hAnsi="TH SarabunPSK" w:cs="TH SarabunPSK"/>
          <w:sz w:val="32"/>
          <w:szCs w:val="32"/>
          <w:cs/>
          <w:lang w:bidi="th-TH"/>
        </w:rPr>
        <w:t>หน่วยงาน</w:t>
      </w:r>
      <w:r w:rsidR="002B2D62" w:rsidRPr="00D43853">
        <w:rPr>
          <w:rFonts w:ascii="TH SarabunPSK" w:hAnsi="TH SarabunPSK" w:cs="TH SarabunPSK"/>
          <w:sz w:val="32"/>
          <w:szCs w:val="32"/>
          <w:cs/>
          <w:lang w:bidi="th-TH"/>
        </w:rPr>
        <w:t>ที่รับผิดชอบ</w:t>
      </w:r>
      <w:r w:rsidR="00BD19C8" w:rsidRPr="00D43853">
        <w:rPr>
          <w:rFonts w:ascii="TH SarabunPSK" w:hAnsi="TH SarabunPSK" w:cs="TH SarabunPSK"/>
          <w:sz w:val="32"/>
          <w:szCs w:val="32"/>
          <w:lang w:bidi="th-TH"/>
        </w:rPr>
        <w:t xml:space="preserve"> </w:t>
      </w:r>
      <w:r w:rsidRPr="00D43853">
        <w:rPr>
          <w:rFonts w:ascii="TH SarabunPSK" w:hAnsi="TH SarabunPSK" w:cs="TH SarabunPSK"/>
          <w:sz w:val="32"/>
          <w:szCs w:val="32"/>
          <w:lang w:bidi="th-TH"/>
        </w:rPr>
        <w:t>:</w:t>
      </w:r>
      <w:r w:rsidR="00BD19C8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 </w:t>
      </w:r>
      <w:r w:rsidR="00E55093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ศูนย์พัฒนาฝีมือแรงงานจังหวัดสระแก้ว</w:t>
      </w:r>
      <w:r w:rsidR="00A81147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 </w:t>
      </w:r>
      <w:r w:rsidR="00BD19C8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กรมพัฒนาฝีมือแรงงาน</w:t>
      </w:r>
    </w:p>
    <w:p w:rsidR="00D239AD" w:rsidRPr="00D43853" w:rsidRDefault="00C3045F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sz w:val="32"/>
          <w:szCs w:val="32"/>
          <w:cs/>
          <w:lang w:bidi="th-TH"/>
        </w:rPr>
        <w:t>กระทรวง</w:t>
      </w:r>
      <w:r w:rsidR="00BD19C8" w:rsidRPr="00D43853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D43853">
        <w:rPr>
          <w:rFonts w:ascii="TH SarabunPSK" w:hAnsi="TH SarabunPSK" w:cs="TH SarabunPSK"/>
          <w:sz w:val="32"/>
          <w:szCs w:val="32"/>
          <w:lang w:bidi="th-TH"/>
        </w:rPr>
        <w:t>:</w:t>
      </w:r>
      <w:r w:rsidR="00BD19C8" w:rsidRPr="00D43853">
        <w:rPr>
          <w:rFonts w:ascii="TH SarabunPSK" w:hAnsi="TH SarabunPSK" w:cs="TH SarabunPSK"/>
          <w:sz w:val="32"/>
          <w:szCs w:val="32"/>
          <w:lang w:bidi="th-TH"/>
        </w:rPr>
        <w:t xml:space="preserve"> </w:t>
      </w:r>
      <w:r w:rsidR="00C81DB8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D43853" w:rsidRDefault="00BE36C5" w:rsidP="00D239AD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4385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6669C292" wp14:editId="025A5421">
                <wp:simplePos x="0" y="0"/>
                <wp:positionH relativeFrom="column">
                  <wp:posOffset>1270</wp:posOffset>
                </wp:positionH>
                <wp:positionV relativeFrom="paragraph">
                  <wp:posOffset>85089</wp:posOffset>
                </wp:positionV>
                <wp:extent cx="644461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" strokecolor="black [3200]" strokeweight="1pt">
                <v:stroke joinstyle="miter"/>
                <o:lock v:ext="edit" shapetype="f"/>
              </v:line>
            </w:pict>
          </mc:Fallback>
        </mc:AlternateContent>
      </w:r>
    </w:p>
    <w:p w:rsidR="002B2D62" w:rsidRPr="00D43853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D43853"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  <w:t>:</w:t>
      </w:r>
      <w:r w:rsidR="00C81DB8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:rsidR="00132E1B" w:rsidRPr="00D43853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BD19C8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ศูนย์พัฒนาฝีมือแรงงาน</w:t>
      </w:r>
      <w:r w:rsidR="00E55093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</w:p>
    <w:p w:rsidR="00132E1B" w:rsidRPr="00D43853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D43853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อนุญาต</w:t>
      </w:r>
      <w:r w:rsidR="00C81DB8" w:rsidRPr="00D43853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ออกใบอนุญาต</w:t>
      </w:r>
      <w:r w:rsidR="00C81DB8" w:rsidRPr="00D43853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รับรอง</w:t>
      </w: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D43853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D43853">
        <w:rPr>
          <w:rFonts w:ascii="TH SarabunPSK" w:hAnsi="TH SarabunPSK" w:cs="TH SarabunPSK"/>
          <w:b/>
          <w:bCs/>
          <w:sz w:val="32"/>
          <w:szCs w:val="32"/>
          <w:lang w:bidi="th-TH"/>
        </w:rPr>
        <w:t>:</w:t>
      </w:r>
    </w:p>
    <w:tbl>
      <w:tblPr>
        <w:tblStyle w:val="a4"/>
        <w:tblW w:w="106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9948"/>
      </w:tblGrid>
      <w:tr w:rsidR="0087182F" w:rsidRPr="00D43853" w:rsidTr="00CE5BFD">
        <w:trPr>
          <w:trHeight w:val="888"/>
        </w:trPr>
        <w:tc>
          <w:tcPr>
            <w:tcW w:w="697" w:type="dxa"/>
          </w:tcPr>
          <w:p w:rsidR="00394708" w:rsidRPr="00D43853" w:rsidRDefault="00394708" w:rsidP="008C13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D4385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948" w:type="dxa"/>
          </w:tcPr>
          <w:p w:rsidR="00394708" w:rsidRPr="00D43853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. 2545</w:t>
            </w:r>
          </w:p>
          <w:p w:rsidR="00394708" w:rsidRPr="00D43853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F4A0D" w:rsidRPr="00D43853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บริการทั่วไป</w:t>
      </w:r>
      <w:r w:rsidR="00C81DB8"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D43853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D43853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: </w:t>
      </w:r>
      <w:r w:rsidR="00E55093" w:rsidRPr="00D43853">
        <w:rPr>
          <w:rFonts w:ascii="TH SarabunPSK" w:hAnsi="TH SarabunPSK" w:cs="TH SarabunPSK"/>
          <w:sz w:val="32"/>
          <w:szCs w:val="32"/>
          <w:cs/>
          <w:lang w:bidi="th-TH"/>
        </w:rPr>
        <w:t>จังหวัดสระแก้ว</w:t>
      </w:r>
      <w:r w:rsidR="00C81DB8" w:rsidRPr="00D4385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C77AEA" w:rsidRPr="00D43853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พ</w:t>
      </w:r>
      <w:r w:rsidR="00C81DB8" w:rsidRPr="00D43853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ร</w:t>
      </w:r>
      <w:r w:rsidR="00C81DB8" w:rsidRPr="00D43853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บ</w:t>
      </w:r>
      <w:r w:rsidR="00C81DB8" w:rsidRPr="00D43853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D43853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="00C81DB8" w:rsidRPr="00D43853">
        <w:rPr>
          <w:rFonts w:ascii="TH SarabunPSK" w:hAnsi="TH SarabunPSK" w:cs="TH SarabunPSK"/>
          <w:noProof/>
          <w:sz w:val="32"/>
          <w:szCs w:val="32"/>
        </w:rPr>
        <w:t xml:space="preserve">. 2545 </w:t>
      </w:r>
      <w:r w:rsidR="00C81DB8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D4385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3F4A0D" w:rsidRPr="00D43853" w:rsidRDefault="00C77AEA" w:rsidP="003F4A0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D4385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D4385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D43853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C81DB8" w:rsidRPr="00D43853">
        <w:rPr>
          <w:rFonts w:ascii="TH SarabunPSK" w:hAnsi="TH SarabunPSK" w:cs="TH SarabunPSK"/>
          <w:noProof/>
          <w:sz w:val="32"/>
          <w:szCs w:val="32"/>
        </w:rPr>
        <w:t>7</w:t>
      </w:r>
      <w:r w:rsidR="00BD19C8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 </w:t>
      </w:r>
      <w:r w:rsidR="00C81DB8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075E4A" w:rsidRPr="00D43853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D43853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BD19C8" w:rsidRPr="00D43853">
        <w:rPr>
          <w:rFonts w:ascii="TH SarabunPSK" w:hAnsi="TH SarabunPSK" w:cs="TH SarabunPSK"/>
          <w:noProof/>
          <w:sz w:val="32"/>
          <w:szCs w:val="32"/>
        </w:rPr>
        <w:t xml:space="preserve">  </w:t>
      </w:r>
      <w:r w:rsidR="00C81DB8" w:rsidRPr="00D43853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D4385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D43853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D43853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D4385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D43853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D43853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D4385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760D0B" w:rsidRPr="00D43853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D43853">
        <w:rPr>
          <w:rFonts w:ascii="TH SarabunPSK" w:hAnsi="TH SarabunPSK" w:cs="TH SarabunPSK"/>
          <w:noProof/>
          <w:sz w:val="32"/>
          <w:szCs w:val="32"/>
        </w:rPr>
        <w:t>[</w:t>
      </w:r>
      <w:r w:rsidR="00094F82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D43853">
        <w:rPr>
          <w:rFonts w:ascii="TH SarabunPSK" w:hAnsi="TH SarabunPSK" w:cs="TH SarabunPSK"/>
          <w:noProof/>
          <w:sz w:val="32"/>
          <w:szCs w:val="32"/>
        </w:rPr>
        <w:t xml:space="preserve">] </w:t>
      </w:r>
      <w:r w:rsidR="00094F82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  <w:r w:rsidR="00094F82" w:rsidRPr="00D4385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C77AEA" w:rsidRPr="00D43853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D43853" w:rsidTr="009B7715">
        <w:tc>
          <w:tcPr>
            <w:tcW w:w="675" w:type="dxa"/>
          </w:tcPr>
          <w:p w:rsidR="00094F82" w:rsidRPr="00D43853" w:rsidRDefault="00094F82" w:rsidP="008C13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5223AF" w:rsidRPr="00D4385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D19C8" w:rsidRPr="00D43853" w:rsidRDefault="00BD19C8" w:rsidP="00BD19C8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E55093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ศูนย์พัฒนาฝีมือแรงงานจังหวัดสระแก้ว</w:t>
            </w:r>
            <w:r w:rsidR="00CE5BFD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230 ม.11 ต.วัฒนานคร อ.วัฒนานคร จ.สระแก้ว โทร</w:t>
            </w:r>
            <w:r w:rsidR="006C60CD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ศัพท์ 0 3726 1627 โทรสาร </w:t>
            </w:r>
            <w:r w:rsidR="00CE5BFD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0 3726 1628</w:t>
            </w:r>
          </w:p>
          <w:p w:rsidR="00BD19C8" w:rsidRPr="00D43853" w:rsidRDefault="00BD19C8" w:rsidP="00BD19C8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="00D20F0A" w:rsidRPr="00D43853">
              <w:rPr>
                <w:rFonts w:ascii="TH SarabunPSK" w:hAnsi="TH SarabunPSK" w:cs="TH SarabunPSK"/>
                <w:sz w:val="32"/>
                <w:szCs w:val="32"/>
              </w:rPr>
              <w:t>http://www.dsd.go.th/sakaeo</w:t>
            </w:r>
          </w:p>
          <w:p w:rsidR="00BD19C8" w:rsidRPr="00D43853" w:rsidRDefault="00D20F0A" w:rsidP="00BD19C8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 xml:space="preserve">           </w:t>
            </w:r>
            <w:r w:rsidR="00BD19C8" w:rsidRPr="00D43853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>http://www.facebook.com/</w:t>
            </w:r>
            <w:r w:rsidR="00BD19C8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ศูนย์พัฒนาฝีมือแรงงาน</w:t>
            </w:r>
            <w:r w:rsidR="00E55093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  <w:r w:rsidR="00BD19C8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BD19C8" w:rsidRPr="00D43853" w:rsidRDefault="00BD19C8" w:rsidP="00BD19C8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 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313D38" w:rsidRPr="00D43853" w:rsidRDefault="00BD19C8" w:rsidP="00BD19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08:30 - 16:30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6557FE" w:rsidRPr="00D43853" w:rsidRDefault="006557FE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D43853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8E2900" w:rsidRPr="00D43853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noProof/>
          <w:sz w:val="32"/>
          <w:szCs w:val="32"/>
        </w:rPr>
        <w:t>1.</w:t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การออกใบอนุญาตให้เป็นผู้ดำเนินการทดสอบมาตรฐานฝีมือแรงงานแห่งชาติการออกใบอนุญาตให้เป็นผู้ดำเนินการทดสอบมาตรฐานฝีมือแรงงานเป็นไปตามระเบียบการพิจารณาอนุญาตเป็นผู้ดำเนินการทดสอบฝีมือแรงงานแห่งชาติและพระราชบัญญัติส่งเสริมการพัฒนาฝีมือแรงงานพ</w:t>
      </w:r>
      <w:r w:rsidRPr="00D43853">
        <w:rPr>
          <w:rFonts w:ascii="TH SarabunPSK" w:hAnsi="TH SarabunPSK" w:cs="TH SarabunPSK"/>
          <w:noProof/>
          <w:sz w:val="32"/>
          <w:szCs w:val="32"/>
        </w:rPr>
        <w:t>.</w:t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Pr="00D43853">
        <w:rPr>
          <w:rFonts w:ascii="TH SarabunPSK" w:hAnsi="TH SarabunPSK" w:cs="TH SarabunPSK"/>
          <w:noProof/>
          <w:sz w:val="32"/>
          <w:szCs w:val="32"/>
        </w:rPr>
        <w:t xml:space="preserve">. 2545 </w:t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มาตรา </w:t>
      </w:r>
      <w:r w:rsidRPr="00D43853">
        <w:rPr>
          <w:rFonts w:ascii="TH SarabunPSK" w:hAnsi="TH SarabunPSK" w:cs="TH SarabunPSK"/>
          <w:noProof/>
          <w:sz w:val="32"/>
          <w:szCs w:val="32"/>
        </w:rPr>
        <w:t>24 (</w:t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เว็บไซต์กรมพัมนาฝีมือแรงงาน </w:t>
      </w:r>
      <w:r w:rsidRPr="00D43853">
        <w:rPr>
          <w:rFonts w:ascii="TH SarabunPSK" w:hAnsi="TH SarabunPSK" w:cs="TH SarabunPSK"/>
          <w:noProof/>
          <w:sz w:val="32"/>
          <w:szCs w:val="32"/>
        </w:rPr>
        <w:t xml:space="preserve">www.dsd.go.th) </w:t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และประกาศคณะกรรมการส่งเสริมการพัฒนาฝีมือแรงงานเรื่องหลักเกณฑ์วิธีการและเงื่อนไขในการออกใบอนุญาตเป็นผู้ดำเนินการทดสอบมาตรฐาน</w:t>
      </w:r>
      <w:r w:rsidRPr="00D43853">
        <w:rPr>
          <w:rFonts w:ascii="TH SarabunPSK" w:hAnsi="TH SarabunPSK" w:cs="TH SarabunPSK"/>
          <w:noProof/>
          <w:sz w:val="32"/>
          <w:szCs w:val="32"/>
        </w:rPr>
        <w:br/>
      </w:r>
      <w:r w:rsidRPr="00D43853">
        <w:rPr>
          <w:rFonts w:ascii="TH SarabunPSK" w:hAnsi="TH SarabunPSK" w:cs="TH SarabunPSK"/>
          <w:noProof/>
          <w:sz w:val="32"/>
          <w:szCs w:val="32"/>
        </w:rPr>
        <w:br/>
      </w:r>
      <w:r w:rsidRPr="00D43853">
        <w:rPr>
          <w:rFonts w:ascii="TH SarabunPSK" w:hAnsi="TH SarabunPSK" w:cs="TH SarabunPSK"/>
          <w:noProof/>
          <w:sz w:val="32"/>
          <w:szCs w:val="32"/>
        </w:rPr>
        <w:lastRenderedPageBreak/>
        <w:t>2.</w:t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ผู้ใดมีความประสงค์เป็นผู้ดำเนินการทดสอบสามารถยื่นคำขอต่อนายทะเบียนพร้อมด้วยเอกสารหลักฐานตามที่กำหนดไว้ในแบบมฐ</w:t>
      </w:r>
      <w:r w:rsidRPr="00D43853">
        <w:rPr>
          <w:rFonts w:ascii="TH SarabunPSK" w:hAnsi="TH SarabunPSK" w:cs="TH SarabunPSK"/>
          <w:noProof/>
          <w:sz w:val="32"/>
          <w:szCs w:val="32"/>
        </w:rPr>
        <w:t xml:space="preserve">.1 </w:t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มฐ</w:t>
      </w:r>
      <w:r w:rsidRPr="00D43853">
        <w:rPr>
          <w:rFonts w:ascii="TH SarabunPSK" w:hAnsi="TH SarabunPSK" w:cs="TH SarabunPSK"/>
          <w:noProof/>
          <w:sz w:val="32"/>
          <w:szCs w:val="32"/>
        </w:rPr>
        <w:t xml:space="preserve">.2 </w:t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และมฐ</w:t>
      </w:r>
      <w:r w:rsidRPr="00D43853">
        <w:rPr>
          <w:rFonts w:ascii="TH SarabunPSK" w:hAnsi="TH SarabunPSK" w:cs="TH SarabunPSK"/>
          <w:noProof/>
          <w:sz w:val="32"/>
          <w:szCs w:val="32"/>
        </w:rPr>
        <w:t>.3</w:t>
      </w:r>
      <w:r w:rsidRPr="00D43853">
        <w:rPr>
          <w:rFonts w:ascii="TH SarabunPSK" w:hAnsi="TH SarabunPSK" w:cs="TH SarabunPSK"/>
          <w:noProof/>
          <w:sz w:val="32"/>
          <w:szCs w:val="32"/>
        </w:rPr>
        <w:br/>
      </w:r>
      <w:r w:rsidRPr="00D43853">
        <w:rPr>
          <w:rFonts w:ascii="TH SarabunPSK" w:hAnsi="TH SarabunPSK" w:cs="TH SarabunPSK"/>
          <w:noProof/>
          <w:sz w:val="32"/>
          <w:szCs w:val="32"/>
        </w:rPr>
        <w:br/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หมายเหตุ</w:t>
      </w:r>
      <w:r w:rsidRPr="00D43853">
        <w:rPr>
          <w:rFonts w:ascii="TH SarabunPSK" w:hAnsi="TH SarabunPSK" w:cs="TH SarabunPSK"/>
          <w:noProof/>
          <w:sz w:val="32"/>
          <w:szCs w:val="32"/>
        </w:rPr>
        <w:br/>
      </w:r>
      <w:r w:rsidRPr="00D43853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D43853">
        <w:rPr>
          <w:rFonts w:ascii="TH SarabunPSK" w:hAnsi="TH SarabunPSK" w:cs="TH SarabunPSK"/>
          <w:noProof/>
          <w:sz w:val="32"/>
          <w:szCs w:val="32"/>
        </w:rPr>
        <w:t>/</w:t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D43853">
        <w:rPr>
          <w:rFonts w:ascii="TH SarabunPSK" w:hAnsi="TH SarabunPSK" w:cs="TH SarabunPSK"/>
          <w:noProof/>
          <w:sz w:val="32"/>
          <w:szCs w:val="32"/>
        </w:rPr>
        <w:t>/</w:t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D43853">
        <w:rPr>
          <w:rFonts w:ascii="TH SarabunPSK" w:hAnsi="TH SarabunPSK" w:cs="TH SarabunPSK"/>
          <w:noProof/>
          <w:sz w:val="32"/>
          <w:szCs w:val="32"/>
        </w:rPr>
        <w:t>/</w:t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D43853">
        <w:rPr>
          <w:rFonts w:ascii="TH SarabunPSK" w:hAnsi="TH SarabunPSK" w:cs="TH SarabunPSK"/>
          <w:noProof/>
          <w:sz w:val="32"/>
          <w:szCs w:val="32"/>
        </w:rPr>
        <w:t>/</w:t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D43853">
        <w:rPr>
          <w:rFonts w:ascii="TH SarabunPSK" w:hAnsi="TH SarabunPSK" w:cs="TH SarabunPSK"/>
          <w:noProof/>
          <w:sz w:val="32"/>
          <w:szCs w:val="32"/>
        </w:rPr>
        <w:br/>
      </w:r>
      <w:r w:rsidRPr="00D43853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พนัก</w:t>
      </w:r>
      <w:r w:rsidR="001B5550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งาน</w:t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D43853">
        <w:rPr>
          <w:rFonts w:ascii="TH SarabunPSK" w:hAnsi="TH SarabunPSK" w:cs="TH SarabunPSK"/>
          <w:noProof/>
          <w:sz w:val="32"/>
          <w:szCs w:val="32"/>
        </w:rPr>
        <w:br/>
      </w:r>
      <w:r w:rsidRPr="00D43853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D43853">
        <w:rPr>
          <w:rFonts w:ascii="TH SarabunPSK" w:hAnsi="TH SarabunPSK" w:cs="TH SarabunPSK"/>
          <w:noProof/>
          <w:sz w:val="32"/>
          <w:szCs w:val="32"/>
        </w:rPr>
        <w:br/>
      </w:r>
      <w:r w:rsidRPr="00D43853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D43853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="00D43853">
        <w:rPr>
          <w:rFonts w:ascii="TH SarabunPSK" w:hAnsi="TH SarabunPSK" w:cs="TH SarabunPSK"/>
          <w:noProof/>
          <w:sz w:val="32"/>
          <w:szCs w:val="32"/>
        </w:rPr>
        <w:br/>
      </w:r>
    </w:p>
    <w:p w:rsidR="0065175D" w:rsidRPr="00D43853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D43853" w:rsidTr="00313D38">
        <w:trPr>
          <w:tblHeader/>
        </w:trPr>
        <w:tc>
          <w:tcPr>
            <w:tcW w:w="675" w:type="dxa"/>
            <w:vAlign w:val="center"/>
          </w:tcPr>
          <w:p w:rsidR="00313D38" w:rsidRPr="00D43853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D43853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D43853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D43853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D43853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D43853" w:rsidRDefault="00313D38" w:rsidP="00AA7734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D43853" w:rsidTr="00BD19C8">
        <w:tc>
          <w:tcPr>
            <w:tcW w:w="675" w:type="dxa"/>
          </w:tcPr>
          <w:p w:rsidR="00313D38" w:rsidRPr="00D43853" w:rsidRDefault="00313D38" w:rsidP="00BD19C8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D4385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D43853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D43853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313D38" w:rsidRPr="00D43853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ของเอกสาร</w:t>
            </w:r>
          </w:p>
          <w:p w:rsidR="00BD19C8" w:rsidRPr="00D43853" w:rsidRDefault="00BD19C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D19C8" w:rsidRPr="00D43853" w:rsidRDefault="00BD19C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13D38" w:rsidRPr="00D43853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D43853" w:rsidRDefault="00313D38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D43853" w:rsidRDefault="00BD19C8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E55093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313D38" w:rsidRPr="00D43853" w:rsidRDefault="00313D38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13D38" w:rsidRPr="00D43853" w:rsidTr="00BD19C8">
        <w:tc>
          <w:tcPr>
            <w:tcW w:w="675" w:type="dxa"/>
          </w:tcPr>
          <w:p w:rsidR="00313D38" w:rsidRPr="00D43853" w:rsidRDefault="00313D38" w:rsidP="00BD19C8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="00811134" w:rsidRPr="00D4385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D43853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D43853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BD19C8" w:rsidRPr="00D43853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จ้าหน้าที่นัดหมายคณะทำงานตรวจสอบและผู้ยื่นคำขอเจ้าหน้าที่ตรวจสอบความพร้อมของสถานที่เครื่องจักรเครื่องมือและอุปกรณ์และแจ้งผลการตรวจสอบ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กรณีไม่ผ่านการตรวจสอบต้องทำการแก้ไขปรับปรุง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lastRenderedPageBreak/>
              <w:t>ขึ้นอยู่กับ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</w:t>
            </w:r>
          </w:p>
          <w:p w:rsidR="00313D38" w:rsidRPr="00D43853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D43853" w:rsidRDefault="00313D38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 xml:space="preserve">2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D43853" w:rsidRDefault="00BD19C8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E55093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313D38" w:rsidRPr="00D43853" w:rsidRDefault="00313D38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13D38" w:rsidRPr="00D43853" w:rsidTr="00BD19C8">
        <w:tc>
          <w:tcPr>
            <w:tcW w:w="675" w:type="dxa"/>
          </w:tcPr>
          <w:p w:rsidR="00313D38" w:rsidRPr="00D43853" w:rsidRDefault="00313D38" w:rsidP="00BD19C8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3</w:t>
            </w:r>
            <w:r w:rsidR="00811134" w:rsidRPr="00D4385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D43853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D43853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313D38" w:rsidRPr="00D43853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D43853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D43853" w:rsidRDefault="00313D38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D43853" w:rsidRDefault="00BD19C8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E55093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  <w:p w:rsidR="00BD19C8" w:rsidRPr="00D43853" w:rsidRDefault="00BD19C8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D19C8" w:rsidRPr="00D43853" w:rsidRDefault="00BD19C8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99" w:type="dxa"/>
          </w:tcPr>
          <w:p w:rsidR="00313D38" w:rsidRPr="00D43853" w:rsidRDefault="00313D38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13D38" w:rsidRPr="00D43853" w:rsidTr="00BD19C8">
        <w:tc>
          <w:tcPr>
            <w:tcW w:w="675" w:type="dxa"/>
          </w:tcPr>
          <w:p w:rsidR="00313D38" w:rsidRPr="00D43853" w:rsidRDefault="00313D38" w:rsidP="00BD19C8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="00811134" w:rsidRPr="00D4385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D43853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D43853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313D38" w:rsidRPr="00D43853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แจ้งผลการตรวจสอบออกใบอนุญาตกรณีผ่านการพิจารณา</w:t>
            </w:r>
          </w:p>
          <w:p w:rsidR="00313D38" w:rsidRPr="00D43853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D43853" w:rsidRDefault="00313D38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D43853" w:rsidRDefault="00BD19C8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E55093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313D38" w:rsidRPr="00D43853" w:rsidRDefault="00313D38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หมายเหตุใบอนุญาตมีอายุครั้งละ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ปี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กรณีต่อใบอนุญาตให้ยื่นเอกสารเช่นเดียวกับการขอใบอนุญาตและสามารถยื่นเอกสารการต่ออายุก่อนการสิ้นอายุใบอนุญาต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C26ED0" w:rsidRPr="00D43853" w:rsidRDefault="00C26ED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D43853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="009B68CC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8E2900" w:rsidRPr="00D43853" w:rsidRDefault="008E290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D43853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D43853" w:rsidRDefault="009B68CC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D43853" w:rsidRDefault="008E2900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7734" w:rsidRPr="00D43853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D43853" w:rsidRDefault="00452B6B" w:rsidP="00AA7734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p w:rsidR="00EE423D" w:rsidRPr="00D43853" w:rsidRDefault="00EE423D" w:rsidP="00AA7734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D43853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D43853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D43853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D43853" w:rsidRDefault="00452B6B" w:rsidP="00452B6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D43853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D43853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D43853" w:rsidRDefault="003C25A4" w:rsidP="00452B6B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D43853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D43853" w:rsidTr="00B97EDB">
        <w:trPr>
          <w:jc w:val="center"/>
        </w:trPr>
        <w:tc>
          <w:tcPr>
            <w:tcW w:w="675" w:type="dxa"/>
          </w:tcPr>
          <w:p w:rsidR="00452B6B" w:rsidRPr="00D43853" w:rsidRDefault="00AC4ACB" w:rsidP="00B97ED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D4385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D43853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D43853" w:rsidRDefault="00AC4ACB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D43853" w:rsidRDefault="00AC4ACB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D43853" w:rsidRDefault="00AC4ACB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D43853" w:rsidRDefault="00AC4ACB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D43853" w:rsidRDefault="00AC4ACB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422EAB" w:rsidRDefault="00422EAB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D43853" w:rsidRPr="00D43853" w:rsidRDefault="00D43853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D43853" w:rsidRDefault="00452B6B" w:rsidP="00A10CDA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D43853" w:rsidTr="004E651F">
        <w:trPr>
          <w:tblHeader/>
        </w:trPr>
        <w:tc>
          <w:tcPr>
            <w:tcW w:w="675" w:type="dxa"/>
            <w:vAlign w:val="center"/>
          </w:tcPr>
          <w:p w:rsidR="00422EAB" w:rsidRPr="00D43853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D43853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D43853" w:rsidRDefault="004E651F" w:rsidP="001B2D23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D43853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D43853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D43853" w:rsidRDefault="00422EAB" w:rsidP="00FE5795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D43853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D43853" w:rsidTr="00B97EDB">
        <w:tc>
          <w:tcPr>
            <w:tcW w:w="675" w:type="dxa"/>
          </w:tcPr>
          <w:p w:rsidR="00AC4ACB" w:rsidRPr="00D43853" w:rsidRDefault="00AC4ACB" w:rsidP="00B97ED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D4385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D43853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แบบคำขอรับอนุญาตเป็นผู้ดำเนินการทดสอบมาตรฐานฝีมือแรงงานแห่งชาติ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.1)</w:t>
            </w:r>
          </w:p>
          <w:p w:rsidR="005575F4" w:rsidRPr="00D43853" w:rsidRDefault="005575F4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AC4ACB" w:rsidRPr="00D43853" w:rsidRDefault="00BD19C8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E55093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559" w:type="dxa"/>
          </w:tcPr>
          <w:p w:rsidR="00AC4ACB" w:rsidRPr="00D43853" w:rsidRDefault="00AC4ACB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D43853" w:rsidRDefault="00AC4ACB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D43853" w:rsidRDefault="00AC4ACB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D43853" w:rsidRDefault="00AC4ACB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D43853" w:rsidTr="00B97EDB">
        <w:tc>
          <w:tcPr>
            <w:tcW w:w="675" w:type="dxa"/>
          </w:tcPr>
          <w:p w:rsidR="00AC4ACB" w:rsidRPr="00D43853" w:rsidRDefault="00AC4ACB" w:rsidP="00B97ED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="00811134" w:rsidRPr="00D4385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D43853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รายชื่อสาขาอาชีพที่ขอดำเนินการทดสอบมาตรฐานฝีมือแรงงานแห่งชาติ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.2)</w:t>
            </w:r>
          </w:p>
          <w:p w:rsidR="006E7864" w:rsidRPr="00D43853" w:rsidRDefault="006E7864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AC4ACB" w:rsidRPr="00D43853" w:rsidRDefault="00BD19C8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E55093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559" w:type="dxa"/>
          </w:tcPr>
          <w:p w:rsidR="00AC4ACB" w:rsidRPr="00D43853" w:rsidRDefault="00AC4ACB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D43853" w:rsidRDefault="00AC4ACB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D43853" w:rsidRDefault="00AC4ACB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D43853" w:rsidRDefault="00AC4ACB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D43853" w:rsidTr="00B97EDB">
        <w:tc>
          <w:tcPr>
            <w:tcW w:w="675" w:type="dxa"/>
          </w:tcPr>
          <w:p w:rsidR="00AC4ACB" w:rsidRPr="00D43853" w:rsidRDefault="00AC4ACB" w:rsidP="00B97ED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="00811134" w:rsidRPr="00D4385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D43853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รายชื่อผู้ทดสอบมาตรฐานฝีมือแรงงานแห่งชาติ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.3)</w:t>
            </w:r>
          </w:p>
          <w:p w:rsidR="006E7864" w:rsidRPr="00D43853" w:rsidRDefault="006E7864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AC4ACB" w:rsidRPr="00D43853" w:rsidRDefault="00BD19C8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E55093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559" w:type="dxa"/>
          </w:tcPr>
          <w:p w:rsidR="00AC4ACB" w:rsidRPr="00D43853" w:rsidRDefault="00AC4ACB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D43853" w:rsidRDefault="00AC4ACB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D43853" w:rsidRDefault="00AC4ACB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D43853" w:rsidRDefault="00AC4ACB" w:rsidP="00BD19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6C6C22" w:rsidRPr="00D43853" w:rsidRDefault="006C6C22" w:rsidP="0050561E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D43853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D43853" w:rsidTr="006C5952">
        <w:tc>
          <w:tcPr>
            <w:tcW w:w="534" w:type="dxa"/>
          </w:tcPr>
          <w:p w:rsidR="00A13B6C" w:rsidRPr="00D43853" w:rsidRDefault="00A13B6C" w:rsidP="006C595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D4385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D43853" w:rsidRDefault="00A13B6C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Pr="00D43853" w:rsidRDefault="000F1309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BD19C8" w:rsidRPr="00D4385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="00F5490C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D43853" w:rsidRDefault="00E90756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  <w:r w:rsidRPr="00D43853">
              <w:rPr>
                <w:rFonts w:ascii="TH SarabunPSK" w:hAnsi="TH SarabunPSK" w:cs="TH SarabunPSK"/>
                <w:sz w:val="32"/>
                <w:szCs w:val="32"/>
                <w:rtl/>
                <w:cs/>
              </w:rPr>
              <w:br/>
            </w:r>
          </w:p>
        </w:tc>
      </w:tr>
    </w:tbl>
    <w:p w:rsidR="00216FA4" w:rsidRPr="00D43853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BD19C8" w:rsidRPr="00D43853" w:rsidTr="006C5952">
        <w:tc>
          <w:tcPr>
            <w:tcW w:w="534" w:type="dxa"/>
          </w:tcPr>
          <w:p w:rsidR="00BD19C8" w:rsidRPr="00D43853" w:rsidRDefault="00BD19C8" w:rsidP="006C595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D4385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D19C8" w:rsidRPr="00D43853" w:rsidRDefault="00BD19C8" w:rsidP="00CA632B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="00E55093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ศูนย์พัฒนาฝีมือแรงงานจังหวัดสระแก้ว</w:t>
            </w:r>
            <w:r w:rsidR="005575F4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="002B0AE6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230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หมู่ </w:t>
            </w:r>
            <w:r w:rsidR="002B0AE6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11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ตำบล</w:t>
            </w:r>
            <w:r w:rsidR="002B0AE6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วัฒนานคร  อำเภอวัฒนานคร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="00E55093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  <w:r w:rsidR="002B0AE6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27160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  <w:p w:rsidR="00BD19C8" w:rsidRPr="00D43853" w:rsidRDefault="00BD19C8" w:rsidP="00CA632B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="002B0AE6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0 3726 1627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 โทรสาร  </w:t>
            </w:r>
            <w:r w:rsidR="002B0AE6" w:rsidRPr="00D43853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>0 3726 1628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  <w:p w:rsidR="00D20F0A" w:rsidRPr="00D43853" w:rsidRDefault="00D20F0A" w:rsidP="00D20F0A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43853">
              <w:rPr>
                <w:rFonts w:ascii="TH SarabunPSK" w:hAnsi="TH SarabunPSK" w:cs="TH SarabunPSK"/>
                <w:sz w:val="32"/>
                <w:szCs w:val="32"/>
              </w:rPr>
              <w:t>http://www.dsd.go.th/sakaeo</w:t>
            </w:r>
          </w:p>
          <w:p w:rsidR="00BD19C8" w:rsidRDefault="00D20F0A" w:rsidP="00CA632B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 xml:space="preserve">           http://www.facebook.com/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ศูนย์พัฒนาฝีมือแรงงานจังหวัดสระแก้ว </w:t>
            </w:r>
          </w:p>
          <w:p w:rsidR="00D43853" w:rsidRDefault="00D43853" w:rsidP="00CA632B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</w:p>
          <w:p w:rsidR="00D43853" w:rsidRPr="00D43853" w:rsidRDefault="00D43853" w:rsidP="00CA632B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</w:p>
        </w:tc>
      </w:tr>
      <w:tr w:rsidR="00BD19C8" w:rsidRPr="00D43853" w:rsidTr="006C5952">
        <w:tc>
          <w:tcPr>
            <w:tcW w:w="534" w:type="dxa"/>
          </w:tcPr>
          <w:p w:rsidR="00BD19C8" w:rsidRPr="00D43853" w:rsidRDefault="00BD19C8" w:rsidP="006C5952">
            <w:pPr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2</w:t>
            </w:r>
            <w:r w:rsidRPr="00D4385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47EDA" w:rsidRPr="00D43853" w:rsidRDefault="00BD19C8" w:rsidP="00F47ED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4385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 ศูนย์ดำรงธรรม</w:t>
            </w:r>
            <w:r w:rsidR="00E55093" w:rsidRPr="00D4385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จังหวัดสระแก้ว</w:t>
            </w:r>
            <w:r w:rsidRPr="00D43853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4385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</w:r>
            <w:r w:rsidR="00F47EDA" w:rsidRPr="00D4385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ศาลากลางจังหวัดสระแก้ว ตำบลท่าเกษม อำเภอเมืองสระแก้ว จัง</w:t>
            </w:r>
            <w:r w:rsidR="007C01C6" w:rsidRPr="00D4385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ห</w:t>
            </w:r>
            <w:r w:rsidR="00F47EDA" w:rsidRPr="00D4385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วัดสระแก้ว</w:t>
            </w:r>
            <w:r w:rsidR="00F47EDA" w:rsidRPr="00D43853">
              <w:rPr>
                <w:rFonts w:ascii="TH SarabunPSK" w:hAnsi="TH SarabunPSK" w:cs="TH SarabunPSK"/>
                <w:sz w:val="32"/>
                <w:szCs w:val="32"/>
              </w:rPr>
              <w:t xml:space="preserve"> 27000</w:t>
            </w:r>
          </w:p>
          <w:p w:rsidR="00BD19C8" w:rsidRPr="00D43853" w:rsidRDefault="00F47EDA" w:rsidP="00F47EDA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โทรศัพท์.0 3742 5126  โทรสาร.</w:t>
            </w:r>
            <w:r w:rsidRPr="00D43853">
              <w:rPr>
                <w:rFonts w:ascii="TH SarabunPSK" w:hAnsi="TH SarabunPSK" w:cs="TH SarabunPSK"/>
                <w:sz w:val="32"/>
                <w:szCs w:val="32"/>
                <w:lang w:bidi="th-TH"/>
              </w:rPr>
              <w:t>0 3742 5128-7</w:t>
            </w:r>
            <w:r w:rsidRPr="00D43853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C2056B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="007C01C6" w:rsidRPr="00D43853">
              <w:rPr>
                <w:rFonts w:ascii="TH SarabunPSK" w:hAnsi="TH SarabunPSK" w:cs="TH SarabunPSK"/>
                <w:sz w:val="32"/>
                <w:szCs w:val="32"/>
                <w:lang w:bidi="th-TH"/>
              </w:rPr>
              <w:t>http://www.sakaeo.go.th/websakaeo/damrong/</w:t>
            </w:r>
          </w:p>
        </w:tc>
      </w:tr>
      <w:tr w:rsidR="00BD19C8" w:rsidRPr="00D43853" w:rsidTr="006C5952">
        <w:tc>
          <w:tcPr>
            <w:tcW w:w="534" w:type="dxa"/>
          </w:tcPr>
          <w:p w:rsidR="00BD19C8" w:rsidRPr="00D43853" w:rsidRDefault="00BD19C8" w:rsidP="006C595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D4385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D19C8" w:rsidRPr="00D43853" w:rsidRDefault="00BD19C8" w:rsidP="00CA632B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กรมพัฒนาฝีมือแรงงาน</w:t>
            </w:r>
            <w:r w:rsidRPr="00D43853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ถนนมิตรไมตรี   เขตดินแดง   กรุงเทพฯ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10400</w:t>
            </w:r>
          </w:p>
          <w:p w:rsidR="00BD19C8" w:rsidRPr="00D43853" w:rsidRDefault="00BD19C8" w:rsidP="00CA632B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02-2451707 </w:t>
            </w:r>
          </w:p>
          <w:p w:rsidR="00BD19C8" w:rsidRPr="00D43853" w:rsidRDefault="00BD19C8" w:rsidP="00CA632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เว็บไซต์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 http://www.dsd.go.th</w:t>
            </w:r>
          </w:p>
        </w:tc>
      </w:tr>
      <w:tr w:rsidR="00BD19C8" w:rsidRPr="00D43853" w:rsidTr="006C5952">
        <w:tc>
          <w:tcPr>
            <w:tcW w:w="534" w:type="dxa"/>
          </w:tcPr>
          <w:p w:rsidR="00BD19C8" w:rsidRPr="00D43853" w:rsidRDefault="00BD19C8" w:rsidP="006C595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Pr="00D4385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D19C8" w:rsidRPr="00D43853" w:rsidRDefault="00BD19C8" w:rsidP="00CA632B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กระทรวงแรงงาน</w:t>
            </w:r>
            <w:r w:rsidRPr="00D43853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ถนนมิตรไมตรี  เขตดินแดง   กรุงเทพฯ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10400 </w:t>
            </w:r>
          </w:p>
          <w:p w:rsidR="00BD19C8" w:rsidRPr="00D43853" w:rsidRDefault="00BD19C8" w:rsidP="00CA632B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โทรศัพท์สายด่วน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1546 </w:t>
            </w:r>
          </w:p>
          <w:p w:rsidR="00BD19C8" w:rsidRPr="00D43853" w:rsidRDefault="00BD19C8" w:rsidP="00CA632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BD19C8" w:rsidRPr="00D43853" w:rsidTr="006C5952">
        <w:tc>
          <w:tcPr>
            <w:tcW w:w="534" w:type="dxa"/>
          </w:tcPr>
          <w:p w:rsidR="00BD19C8" w:rsidRPr="00D43853" w:rsidRDefault="00BD19C8" w:rsidP="006C595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Pr="00D4385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D19C8" w:rsidRPr="00D43853" w:rsidRDefault="00BD19C8" w:rsidP="00AD6230">
            <w:pPr>
              <w:tabs>
                <w:tab w:val="left" w:pos="7995"/>
              </w:tabs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ศูนย์บริการประชาชน  </w:t>
            </w:r>
            <w:r w:rsidR="00AD623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43853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สำนักปลัดสำนักนายกรัฐมนตรี 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ถนนพิษณุโลก  เขตดุสิต  กรุงเทพฯ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 </w:t>
            </w:r>
          </w:p>
          <w:p w:rsidR="00BD19C8" w:rsidRPr="00D43853" w:rsidRDefault="00BD19C8" w:rsidP="00CA632B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.1111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ถนนพิษณุโลก  เขตดุสิต  กรุงเทพฯ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</w:t>
            </w:r>
          </w:p>
          <w:p w:rsidR="00BD19C8" w:rsidRPr="00D43853" w:rsidRDefault="00BD19C8" w:rsidP="00CA632B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โทรศัพท์สายด่วน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1111 </w:t>
            </w:r>
          </w:p>
          <w:p w:rsidR="00BD19C8" w:rsidRPr="00D43853" w:rsidRDefault="00BD19C8" w:rsidP="00CA632B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www.1111.go.th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C1539D" w:rsidRPr="00D43853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D43853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  <w:bookmarkStart w:id="0" w:name="_GoBack"/>
      <w:bookmarkEnd w:id="0"/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D43853" w:rsidTr="006C5952">
        <w:tc>
          <w:tcPr>
            <w:tcW w:w="675" w:type="dxa"/>
          </w:tcPr>
          <w:p w:rsidR="00F064C0" w:rsidRPr="00D43853" w:rsidRDefault="00F064C0" w:rsidP="006C595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C1539D" w:rsidRPr="00D4385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D43853" w:rsidRDefault="00F064C0" w:rsidP="00B97E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มฐ </w:t>
            </w:r>
            <w:r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="001D3523" w:rsidRPr="00D4385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– </w:t>
            </w:r>
            <w:proofErr w:type="spellStart"/>
            <w:r w:rsidR="001D3523" w:rsidRPr="00D4385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มฐ</w:t>
            </w:r>
            <w:proofErr w:type="spellEnd"/>
            <w:r w:rsidR="001D3523" w:rsidRPr="00D4385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6</w:t>
            </w:r>
            <w:r w:rsidRPr="00D43853">
              <w:rPr>
                <w:rFonts w:ascii="TH SarabunPSK" w:hAnsi="TH SarabunPSK" w:cs="TH SarabunPSK"/>
                <w:sz w:val="32"/>
                <w:szCs w:val="32"/>
              </w:rPr>
              <w:br/>
            </w:r>
          </w:p>
        </w:tc>
      </w:tr>
    </w:tbl>
    <w:p w:rsidR="00D51311" w:rsidRPr="00D43853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D43853" w:rsidRDefault="00BD19C8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>ตัวอย่างแบบฟอร์มสามารถดาวน์โหลดได้ที่</w:t>
      </w:r>
      <w:r w:rsidR="00B97EDB" w:rsidRPr="00D4385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  </w:t>
      </w:r>
      <w:r w:rsidR="00677CA1" w:rsidRPr="00D43853">
        <w:rPr>
          <w:rFonts w:ascii="TH SarabunPSK" w:hAnsi="TH SarabunPSK" w:cs="TH SarabunPSK"/>
          <w:sz w:val="32"/>
          <w:szCs w:val="32"/>
        </w:rPr>
        <w:t>http://www.dsd.go.th/sakaeo</w:t>
      </w:r>
      <w:r w:rsidR="0064558D" w:rsidRPr="00D43853">
        <w:rPr>
          <w:rFonts w:ascii="TH SarabunPSK" w:hAnsi="TH SarabunPSK" w:cs="TH SarabunPSK"/>
          <w:noProof/>
          <w:sz w:val="32"/>
          <w:szCs w:val="32"/>
        </w:rPr>
        <w:br/>
      </w: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D43853" w:rsidTr="0064558D">
        <w:tc>
          <w:tcPr>
            <w:tcW w:w="1418" w:type="dxa"/>
          </w:tcPr>
          <w:p w:rsidR="0064558D" w:rsidRPr="00D43853" w:rsidRDefault="0064558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D4385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D43853" w:rsidRDefault="00F1696C" w:rsidP="008C1396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01</w:t>
            </w:r>
            <w:r w:rsidR="00677CA1" w:rsidRPr="00D43853">
              <w:rPr>
                <w:rFonts w:ascii="TH SarabunPSK" w:hAnsi="TH SarabunPSK" w:cs="TH SarabunPSK"/>
                <w:noProof/>
                <w:sz w:val="32"/>
                <w:szCs w:val="32"/>
              </w:rPr>
              <w:t>/03/2559</w:t>
            </w:r>
          </w:p>
        </w:tc>
      </w:tr>
      <w:tr w:rsidR="0064558D" w:rsidRPr="00D43853" w:rsidTr="0064558D">
        <w:tc>
          <w:tcPr>
            <w:tcW w:w="1418" w:type="dxa"/>
          </w:tcPr>
          <w:p w:rsidR="0064558D" w:rsidRPr="00D43853" w:rsidRDefault="0064558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D4385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D43853" w:rsidRDefault="0064558D" w:rsidP="008C1396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BD19C8" w:rsidRPr="00D43853" w:rsidTr="0064558D">
        <w:tc>
          <w:tcPr>
            <w:tcW w:w="1418" w:type="dxa"/>
          </w:tcPr>
          <w:p w:rsidR="00BD19C8" w:rsidRPr="00D43853" w:rsidRDefault="00BD19C8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D4385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BD19C8" w:rsidRPr="00D43853" w:rsidRDefault="00E046A2" w:rsidP="00CA632B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นางสาวเพ็ญจิต  สีหลอด</w:t>
            </w:r>
          </w:p>
        </w:tc>
      </w:tr>
      <w:tr w:rsidR="00BD19C8" w:rsidRPr="00D43853" w:rsidTr="0064558D">
        <w:tc>
          <w:tcPr>
            <w:tcW w:w="1418" w:type="dxa"/>
          </w:tcPr>
          <w:p w:rsidR="00BD19C8" w:rsidRPr="00D43853" w:rsidRDefault="00BD19C8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D4385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BD19C8" w:rsidRPr="00D43853" w:rsidRDefault="00047535" w:rsidP="00047535">
            <w:pPr>
              <w:rPr>
                <w:rFonts w:ascii="TH SarabunPSK" w:hAnsi="TH SarabunPSK" w:cs="TH SarabunPSK"/>
                <w:sz w:val="32"/>
                <w:szCs w:val="32"/>
                <w:rtl/>
                <w:cs/>
                <w:lang w:bidi="th-TH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นางดรุณี  นิธิทวีกุล</w:t>
            </w:r>
          </w:p>
        </w:tc>
      </w:tr>
      <w:tr w:rsidR="00BD19C8" w:rsidRPr="00D43853" w:rsidTr="0064558D">
        <w:tc>
          <w:tcPr>
            <w:tcW w:w="1418" w:type="dxa"/>
          </w:tcPr>
          <w:p w:rsidR="00BD19C8" w:rsidRPr="00D43853" w:rsidRDefault="00BD19C8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D4385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BD19C8" w:rsidRPr="00D43853" w:rsidRDefault="00BD19C8" w:rsidP="00047535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นาย</w:t>
            </w:r>
            <w:r w:rsidR="00047535" w:rsidRPr="00D4385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ยุตติศักดิ์  รอดไธสง</w:t>
            </w:r>
          </w:p>
        </w:tc>
      </w:tr>
    </w:tbl>
    <w:p w:rsidR="003F4A0D" w:rsidRPr="00D43853" w:rsidRDefault="003F4A0D" w:rsidP="00F05984">
      <w:pPr>
        <w:spacing w:after="0" w:line="240" w:lineRule="auto"/>
        <w:jc w:val="right"/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bidi="th-TH"/>
        </w:rPr>
      </w:pPr>
    </w:p>
    <w:sectPr w:rsidR="003F4A0D" w:rsidRPr="00D43853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852" w:rsidRDefault="00E60852" w:rsidP="00C81DB8">
      <w:pPr>
        <w:spacing w:after="0" w:line="240" w:lineRule="auto"/>
      </w:pPr>
      <w:r>
        <w:separator/>
      </w:r>
    </w:p>
  </w:endnote>
  <w:endnote w:type="continuationSeparator" w:id="0">
    <w:p w:rsidR="00E60852" w:rsidRDefault="00E6085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852" w:rsidRDefault="00E60852" w:rsidP="00C81DB8">
      <w:pPr>
        <w:spacing w:after="0" w:line="240" w:lineRule="auto"/>
      </w:pPr>
      <w:r>
        <w:separator/>
      </w:r>
    </w:p>
  </w:footnote>
  <w:footnote w:type="continuationSeparator" w:id="0">
    <w:p w:rsidR="00E60852" w:rsidRDefault="00E6085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:rsidR="00C81DB8" w:rsidRDefault="00AA6B45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F1696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47535"/>
    <w:rsid w:val="00067A20"/>
    <w:rsid w:val="00075E4A"/>
    <w:rsid w:val="00090552"/>
    <w:rsid w:val="00094F82"/>
    <w:rsid w:val="000C2AAC"/>
    <w:rsid w:val="000C466B"/>
    <w:rsid w:val="000F1309"/>
    <w:rsid w:val="000F7D6E"/>
    <w:rsid w:val="00110F0C"/>
    <w:rsid w:val="00132E1B"/>
    <w:rsid w:val="00164004"/>
    <w:rsid w:val="001721D0"/>
    <w:rsid w:val="0017533B"/>
    <w:rsid w:val="0018441F"/>
    <w:rsid w:val="0019582A"/>
    <w:rsid w:val="001B1C8D"/>
    <w:rsid w:val="001B5550"/>
    <w:rsid w:val="001D3523"/>
    <w:rsid w:val="001E05C0"/>
    <w:rsid w:val="00201E94"/>
    <w:rsid w:val="00210AAF"/>
    <w:rsid w:val="00216FA4"/>
    <w:rsid w:val="002440E7"/>
    <w:rsid w:val="00261D40"/>
    <w:rsid w:val="00263F10"/>
    <w:rsid w:val="00290086"/>
    <w:rsid w:val="00290AB7"/>
    <w:rsid w:val="00291120"/>
    <w:rsid w:val="00294C40"/>
    <w:rsid w:val="002B0AE6"/>
    <w:rsid w:val="002B2D62"/>
    <w:rsid w:val="002B3B12"/>
    <w:rsid w:val="002B4D3D"/>
    <w:rsid w:val="002C0887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7739B"/>
    <w:rsid w:val="004C0C85"/>
    <w:rsid w:val="004C3BDE"/>
    <w:rsid w:val="004E30D6"/>
    <w:rsid w:val="004E5749"/>
    <w:rsid w:val="004E651F"/>
    <w:rsid w:val="004F7AA2"/>
    <w:rsid w:val="0050561E"/>
    <w:rsid w:val="005223AF"/>
    <w:rsid w:val="00541A32"/>
    <w:rsid w:val="00553163"/>
    <w:rsid w:val="005575F4"/>
    <w:rsid w:val="00575FAF"/>
    <w:rsid w:val="005763F3"/>
    <w:rsid w:val="00593E8D"/>
    <w:rsid w:val="005C6B68"/>
    <w:rsid w:val="005F2FF7"/>
    <w:rsid w:val="005F6DE1"/>
    <w:rsid w:val="00600A25"/>
    <w:rsid w:val="00611112"/>
    <w:rsid w:val="006437C0"/>
    <w:rsid w:val="0064558D"/>
    <w:rsid w:val="0065175D"/>
    <w:rsid w:val="006557FE"/>
    <w:rsid w:val="00677CA1"/>
    <w:rsid w:val="00686AAA"/>
    <w:rsid w:val="006974B7"/>
    <w:rsid w:val="006B37B7"/>
    <w:rsid w:val="006C07C4"/>
    <w:rsid w:val="006C5952"/>
    <w:rsid w:val="006C60CD"/>
    <w:rsid w:val="006C6C22"/>
    <w:rsid w:val="006E3E80"/>
    <w:rsid w:val="006E7864"/>
    <w:rsid w:val="00707AED"/>
    <w:rsid w:val="00712638"/>
    <w:rsid w:val="00760D0B"/>
    <w:rsid w:val="00761FD0"/>
    <w:rsid w:val="00764C6E"/>
    <w:rsid w:val="00771FD1"/>
    <w:rsid w:val="00773DF8"/>
    <w:rsid w:val="00781575"/>
    <w:rsid w:val="007851BE"/>
    <w:rsid w:val="00790214"/>
    <w:rsid w:val="00793306"/>
    <w:rsid w:val="007C01C6"/>
    <w:rsid w:val="007E1E74"/>
    <w:rsid w:val="007E2097"/>
    <w:rsid w:val="00811134"/>
    <w:rsid w:val="0085230C"/>
    <w:rsid w:val="00862FC5"/>
    <w:rsid w:val="0087182F"/>
    <w:rsid w:val="0087509D"/>
    <w:rsid w:val="008958DD"/>
    <w:rsid w:val="008A3CB7"/>
    <w:rsid w:val="008B3521"/>
    <w:rsid w:val="008D34F4"/>
    <w:rsid w:val="008D7B9E"/>
    <w:rsid w:val="008E2900"/>
    <w:rsid w:val="00907935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E4706"/>
    <w:rsid w:val="009E7D95"/>
    <w:rsid w:val="00A05B9B"/>
    <w:rsid w:val="00A1080A"/>
    <w:rsid w:val="00A10CDA"/>
    <w:rsid w:val="00A13B6C"/>
    <w:rsid w:val="00A15CED"/>
    <w:rsid w:val="00A40D9F"/>
    <w:rsid w:val="00A47E94"/>
    <w:rsid w:val="00A81147"/>
    <w:rsid w:val="00AA6B45"/>
    <w:rsid w:val="00AA7734"/>
    <w:rsid w:val="00AC4ACB"/>
    <w:rsid w:val="00AD6230"/>
    <w:rsid w:val="00AE6A9D"/>
    <w:rsid w:val="00AF4A06"/>
    <w:rsid w:val="00B21B54"/>
    <w:rsid w:val="00B23DA2"/>
    <w:rsid w:val="00B36485"/>
    <w:rsid w:val="00B44912"/>
    <w:rsid w:val="00B509FC"/>
    <w:rsid w:val="00B92C87"/>
    <w:rsid w:val="00B95782"/>
    <w:rsid w:val="00B97EDB"/>
    <w:rsid w:val="00BC5DA7"/>
    <w:rsid w:val="00BD19C8"/>
    <w:rsid w:val="00BE36C5"/>
    <w:rsid w:val="00BF6CA4"/>
    <w:rsid w:val="00C1539D"/>
    <w:rsid w:val="00C2056B"/>
    <w:rsid w:val="00C21238"/>
    <w:rsid w:val="00C26ED0"/>
    <w:rsid w:val="00C3045F"/>
    <w:rsid w:val="00C57010"/>
    <w:rsid w:val="00C77AEA"/>
    <w:rsid w:val="00C81DB8"/>
    <w:rsid w:val="00C93230"/>
    <w:rsid w:val="00CA51BD"/>
    <w:rsid w:val="00CD3DDC"/>
    <w:rsid w:val="00CE4A67"/>
    <w:rsid w:val="00CE5BFD"/>
    <w:rsid w:val="00CE687B"/>
    <w:rsid w:val="00CF27C9"/>
    <w:rsid w:val="00D0421D"/>
    <w:rsid w:val="00D1127F"/>
    <w:rsid w:val="00D13F2E"/>
    <w:rsid w:val="00D20F0A"/>
    <w:rsid w:val="00D239AD"/>
    <w:rsid w:val="00D24E9A"/>
    <w:rsid w:val="00D2626C"/>
    <w:rsid w:val="00D3016A"/>
    <w:rsid w:val="00D317AD"/>
    <w:rsid w:val="00D43853"/>
    <w:rsid w:val="00D5060E"/>
    <w:rsid w:val="00D51311"/>
    <w:rsid w:val="00D67305"/>
    <w:rsid w:val="00E00F3F"/>
    <w:rsid w:val="00E01AA0"/>
    <w:rsid w:val="00E046A2"/>
    <w:rsid w:val="00E06DC1"/>
    <w:rsid w:val="00E279FB"/>
    <w:rsid w:val="00E33AD5"/>
    <w:rsid w:val="00E40831"/>
    <w:rsid w:val="00E55093"/>
    <w:rsid w:val="00E56012"/>
    <w:rsid w:val="00E60852"/>
    <w:rsid w:val="00E668EE"/>
    <w:rsid w:val="00E90756"/>
    <w:rsid w:val="00E97AE3"/>
    <w:rsid w:val="00EA6950"/>
    <w:rsid w:val="00EB5853"/>
    <w:rsid w:val="00EC08A9"/>
    <w:rsid w:val="00EE423D"/>
    <w:rsid w:val="00EF0DAF"/>
    <w:rsid w:val="00EF2846"/>
    <w:rsid w:val="00F028A3"/>
    <w:rsid w:val="00F05984"/>
    <w:rsid w:val="00F064C0"/>
    <w:rsid w:val="00F1696C"/>
    <w:rsid w:val="00F47EDA"/>
    <w:rsid w:val="00F5490C"/>
    <w:rsid w:val="00F62F55"/>
    <w:rsid w:val="00F8122B"/>
    <w:rsid w:val="00FB3B88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  <w:style w:type="paragraph" w:styleId="af2">
    <w:name w:val="Normal (Web)"/>
    <w:basedOn w:val="a"/>
    <w:uiPriority w:val="99"/>
    <w:semiHidden/>
    <w:unhideWhenUsed/>
    <w:rsid w:val="00F47EDA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  <w:lang w:bidi="th-T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  <w:style w:type="paragraph" w:styleId="af2">
    <w:name w:val="Normal (Web)"/>
    <w:basedOn w:val="a"/>
    <w:uiPriority w:val="99"/>
    <w:semiHidden/>
    <w:unhideWhenUsed/>
    <w:rsid w:val="00F47EDA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CEB4E2-19CF-4C13-8290-5E6652871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159</TotalTime>
  <Pages>5</Pages>
  <Words>930</Words>
  <Characters>5303</Characters>
  <Application>Microsoft Office Word</Application>
  <DocSecurity>0</DocSecurity>
  <Lines>44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56</cp:revision>
  <cp:lastPrinted>2016-03-16T04:56:00Z</cp:lastPrinted>
  <dcterms:created xsi:type="dcterms:W3CDTF">2016-03-14T09:18:00Z</dcterms:created>
  <dcterms:modified xsi:type="dcterms:W3CDTF">2016-03-16T11:50:00Z</dcterms:modified>
</cp:coreProperties>
</file>