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801E2C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01E2C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801E2C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801E2C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801E2C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801E2C">
        <w:rPr>
          <w:rFonts w:ascii="TH SarabunPSK" w:hAnsi="TH SarabunPSK" w:cs="TH SarabunPSK"/>
          <w:sz w:val="32"/>
          <w:szCs w:val="32"/>
          <w:lang w:bidi="th-TH"/>
        </w:rPr>
        <w:t>: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กรมพัฒนาฝีมือแรงงาน</w:t>
      </w:r>
    </w:p>
    <w:p w:rsidR="00D239AD" w:rsidRPr="00801E2C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801E2C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801E2C" w:rsidRDefault="00646F37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01E2C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684BCE8" wp14:editId="0D500194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801E2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801E2C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801E2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</w:p>
    <w:p w:rsidR="00132E1B" w:rsidRPr="00801E2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01E2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01E2C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01E2C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01E2C" w:rsidTr="008C1396">
        <w:tc>
          <w:tcPr>
            <w:tcW w:w="675" w:type="dxa"/>
          </w:tcPr>
          <w:p w:rsidR="00394708" w:rsidRPr="00801E2C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01E2C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801E2C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801E2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801E2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801E2C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C77AEA" w:rsidRPr="00801E2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801E2C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801E2C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801E2C">
        <w:rPr>
          <w:rFonts w:ascii="TH SarabunPSK" w:hAnsi="TH SarabunPSK" w:cs="TH SarabunPSK"/>
          <w:noProof/>
          <w:sz w:val="32"/>
          <w:szCs w:val="32"/>
        </w:rPr>
        <w:t>20</w:t>
      </w:r>
      <w:r w:rsidR="0061328C" w:rsidRPr="00801E2C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C81DB8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801E2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801E2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61328C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801E2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801E2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801E2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801E2C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801E2C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</w:p>
    <w:p w:rsidR="00C77AEA" w:rsidRPr="00801E2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61328C" w:rsidRPr="00801E2C" w:rsidTr="009B7715">
        <w:tc>
          <w:tcPr>
            <w:tcW w:w="675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01E2C" w:rsidRDefault="0061328C" w:rsidP="00801E2C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801E2C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 230 ม.11 ต.วัฒนานคร อ.วัฒนานคร จ.สระแก้ว </w:t>
            </w:r>
          </w:p>
          <w:p w:rsidR="00801E2C" w:rsidRPr="00717926" w:rsidRDefault="00801E2C" w:rsidP="00801E2C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ศัพท์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สาร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801E2C" w:rsidRPr="00717926" w:rsidRDefault="00801E2C" w:rsidP="00801E2C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801E2C" w:rsidRDefault="00801E2C" w:rsidP="00801E2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61328C" w:rsidRPr="00801E2C" w:rsidRDefault="0061328C" w:rsidP="00801E2C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18441F" w:rsidRPr="00801E2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61328C" w:rsidRPr="00801E2C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 xml:space="preserve">1.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 xml:space="preserve"> 1.1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 xml:space="preserve"> 1.2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ศูนย์ฝึกอบรมฝีมือแรงงานต้องมีความพร้อมและความเหมาะสมในเรื่องสถานที่เครื่องมือเครื่องจักรอุปกรณ์หรือสิ่งอำนวยความสะดวกและจะต้องได้รับอนุญาตจากนายทะเบียนซึ่งเป็นไปตามประกาศคณะกรรมการส่งเสริมการพัฒนาฝีมือแรงงานเรื่องหลักเกณฑ์วิธีการและเงื่อนไขการจดตั้งศูนย์ฝึกอบรมฝีมือแรงงานลงวันที่ </w:t>
      </w:r>
      <w:r w:rsidRPr="00801E2C">
        <w:rPr>
          <w:rFonts w:ascii="TH SarabunPSK" w:hAnsi="TH SarabunPSK" w:cs="TH SarabunPSK"/>
          <w:noProof/>
          <w:sz w:val="32"/>
          <w:szCs w:val="32"/>
        </w:rPr>
        <w:t xml:space="preserve">16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มิถุนายน </w:t>
      </w:r>
      <w:r w:rsidRPr="00801E2C">
        <w:rPr>
          <w:rFonts w:ascii="TH SarabunPSK" w:hAnsi="TH SarabunPSK" w:cs="TH SarabunPSK"/>
          <w:noProof/>
          <w:sz w:val="32"/>
          <w:szCs w:val="32"/>
        </w:rPr>
        <w:t>2546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lastRenderedPageBreak/>
        <w:br/>
        <w:t xml:space="preserve"> 1.3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ี่เครื่องมือเครื่องจักรอุปกรณ์หรือสิ่งอำนวยความสะดวก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และต้องมีสภาพที่ดีและมีความปลอดภัย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 xml:space="preserve">2.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การพิจารณาอนุญาต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สิทธิและระยะเวลาในการอุทธรณ์ให้ผู้ยื่นคำขอทราบ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ถูกทำลายหรือชำรุดลบเลือนในสาระสำคัญให้ผู้ขอรับอนุญาตจัดตั้งศูนย์ฝึกอบรมฝีมือแรงงานขอรับใบแทนใบอนุญาตโดยยื่นคำขอพร้อมแนบใบอนุญาตที่ชำรุดหรือหลักฐานการลงบันทึกประจำวันของพนักงานสอบสวนว่าใบอนุญาตสูญหายเพื่อประกอบการพิจารณาผู้รับอนุญาตต้องแสดงใบอนุญาตจัดตั้งศูนย์ฝึกอบรมฝีมือแรงงานไว้ในที่เปิดเผยและเห็นได้ง่ายณศูนย์ฝึกอบรมฝีมือแรงงาน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801E2C">
        <w:rPr>
          <w:rFonts w:ascii="TH SarabunPSK" w:hAnsi="TH SarabunPSK" w:cs="TH SarabunPSK"/>
          <w:noProof/>
          <w:sz w:val="32"/>
          <w:szCs w:val="32"/>
        </w:rPr>
        <w:t>/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8E2900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801E2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</w:p>
    <w:p w:rsidR="00E97563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Pr="00801E2C" w:rsidRDefault="00E97563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801E2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801E2C" w:rsidTr="00313D38">
        <w:trPr>
          <w:tblHeader/>
        </w:trPr>
        <w:tc>
          <w:tcPr>
            <w:tcW w:w="675" w:type="dxa"/>
            <w:vAlign w:val="center"/>
          </w:tcPr>
          <w:p w:rsidR="00313D38" w:rsidRPr="00801E2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801E2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801E2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801E2C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801E2C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801E2C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61328C" w:rsidRPr="00801E2C" w:rsidTr="0061328C">
        <w:tc>
          <w:tcPr>
            <w:tcW w:w="675" w:type="dxa"/>
          </w:tcPr>
          <w:p w:rsidR="0061328C" w:rsidRPr="00801E2C" w:rsidRDefault="0061328C" w:rsidP="0061328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ผู้ยื่นคำขอเจ้าหน้าที่ตรวจสอบความครบถ้วนของเอกสารและลงทะเบียนเอกสาร</w:t>
            </w:r>
          </w:p>
          <w:p w:rsidR="0061328C" w:rsidRPr="00801E2C" w:rsidRDefault="0061328C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61328C" w:rsidRPr="00801E2C" w:rsidRDefault="0061328C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1328C" w:rsidRPr="00801E2C" w:rsidTr="0061328C">
        <w:tc>
          <w:tcPr>
            <w:tcW w:w="675" w:type="dxa"/>
          </w:tcPr>
          <w:p w:rsidR="0061328C" w:rsidRPr="00801E2C" w:rsidRDefault="0061328C" w:rsidP="0061328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เจ้าหน้าที่ออกตรวจสอบพร้อมของสถานที่ฝึกเครื่องจักรอุปกรณ์</w:t>
            </w:r>
          </w:p>
          <w:p w:rsidR="0061328C" w:rsidRPr="00801E2C" w:rsidRDefault="0061328C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61328C" w:rsidRPr="00801E2C" w:rsidRDefault="0061328C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1328C" w:rsidRPr="00801E2C" w:rsidTr="0061328C">
        <w:tc>
          <w:tcPr>
            <w:tcW w:w="675" w:type="dxa"/>
          </w:tcPr>
          <w:p w:rsidR="0061328C" w:rsidRPr="00801E2C" w:rsidRDefault="0061328C" w:rsidP="0061328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61328C" w:rsidRPr="00801E2C" w:rsidRDefault="0061328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61328C" w:rsidRPr="00801E2C" w:rsidRDefault="0061328C" w:rsidP="0061328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ให้แก่ผู้ยื่นคำขอแจ้งสถานประกอบกิจการมารับหนังสือรับรอง</w:t>
            </w:r>
          </w:p>
        </w:tc>
        <w:tc>
          <w:tcPr>
            <w:tcW w:w="1368" w:type="dxa"/>
          </w:tcPr>
          <w:p w:rsidR="0061328C" w:rsidRPr="00801E2C" w:rsidRDefault="0061328C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61328C" w:rsidRPr="00801E2C" w:rsidRDefault="0061328C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801E2C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801E2C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="009B68C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801E2C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801E2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801E2C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801E2C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801E2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801E2C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801E2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801E2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801E2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801E2C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801E2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801E2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801E2C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801E2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01E2C" w:rsidTr="00B81D59">
        <w:trPr>
          <w:jc w:val="center"/>
        </w:trPr>
        <w:tc>
          <w:tcPr>
            <w:tcW w:w="675" w:type="dxa"/>
          </w:tcPr>
          <w:p w:rsidR="00452B6B" w:rsidRPr="00801E2C" w:rsidRDefault="00AC4ACB" w:rsidP="00B81D59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801E2C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และเอกสารอื่นๆที่เกี่ยวข้องตามรายละเอียดในแบบฟอร์ม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E97563" w:rsidRPr="00801E2C" w:rsidRDefault="00E97563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22EAB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E97563" w:rsidRDefault="00E97563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01E2C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801E2C" w:rsidTr="004E651F">
        <w:trPr>
          <w:tblHeader/>
        </w:trPr>
        <w:tc>
          <w:tcPr>
            <w:tcW w:w="675" w:type="dxa"/>
            <w:vAlign w:val="center"/>
          </w:tcPr>
          <w:p w:rsidR="00422EAB" w:rsidRPr="00801E2C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801E2C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801E2C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801E2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801E2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801E2C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801E2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801E2C" w:rsidRDefault="0061328C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กรณีห้างหุ้นส่วนสามัญบัญชีรายชื่อผู้เป็นหุ้นส่วนทุกคน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กรณีนิติบุคคลสำเนาบัตรประจำตัวประชาชนของผู้มีอำนาจทำการแทนนิติบุคคล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801E2C" w:rsidTr="0061328C">
        <w:tc>
          <w:tcPr>
            <w:tcW w:w="675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9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01E2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กรณีนิติบุคคลสำเนาทะเบียนบ้านของผู้มีอำนาจทำการแทนนิติบุคคล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01E2C" w:rsidRDefault="00AC4ACB" w:rsidP="006132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801E2C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01E2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801E2C" w:rsidTr="00B81D59">
        <w:tc>
          <w:tcPr>
            <w:tcW w:w="534" w:type="dxa"/>
          </w:tcPr>
          <w:p w:rsidR="00A13B6C" w:rsidRPr="00801E2C" w:rsidRDefault="00A13B6C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801E2C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Pr="00801E2C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61328C"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F5490C"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801E2C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801E2C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801E2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801E2C" w:rsidRPr="00801E2C" w:rsidTr="00B81D59">
        <w:tc>
          <w:tcPr>
            <w:tcW w:w="534" w:type="dxa"/>
          </w:tcPr>
          <w:p w:rsidR="00801E2C" w:rsidRPr="00801E2C" w:rsidRDefault="00801E2C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01E2C" w:rsidRPr="007E12D4" w:rsidRDefault="00801E2C" w:rsidP="0015010F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ศูนย์พัฒนาฝีมือแรงงานจังหวัดสระแก้ว</w:t>
            </w:r>
            <w:r w:rsidR="001529C0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230 ม.11 ต.วัฒนานคร อ.วัฒนานคร จ.สระแก้ว </w:t>
            </w:r>
          </w:p>
          <w:p w:rsidR="00801E2C" w:rsidRPr="007E12D4" w:rsidRDefault="00801E2C" w:rsidP="0015010F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801E2C" w:rsidRPr="007E12D4" w:rsidRDefault="00801E2C" w:rsidP="0015010F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801E2C" w:rsidRPr="007E12D4" w:rsidRDefault="00801E2C" w:rsidP="0015010F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801E2C" w:rsidRPr="00801E2C" w:rsidTr="00B81D59">
        <w:tc>
          <w:tcPr>
            <w:tcW w:w="534" w:type="dxa"/>
          </w:tcPr>
          <w:p w:rsidR="00801E2C" w:rsidRPr="00801E2C" w:rsidRDefault="00801E2C" w:rsidP="00B81D59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01E2C" w:rsidRPr="007E12D4" w:rsidRDefault="00801E2C" w:rsidP="001501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ศูนย์ดำรงธรรมจังหวัดสระแก้ว</w:t>
            </w: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จังหวัดสระแก้ว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801E2C" w:rsidRDefault="00801E2C" w:rsidP="0015010F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7E12D4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</w:p>
          <w:p w:rsidR="00801E2C" w:rsidRPr="007E12D4" w:rsidRDefault="00801E2C" w:rsidP="0015010F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61328C" w:rsidRPr="00801E2C" w:rsidTr="00B81D59">
        <w:tc>
          <w:tcPr>
            <w:tcW w:w="534" w:type="dxa"/>
          </w:tcPr>
          <w:p w:rsidR="0061328C" w:rsidRPr="00801E2C" w:rsidRDefault="0061328C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61328C" w:rsidRPr="00801E2C" w:rsidTr="00B81D59">
        <w:tc>
          <w:tcPr>
            <w:tcW w:w="534" w:type="dxa"/>
          </w:tcPr>
          <w:p w:rsidR="0061328C" w:rsidRPr="00801E2C" w:rsidRDefault="0061328C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61328C" w:rsidRPr="00801E2C" w:rsidTr="00B81D59">
        <w:tc>
          <w:tcPr>
            <w:tcW w:w="534" w:type="dxa"/>
          </w:tcPr>
          <w:p w:rsidR="0061328C" w:rsidRPr="00801E2C" w:rsidRDefault="0061328C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61328C" w:rsidRPr="00801E2C" w:rsidRDefault="0061328C" w:rsidP="003A5F08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8D215A" w:rsidRDefault="008D215A" w:rsidP="0061761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17616" w:rsidRDefault="00617616" w:rsidP="0061761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17616" w:rsidRPr="00617616" w:rsidRDefault="00617616" w:rsidP="00617616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801E2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801E2C" w:rsidTr="00B81D59">
        <w:tc>
          <w:tcPr>
            <w:tcW w:w="675" w:type="dxa"/>
          </w:tcPr>
          <w:p w:rsidR="00F064C0" w:rsidRPr="00801E2C" w:rsidRDefault="00F064C0" w:rsidP="00B81D5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801E2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801E2C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61328C"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="0061328C"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01E2C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801E2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801E2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สามารถดาว</w:t>
      </w:r>
      <w:r w:rsidR="0061328C"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น์</w:t>
      </w:r>
      <w:r w:rsidRPr="00801E2C">
        <w:rPr>
          <w:rFonts w:ascii="TH SarabunPSK" w:hAnsi="TH SarabunPSK" w:cs="TH SarabunPSK"/>
          <w:noProof/>
          <w:sz w:val="32"/>
          <w:szCs w:val="32"/>
          <w:cs/>
          <w:lang w:bidi="th-TH"/>
        </w:rPr>
        <w:t>โหลดได้ที่</w:t>
      </w:r>
      <w:r w:rsidR="0061328C" w:rsidRPr="00801E2C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8D215A" w:rsidRPr="007E12D4">
        <w:rPr>
          <w:rFonts w:ascii="TH SarabunPSK" w:hAnsi="TH SarabunPSK" w:cs="TH SarabunPSK"/>
          <w:sz w:val="32"/>
          <w:szCs w:val="32"/>
        </w:rPr>
        <w:t>http://www.dsd.go.th/sakaeo</w:t>
      </w:r>
      <w:r w:rsidRPr="00801E2C">
        <w:rPr>
          <w:rFonts w:ascii="TH SarabunPSK" w:hAnsi="TH SarabunPSK" w:cs="TH SarabunPSK"/>
          <w:noProof/>
          <w:sz w:val="32"/>
          <w:szCs w:val="32"/>
        </w:rPr>
        <w:br/>
      </w:r>
    </w:p>
    <w:p w:rsidR="0064558D" w:rsidRPr="00801E2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801E2C" w:rsidTr="0064558D">
        <w:tc>
          <w:tcPr>
            <w:tcW w:w="1418" w:type="dxa"/>
          </w:tcPr>
          <w:p w:rsidR="0064558D" w:rsidRPr="00801E2C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801E2C" w:rsidRDefault="007226A4" w:rsidP="00DA2F68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4558D" w:rsidRPr="00801E2C">
              <w:rPr>
                <w:rFonts w:ascii="TH SarabunPSK" w:hAnsi="TH SarabunPSK" w:cs="TH SarabunPSK"/>
                <w:noProof/>
                <w:sz w:val="32"/>
                <w:szCs w:val="32"/>
              </w:rPr>
              <w:t>/0</w:t>
            </w:r>
            <w:r w:rsidR="00DA2F68">
              <w:rPr>
                <w:rFonts w:ascii="TH SarabunPSK" w:hAnsi="TH SarabunPSK" w:cs="TH SarabunPSK"/>
                <w:noProof/>
                <w:sz w:val="32"/>
                <w:szCs w:val="32"/>
              </w:rPr>
              <w:t>3/2559</w:t>
            </w:r>
          </w:p>
        </w:tc>
      </w:tr>
      <w:tr w:rsidR="0064558D" w:rsidRPr="00801E2C" w:rsidTr="0064558D">
        <w:tc>
          <w:tcPr>
            <w:tcW w:w="1418" w:type="dxa"/>
          </w:tcPr>
          <w:p w:rsidR="0064558D" w:rsidRPr="00801E2C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801E2C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1328C" w:rsidRPr="00801E2C" w:rsidTr="0064558D">
        <w:tc>
          <w:tcPr>
            <w:tcW w:w="1418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1328C" w:rsidRPr="00801E2C" w:rsidRDefault="008D215A" w:rsidP="008D215A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61328C" w:rsidRPr="00801E2C" w:rsidTr="0064558D">
        <w:tc>
          <w:tcPr>
            <w:tcW w:w="1418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1328C" w:rsidRPr="00801E2C" w:rsidRDefault="008D215A" w:rsidP="003A5F08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นางดรุณี  นิธิทวีกุล</w:t>
            </w:r>
          </w:p>
        </w:tc>
      </w:tr>
      <w:tr w:rsidR="0061328C" w:rsidRPr="00801E2C" w:rsidTr="0064558D">
        <w:tc>
          <w:tcPr>
            <w:tcW w:w="1418" w:type="dxa"/>
          </w:tcPr>
          <w:p w:rsidR="0061328C" w:rsidRPr="00801E2C" w:rsidRDefault="0061328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801E2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1328C" w:rsidRPr="00801E2C" w:rsidRDefault="0061328C" w:rsidP="008D215A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801E2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8D215A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64558D" w:rsidRPr="00801E2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801E2C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8D215A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801E2C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</w:pPr>
      <w:bookmarkStart w:id="0" w:name="_GoBack"/>
      <w:bookmarkEnd w:id="0"/>
    </w:p>
    <w:sectPr w:rsidR="003F4A0D" w:rsidRPr="00801E2C" w:rsidSect="008D585B">
      <w:headerReference w:type="default" r:id="rId9"/>
      <w:pgSz w:w="11907" w:h="16839" w:code="9"/>
      <w:pgMar w:top="1440" w:right="657" w:bottom="1440" w:left="1080" w:header="720" w:footer="720" w:gutter="0"/>
      <w:pgNumType w:start="5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506" w:rsidRDefault="00570506" w:rsidP="00C81DB8">
      <w:pPr>
        <w:spacing w:after="0" w:line="240" w:lineRule="auto"/>
      </w:pPr>
      <w:r>
        <w:separator/>
      </w:r>
    </w:p>
  </w:endnote>
  <w:endnote w:type="continuationSeparator" w:id="0">
    <w:p w:rsidR="00570506" w:rsidRDefault="0057050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506" w:rsidRDefault="00570506" w:rsidP="00C81DB8">
      <w:pPr>
        <w:spacing w:after="0" w:line="240" w:lineRule="auto"/>
      </w:pPr>
      <w:r>
        <w:separator/>
      </w:r>
    </w:p>
  </w:footnote>
  <w:footnote w:type="continuationSeparator" w:id="0">
    <w:p w:rsidR="00570506" w:rsidRDefault="0057050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00649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226A4">
          <w:rPr>
            <w:noProof/>
          </w:rPr>
          <w:t>57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0649F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29C0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5BCF"/>
    <w:rsid w:val="002B2D62"/>
    <w:rsid w:val="002B3B12"/>
    <w:rsid w:val="002B4D3D"/>
    <w:rsid w:val="002C3E03"/>
    <w:rsid w:val="002D16F7"/>
    <w:rsid w:val="00313D38"/>
    <w:rsid w:val="003240F6"/>
    <w:rsid w:val="00352D56"/>
    <w:rsid w:val="00353030"/>
    <w:rsid w:val="00357299"/>
    <w:rsid w:val="003665FB"/>
    <w:rsid w:val="00375B20"/>
    <w:rsid w:val="00394708"/>
    <w:rsid w:val="003C25A4"/>
    <w:rsid w:val="003F489A"/>
    <w:rsid w:val="003F4A0D"/>
    <w:rsid w:val="00422EAB"/>
    <w:rsid w:val="00444BFB"/>
    <w:rsid w:val="00452B6B"/>
    <w:rsid w:val="004A207A"/>
    <w:rsid w:val="004C0C85"/>
    <w:rsid w:val="004C3BDE"/>
    <w:rsid w:val="004E30D6"/>
    <w:rsid w:val="004E5749"/>
    <w:rsid w:val="004E651F"/>
    <w:rsid w:val="0050561E"/>
    <w:rsid w:val="005223AF"/>
    <w:rsid w:val="005379E8"/>
    <w:rsid w:val="00541A32"/>
    <w:rsid w:val="00570506"/>
    <w:rsid w:val="00575FAF"/>
    <w:rsid w:val="00593E8D"/>
    <w:rsid w:val="005C6B68"/>
    <w:rsid w:val="00600A25"/>
    <w:rsid w:val="0061328C"/>
    <w:rsid w:val="00617616"/>
    <w:rsid w:val="006437C0"/>
    <w:rsid w:val="0064558D"/>
    <w:rsid w:val="00646F37"/>
    <w:rsid w:val="0065175D"/>
    <w:rsid w:val="00686AAA"/>
    <w:rsid w:val="006974B7"/>
    <w:rsid w:val="006B37B7"/>
    <w:rsid w:val="006C07C4"/>
    <w:rsid w:val="006C6C22"/>
    <w:rsid w:val="00707AED"/>
    <w:rsid w:val="00710493"/>
    <w:rsid w:val="00712638"/>
    <w:rsid w:val="007226A4"/>
    <w:rsid w:val="007355FE"/>
    <w:rsid w:val="00760D0B"/>
    <w:rsid w:val="00761FD0"/>
    <w:rsid w:val="00771FD1"/>
    <w:rsid w:val="00781575"/>
    <w:rsid w:val="007851BE"/>
    <w:rsid w:val="00790214"/>
    <w:rsid w:val="00793306"/>
    <w:rsid w:val="007A6280"/>
    <w:rsid w:val="007B5BC1"/>
    <w:rsid w:val="007E1E74"/>
    <w:rsid w:val="007F3B46"/>
    <w:rsid w:val="00801E2C"/>
    <w:rsid w:val="00811134"/>
    <w:rsid w:val="0085230C"/>
    <w:rsid w:val="00862FC5"/>
    <w:rsid w:val="0087182F"/>
    <w:rsid w:val="0087509D"/>
    <w:rsid w:val="008A3CB7"/>
    <w:rsid w:val="008B3521"/>
    <w:rsid w:val="008D215A"/>
    <w:rsid w:val="008D585B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F6E6A"/>
    <w:rsid w:val="00A05B9B"/>
    <w:rsid w:val="00A10CDA"/>
    <w:rsid w:val="00A13B6C"/>
    <w:rsid w:val="00A47E94"/>
    <w:rsid w:val="00AA7734"/>
    <w:rsid w:val="00AC4ACB"/>
    <w:rsid w:val="00AE6A9D"/>
    <w:rsid w:val="00AF4A06"/>
    <w:rsid w:val="00B074CF"/>
    <w:rsid w:val="00B23DA2"/>
    <w:rsid w:val="00B509FC"/>
    <w:rsid w:val="00B81D59"/>
    <w:rsid w:val="00B95782"/>
    <w:rsid w:val="00BC5DA7"/>
    <w:rsid w:val="00BE466E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31FC"/>
    <w:rsid w:val="00D0421D"/>
    <w:rsid w:val="00D1127F"/>
    <w:rsid w:val="00D13F2E"/>
    <w:rsid w:val="00D169B1"/>
    <w:rsid w:val="00D239AD"/>
    <w:rsid w:val="00D2626C"/>
    <w:rsid w:val="00D3016A"/>
    <w:rsid w:val="00D317AD"/>
    <w:rsid w:val="00D5060E"/>
    <w:rsid w:val="00D50704"/>
    <w:rsid w:val="00D51311"/>
    <w:rsid w:val="00DA2F68"/>
    <w:rsid w:val="00E00F3F"/>
    <w:rsid w:val="00E01AA0"/>
    <w:rsid w:val="00E03047"/>
    <w:rsid w:val="00E06DC1"/>
    <w:rsid w:val="00E279FB"/>
    <w:rsid w:val="00E33AD5"/>
    <w:rsid w:val="00E56012"/>
    <w:rsid w:val="00E668EE"/>
    <w:rsid w:val="00E90756"/>
    <w:rsid w:val="00E97563"/>
    <w:rsid w:val="00E97AE3"/>
    <w:rsid w:val="00EA6950"/>
    <w:rsid w:val="00EA7F8C"/>
    <w:rsid w:val="00EB5853"/>
    <w:rsid w:val="00EC08A9"/>
    <w:rsid w:val="00EC1D68"/>
    <w:rsid w:val="00EF0DAF"/>
    <w:rsid w:val="00F028A3"/>
    <w:rsid w:val="00F064C0"/>
    <w:rsid w:val="00F33682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CBA33-B060-4A79-9E0F-610FC64C6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29</TotalTime>
  <Pages>6</Pages>
  <Words>1023</Words>
  <Characters>5833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31</cp:revision>
  <cp:lastPrinted>2016-03-16T04:44:00Z</cp:lastPrinted>
  <dcterms:created xsi:type="dcterms:W3CDTF">2016-03-15T12:45:00Z</dcterms:created>
  <dcterms:modified xsi:type="dcterms:W3CDTF">2016-03-16T12:34:00Z</dcterms:modified>
</cp:coreProperties>
</file>