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3E8D" w:rsidRPr="005B1243" w:rsidRDefault="00D239AD" w:rsidP="00DB0708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5B124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5B124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5B1243">
        <w:rPr>
          <w:rFonts w:ascii="TH SarabunPSK" w:hAnsi="TH SarabunPSK" w:cs="TH SarabunPSK"/>
          <w:b/>
          <w:bCs/>
          <w:noProof/>
          <w:sz w:val="32"/>
          <w:szCs w:val="32"/>
          <w:cs/>
          <w:lang w:bidi="th-TH"/>
        </w:rPr>
        <w:t xml:space="preserve">การขอใบอนุญาตการดำเนินการทดสอบฝีมือคนหางาน </w:t>
      </w:r>
      <w:r w:rsidR="00C81DB8" w:rsidRPr="005B1243">
        <w:rPr>
          <w:rFonts w:ascii="TH SarabunPSK" w:hAnsi="TH SarabunPSK" w:cs="TH SarabunPSK"/>
          <w:b/>
          <w:bCs/>
          <w:noProof/>
          <w:sz w:val="32"/>
          <w:szCs w:val="32"/>
        </w:rPr>
        <w:t>(</w:t>
      </w:r>
      <w:r w:rsidR="00C81DB8" w:rsidRPr="005B1243">
        <w:rPr>
          <w:rFonts w:ascii="TH SarabunPSK" w:hAnsi="TH SarabunPSK" w:cs="TH SarabunPSK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5B1243">
        <w:rPr>
          <w:rFonts w:ascii="TH SarabunPSK" w:hAnsi="TH SarabunPSK" w:cs="TH SarabunPSK"/>
          <w:b/>
          <w:bCs/>
          <w:noProof/>
          <w:sz w:val="32"/>
          <w:szCs w:val="32"/>
        </w:rPr>
        <w:t>)</w:t>
      </w:r>
    </w:p>
    <w:p w:rsidR="00D239AD" w:rsidRPr="005B1243" w:rsidRDefault="00D239AD" w:rsidP="00D239AD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bidi="th-TH"/>
        </w:rPr>
      </w:pPr>
      <w:r w:rsidRPr="005B1243">
        <w:rPr>
          <w:rFonts w:ascii="TH SarabunPSK" w:hAnsi="TH SarabunPSK" w:cs="TH SarabunPSK"/>
          <w:sz w:val="32"/>
          <w:szCs w:val="32"/>
          <w:cs/>
          <w:lang w:bidi="th-TH"/>
        </w:rPr>
        <w:t>หน่วยงาน</w:t>
      </w:r>
      <w:r w:rsidR="002B2D62" w:rsidRPr="005B1243">
        <w:rPr>
          <w:rFonts w:ascii="TH SarabunPSK" w:hAnsi="TH SarabunPSK" w:cs="TH SarabunPSK"/>
          <w:sz w:val="32"/>
          <w:szCs w:val="32"/>
          <w:cs/>
          <w:lang w:bidi="th-TH"/>
        </w:rPr>
        <w:t>ที่รับผิดชอบ</w:t>
      </w:r>
      <w:r w:rsidRPr="005B1243">
        <w:rPr>
          <w:rFonts w:ascii="TH SarabunPSK" w:hAnsi="TH SarabunPSK" w:cs="TH SarabunPSK"/>
          <w:sz w:val="32"/>
          <w:szCs w:val="32"/>
          <w:lang w:bidi="th-TH"/>
        </w:rPr>
        <w:t>:</w:t>
      </w:r>
      <w:r w:rsidR="00DB35F4" w:rsidRPr="005B1243">
        <w:rPr>
          <w:rFonts w:ascii="TH SarabunPSK" w:hAnsi="TH SarabunPSK" w:cs="TH SarabunPSK"/>
          <w:noProof/>
          <w:sz w:val="32"/>
          <w:szCs w:val="32"/>
          <w:lang w:bidi="th-TH"/>
        </w:rPr>
        <w:t xml:space="preserve">  </w:t>
      </w:r>
      <w:r w:rsidR="00DB35F4"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>ศูนย์พัฒนาฝีมือแรงงาน</w:t>
      </w:r>
      <w:r w:rsidR="00A5700A"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จังหวัดสระแก้ว   </w:t>
      </w:r>
      <w:r w:rsidR="00DB35F4"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กรมพัฒนาฝีมือแรงงาน</w:t>
      </w:r>
    </w:p>
    <w:p w:rsidR="00D239AD" w:rsidRPr="005B1243" w:rsidRDefault="00C3045F" w:rsidP="00D239AD">
      <w:pPr>
        <w:spacing w:after="0" w:line="240" w:lineRule="auto"/>
        <w:rPr>
          <w:rFonts w:ascii="TH SarabunPSK" w:hAnsi="TH SarabunPSK" w:cs="TH SarabunPSK"/>
          <w:sz w:val="32"/>
          <w:szCs w:val="32"/>
          <w:cs/>
          <w:lang w:bidi="th-TH"/>
        </w:rPr>
      </w:pPr>
      <w:r w:rsidRPr="005B1243">
        <w:rPr>
          <w:rFonts w:ascii="TH SarabunPSK" w:hAnsi="TH SarabunPSK" w:cs="TH SarabunPSK"/>
          <w:sz w:val="32"/>
          <w:szCs w:val="32"/>
          <w:cs/>
          <w:lang w:bidi="th-TH"/>
        </w:rPr>
        <w:t>กระทรวง</w:t>
      </w:r>
      <w:r w:rsidR="00DB35F4" w:rsidRPr="005B1243">
        <w:rPr>
          <w:rFonts w:ascii="TH SarabunPSK" w:hAnsi="TH SarabunPSK" w:cs="TH SarabunPSK"/>
          <w:sz w:val="32"/>
          <w:szCs w:val="32"/>
          <w:lang w:bidi="th-TH"/>
        </w:rPr>
        <w:t xml:space="preserve"> </w:t>
      </w:r>
      <w:r w:rsidRPr="005B1243">
        <w:rPr>
          <w:rFonts w:ascii="TH SarabunPSK" w:hAnsi="TH SarabunPSK" w:cs="TH SarabunPSK"/>
          <w:sz w:val="32"/>
          <w:szCs w:val="32"/>
          <w:lang w:bidi="th-TH"/>
        </w:rPr>
        <w:t>:</w:t>
      </w:r>
      <w:r w:rsidR="00DB35F4"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 </w:t>
      </w:r>
      <w:r w:rsidR="00C81DB8"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กระทรวงแรงงาน</w:t>
      </w:r>
    </w:p>
    <w:p w:rsidR="003F4A0D" w:rsidRPr="005B1243" w:rsidRDefault="006453BE" w:rsidP="00D239AD">
      <w:pPr>
        <w:spacing w:after="0" w:line="240" w:lineRule="auto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B1243">
        <w:rPr>
          <w:rFonts w:ascii="TH SarabunPSK" w:hAnsi="TH SarabunPSK" w:cs="TH SarabunPSK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5156E8AF" wp14:editId="0E295D71">
                <wp:simplePos x="0" y="0"/>
                <wp:positionH relativeFrom="column">
                  <wp:posOffset>1270</wp:posOffset>
                </wp:positionH>
                <wp:positionV relativeFrom="paragraph">
                  <wp:posOffset>85089</wp:posOffset>
                </wp:positionV>
                <wp:extent cx="6444615" cy="0"/>
                <wp:effectExtent l="0" t="0" r="1333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444615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" strokecolor="black [3200]" strokeweight="1pt">
                <v:stroke joinstyle="miter"/>
                <o:lock v:ext="edit" shapetype="f"/>
              </v:line>
            </w:pict>
          </mc:Fallback>
        </mc:AlternateContent>
      </w:r>
    </w:p>
    <w:p w:rsidR="002B2D62" w:rsidRPr="005B1243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5B124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="00DB35F4" w:rsidRPr="005B124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5B1243">
        <w:rPr>
          <w:rFonts w:ascii="TH SarabunPSK" w:hAnsi="TH SarabunPSK" w:cs="TH SarabunPSK"/>
          <w:color w:val="0D0D0D" w:themeColor="text1" w:themeTint="F2"/>
          <w:sz w:val="32"/>
          <w:szCs w:val="32"/>
          <w:lang w:bidi="th-TH"/>
        </w:rPr>
        <w:t>:</w:t>
      </w:r>
      <w:r w:rsidR="00DB35F4"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 </w:t>
      </w:r>
      <w:r w:rsidR="00C81DB8"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การขอใบอนุญาตการดำเนินการทดสอบฝีมือคนหางาน </w:t>
      </w:r>
      <w:r w:rsidR="00C81DB8" w:rsidRPr="005B1243">
        <w:rPr>
          <w:rFonts w:ascii="TH SarabunPSK" w:hAnsi="TH SarabunPSK" w:cs="TH SarabunPSK"/>
          <w:noProof/>
          <w:sz w:val="32"/>
          <w:szCs w:val="32"/>
        </w:rPr>
        <w:t>(</w:t>
      </w:r>
      <w:r w:rsidR="00C81DB8"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5B1243">
        <w:rPr>
          <w:rFonts w:ascii="TH SarabunPSK" w:hAnsi="TH SarabunPSK" w:cs="TH SarabunPSK"/>
          <w:noProof/>
          <w:sz w:val="32"/>
          <w:szCs w:val="32"/>
        </w:rPr>
        <w:t>)</w:t>
      </w:r>
    </w:p>
    <w:p w:rsidR="00132E1B" w:rsidRPr="005B1243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5B124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DB35F4" w:rsidRPr="005B124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 xml:space="preserve"> </w:t>
      </w:r>
      <w:r w:rsidR="00C81DB8" w:rsidRPr="005B124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DB35F4"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 ศูนย์พัฒนาฝีมือแรงงาน</w:t>
      </w:r>
      <w:r w:rsidR="00A5700A"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>จังหวัดสระแก้ว</w:t>
      </w:r>
    </w:p>
    <w:p w:rsidR="00132E1B" w:rsidRPr="005B1243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5B124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5B124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DB35F4"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 </w:t>
      </w:r>
      <w:r w:rsidR="00C81DB8"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5B124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5B1243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5B124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5B124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DB35F4"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 </w:t>
      </w:r>
      <w:r w:rsidR="00C81DB8"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>อนุญาต</w:t>
      </w:r>
      <w:r w:rsidR="00C81DB8" w:rsidRPr="005B1243">
        <w:rPr>
          <w:rFonts w:ascii="TH SarabunPSK" w:hAnsi="TH SarabunPSK" w:cs="TH SarabunPSK"/>
          <w:noProof/>
          <w:sz w:val="32"/>
          <w:szCs w:val="32"/>
        </w:rPr>
        <w:t>/</w:t>
      </w:r>
      <w:r w:rsidR="00C81DB8"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>ออกใบอนุญาต</w:t>
      </w:r>
      <w:r w:rsidR="00C81DB8" w:rsidRPr="005B1243">
        <w:rPr>
          <w:rFonts w:ascii="TH SarabunPSK" w:hAnsi="TH SarabunPSK" w:cs="TH SarabunPSK"/>
          <w:noProof/>
          <w:sz w:val="32"/>
          <w:szCs w:val="32"/>
        </w:rPr>
        <w:t>/</w:t>
      </w:r>
      <w:r w:rsidR="00C81DB8"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>รับรอง</w:t>
      </w:r>
      <w:r w:rsidRPr="005B124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132E1B" w:rsidRPr="005B1243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5B124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5B1243">
        <w:rPr>
          <w:rFonts w:ascii="TH SarabunPSK" w:hAnsi="TH SarabunPSK" w:cs="TH SarabunPSK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5B1243" w:rsidTr="00D13B46">
        <w:tc>
          <w:tcPr>
            <w:tcW w:w="675" w:type="dxa"/>
          </w:tcPr>
          <w:p w:rsidR="00394708" w:rsidRPr="005B1243" w:rsidRDefault="00394708" w:rsidP="00D13B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Pr="005B124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5B1243" w:rsidRDefault="00394708" w:rsidP="00D13B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พ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ร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จัดหางานและคุ้มครองคนหางานพ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2528  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แก้ไขเพิ่มเติมฉบับที่ 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  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พ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.2537 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และฉบับที่  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 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พ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.2544</w:t>
            </w:r>
          </w:p>
          <w:p w:rsidR="00394708" w:rsidRPr="005B1243" w:rsidRDefault="00394708" w:rsidP="00D13B4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7182F" w:rsidRPr="005B1243" w:rsidTr="00D13B46">
        <w:tc>
          <w:tcPr>
            <w:tcW w:w="675" w:type="dxa"/>
          </w:tcPr>
          <w:p w:rsidR="00394708" w:rsidRPr="005B1243" w:rsidRDefault="00394708" w:rsidP="00D13B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Pr="005B124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5B1243" w:rsidRDefault="00394708" w:rsidP="00D13B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พ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ร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จัดหางานและคุ้มครองคนหางานพ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2528 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  <w:p w:rsidR="00394708" w:rsidRPr="005B1243" w:rsidRDefault="00394708" w:rsidP="00D13B4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7182F" w:rsidRPr="005B1243" w:rsidTr="00D13B46">
        <w:tc>
          <w:tcPr>
            <w:tcW w:w="675" w:type="dxa"/>
          </w:tcPr>
          <w:p w:rsidR="00394708" w:rsidRPr="005B1243" w:rsidRDefault="00394708" w:rsidP="00D13B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Pr="005B124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394708" w:rsidRPr="005B1243" w:rsidRDefault="00394708" w:rsidP="00D13B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พ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ร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 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ส่งเสริมการพัฒนาฝีมือแรงงานพ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.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. 2545</w:t>
            </w:r>
          </w:p>
          <w:p w:rsidR="00394708" w:rsidRPr="005B1243" w:rsidRDefault="00394708" w:rsidP="00D13B4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:rsidR="003F4A0D" w:rsidRPr="005B1243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5B124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5B124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>บริการทั่วไป</w:t>
      </w:r>
      <w:r w:rsidR="00C81DB8" w:rsidRPr="005B124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3F4A0D" w:rsidRPr="005B1243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5B124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5B1243">
        <w:rPr>
          <w:rFonts w:ascii="TH SarabunPSK" w:hAnsi="TH SarabunPSK" w:cs="TH SarabunPSK"/>
          <w:b/>
          <w:bCs/>
          <w:sz w:val="32"/>
          <w:szCs w:val="32"/>
          <w:lang w:bidi="th-TH"/>
        </w:rPr>
        <w:t xml:space="preserve">: </w:t>
      </w:r>
      <w:r w:rsidR="00A5700A"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>จังหวัดสระแก้ว</w:t>
      </w:r>
      <w:r w:rsidR="00C81DB8" w:rsidRPr="005B124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C77AEA" w:rsidRPr="005B1243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5B124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พระราชบัญญัติจัดหางานและคุ้มครองคนหางานพ</w:t>
      </w:r>
      <w:r w:rsidR="00C81DB8" w:rsidRPr="005B1243">
        <w:rPr>
          <w:rFonts w:ascii="TH SarabunPSK" w:hAnsi="TH SarabunPSK" w:cs="TH SarabunPSK"/>
          <w:noProof/>
          <w:sz w:val="32"/>
          <w:szCs w:val="32"/>
        </w:rPr>
        <w:t>.</w:t>
      </w:r>
      <w:r w:rsidR="00C81DB8"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>ศ</w:t>
      </w:r>
      <w:r w:rsidR="00C81DB8" w:rsidRPr="005B1243">
        <w:rPr>
          <w:rFonts w:ascii="TH SarabunPSK" w:hAnsi="TH SarabunPSK" w:cs="TH SarabunPSK"/>
          <w:noProof/>
          <w:sz w:val="32"/>
          <w:szCs w:val="32"/>
        </w:rPr>
        <w:t>. 2528</w:t>
      </w:r>
      <w:r w:rsidR="00C81DB8"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="00C81DB8" w:rsidRPr="005B1243">
        <w:rPr>
          <w:rFonts w:ascii="TH SarabunPSK" w:hAnsi="TH SarabunPSK" w:cs="TH SarabunPSK"/>
          <w:noProof/>
          <w:sz w:val="32"/>
          <w:szCs w:val="32"/>
        </w:rPr>
        <w:t>(</w:t>
      </w:r>
      <w:r w:rsidR="00C81DB8"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ฉบับที่ </w:t>
      </w:r>
      <w:r w:rsidR="00C81DB8" w:rsidRPr="005B1243">
        <w:rPr>
          <w:rFonts w:ascii="TH SarabunPSK" w:hAnsi="TH SarabunPSK" w:cs="TH SarabunPSK"/>
          <w:noProof/>
          <w:sz w:val="32"/>
          <w:szCs w:val="32"/>
        </w:rPr>
        <w:t xml:space="preserve">2) </w:t>
      </w:r>
      <w:r w:rsidR="00C81DB8"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>พ</w:t>
      </w:r>
      <w:r w:rsidR="00C81DB8" w:rsidRPr="005B1243">
        <w:rPr>
          <w:rFonts w:ascii="TH SarabunPSK" w:hAnsi="TH SarabunPSK" w:cs="TH SarabunPSK"/>
          <w:noProof/>
          <w:sz w:val="32"/>
          <w:szCs w:val="32"/>
        </w:rPr>
        <w:t>.</w:t>
      </w:r>
      <w:r w:rsidR="00C81DB8"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>ศ</w:t>
      </w:r>
      <w:r w:rsidR="00C81DB8" w:rsidRPr="005B1243">
        <w:rPr>
          <w:rFonts w:ascii="TH SarabunPSK" w:hAnsi="TH SarabunPSK" w:cs="TH SarabunPSK"/>
          <w:noProof/>
          <w:sz w:val="32"/>
          <w:szCs w:val="32"/>
        </w:rPr>
        <w:t>. 2537</w:t>
      </w:r>
      <w:r w:rsidR="00C77AEA" w:rsidRPr="005B124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3F4A0D" w:rsidRPr="005B1243" w:rsidRDefault="00C77AEA" w:rsidP="003F4A0D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  <w:cs/>
          <w:lang w:bidi="th-TH"/>
        </w:rPr>
      </w:pPr>
      <w:r w:rsidRPr="005B124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5B124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 / ข้อกำหนด ฯลฯ</w:t>
      </w:r>
      <w:r w:rsidRPr="005B1243">
        <w:rPr>
          <w:rFonts w:ascii="TH SarabunPSK" w:hAnsi="TH SarabunPSK" w:cs="TH SarabunPSK"/>
          <w:sz w:val="32"/>
          <w:szCs w:val="32"/>
          <w:cs/>
          <w:lang w:bidi="th-TH"/>
        </w:rPr>
        <w:tab/>
      </w:r>
      <w:r w:rsidR="00C81DB8" w:rsidRPr="005B1243">
        <w:rPr>
          <w:rFonts w:ascii="TH SarabunPSK" w:hAnsi="TH SarabunPSK" w:cs="TH SarabunPSK"/>
          <w:noProof/>
          <w:sz w:val="32"/>
          <w:szCs w:val="32"/>
        </w:rPr>
        <w:t>7</w:t>
      </w:r>
      <w:r w:rsidR="00DB35F4"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  </w:t>
      </w:r>
      <w:r w:rsidR="00C81DB8"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>วันทำการ</w:t>
      </w:r>
    </w:p>
    <w:p w:rsidR="00075E4A" w:rsidRPr="005B1243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5B124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>ข้อมูลสถิติ</w:t>
      </w:r>
    </w:p>
    <w:p w:rsidR="00075E4A" w:rsidRPr="005B1243" w:rsidRDefault="00075E4A" w:rsidP="00075E4A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5B124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DB35F4" w:rsidRPr="005B124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  </w:t>
      </w:r>
      <w:r w:rsidR="00C81DB8" w:rsidRPr="005B1243">
        <w:rPr>
          <w:rFonts w:ascii="TH SarabunPSK" w:hAnsi="TH SarabunPSK" w:cs="TH SarabunPSK"/>
          <w:noProof/>
          <w:sz w:val="32"/>
          <w:szCs w:val="32"/>
        </w:rPr>
        <w:t>0</w:t>
      </w:r>
      <w:r w:rsidR="00C81DB8" w:rsidRPr="005B124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075E4A" w:rsidRPr="005B1243" w:rsidRDefault="00075E4A" w:rsidP="00075E4A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5B124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5B1243">
        <w:rPr>
          <w:rFonts w:ascii="TH SarabunPSK" w:hAnsi="TH SarabunPSK" w:cs="TH SarabunPSK"/>
          <w:noProof/>
          <w:sz w:val="32"/>
          <w:szCs w:val="32"/>
        </w:rPr>
        <w:t>0</w:t>
      </w:r>
      <w:r w:rsidR="00C81DB8" w:rsidRPr="005B124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075E4A" w:rsidRPr="005B1243" w:rsidRDefault="00075E4A" w:rsidP="00075E4A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5B124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5B1243">
        <w:rPr>
          <w:rFonts w:ascii="TH SarabunPSK" w:hAnsi="TH SarabunPSK" w:cs="TH SarabunPSK"/>
          <w:noProof/>
          <w:sz w:val="32"/>
          <w:szCs w:val="32"/>
        </w:rPr>
        <w:t>0</w:t>
      </w:r>
      <w:r w:rsidR="00C81DB8" w:rsidRPr="005B124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ab/>
      </w:r>
    </w:p>
    <w:p w:rsidR="00300B6D" w:rsidRPr="005B1243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sz w:val="32"/>
          <w:szCs w:val="32"/>
          <w:lang w:bidi="th-TH"/>
        </w:rPr>
      </w:pPr>
      <w:r w:rsidRPr="005B1243">
        <w:rPr>
          <w:rFonts w:ascii="TH SarabunPSK" w:hAnsi="TH SarabunPSK" w:cs="TH SarabunPSK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5B1243">
        <w:rPr>
          <w:rFonts w:ascii="TH SarabunPSK" w:hAnsi="TH SarabunPSK" w:cs="TH SarabunPSK"/>
          <w:noProof/>
          <w:sz w:val="32"/>
          <w:szCs w:val="32"/>
        </w:rPr>
        <w:t>[</w:t>
      </w:r>
      <w:r w:rsidR="00094F82"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5B1243">
        <w:rPr>
          <w:rFonts w:ascii="TH SarabunPSK" w:hAnsi="TH SarabunPSK" w:cs="TH SarabunPSK"/>
          <w:noProof/>
          <w:sz w:val="32"/>
          <w:szCs w:val="32"/>
        </w:rPr>
        <w:t xml:space="preserve">] </w:t>
      </w:r>
      <w:r w:rsidR="00094F82"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การขอใบอนุญาตการดำเนินการทดสอบฝีมือคนหางาน </w:t>
      </w:r>
      <w:r w:rsidR="00094F82" w:rsidRPr="005B1243">
        <w:rPr>
          <w:rFonts w:ascii="TH SarabunPSK" w:hAnsi="TH SarabunPSK" w:cs="TH SarabunPSK"/>
          <w:noProof/>
          <w:sz w:val="32"/>
          <w:szCs w:val="32"/>
        </w:rPr>
        <w:t>(</w:t>
      </w:r>
      <w:r w:rsidR="00094F82"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สถานทดสอบฝีมือคนหางาน</w:t>
      </w:r>
      <w:r w:rsidR="00094F82" w:rsidRPr="005B1243">
        <w:rPr>
          <w:rFonts w:ascii="TH SarabunPSK" w:hAnsi="TH SarabunPSK" w:cs="TH SarabunPSK"/>
          <w:noProof/>
          <w:sz w:val="32"/>
          <w:szCs w:val="32"/>
        </w:rPr>
        <w:t>)</w:t>
      </w:r>
    </w:p>
    <w:p w:rsidR="00C77AEA" w:rsidRPr="005B1243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5B124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5B124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5B1243" w:rsidTr="009B7715">
        <w:tc>
          <w:tcPr>
            <w:tcW w:w="675" w:type="dxa"/>
          </w:tcPr>
          <w:p w:rsidR="00094F82" w:rsidRPr="005B1243" w:rsidRDefault="00094F82" w:rsidP="00D13B46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5223AF" w:rsidRPr="005B124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FF3CEF" w:rsidRPr="005B1243" w:rsidRDefault="00A13B6C" w:rsidP="00FF3CEF">
            <w:pPr>
              <w:rPr>
                <w:rFonts w:ascii="TH SarabunPSK" w:hAnsi="TH SarabunPSK" w:cs="TH SarabunPSK"/>
                <w:noProof/>
                <w:sz w:val="34"/>
                <w:szCs w:val="34"/>
                <w:cs/>
                <w:lang w:bidi="th-TH"/>
              </w:rPr>
            </w:pPr>
            <w:r w:rsidRPr="005B12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300B6D"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="00FF3CEF" w:rsidRPr="005B1243">
              <w:rPr>
                <w:rFonts w:ascii="TH SarabunPSK" w:hAnsi="TH SarabunPSK" w:cs="TH SarabunPSK"/>
                <w:noProof/>
                <w:sz w:val="34"/>
                <w:szCs w:val="34"/>
                <w:cs/>
                <w:lang w:bidi="th-TH"/>
              </w:rPr>
              <w:t>ศูนย์พัฒนาฝีมือแรงงานจังหวัดสระแก้ว 230 ม.11 ต.วัฒนานคร อ.วัฒนานคร จ.สระแก้ว โทร.0 3726 1627 โทร.0 3726 1628</w:t>
            </w:r>
          </w:p>
          <w:p w:rsidR="00FF3CEF" w:rsidRPr="005B1243" w:rsidRDefault="00FF3CEF" w:rsidP="00FF3CEF">
            <w:pPr>
              <w:rPr>
                <w:rFonts w:ascii="TH SarabunPSK" w:hAnsi="TH SarabunPSK" w:cs="TH SarabunPSK"/>
                <w:noProof/>
                <w:sz w:val="34"/>
                <w:szCs w:val="34"/>
                <w:lang w:bidi="th-TH"/>
              </w:rPr>
            </w:pPr>
            <w:r w:rsidRPr="005B1243">
              <w:rPr>
                <w:rFonts w:ascii="TH SarabunPSK" w:hAnsi="TH SarabunPSK" w:cs="TH SarabunPSK"/>
                <w:noProof/>
                <w:sz w:val="34"/>
                <w:szCs w:val="34"/>
                <w:cs/>
                <w:lang w:bidi="th-TH"/>
              </w:rPr>
              <w:t xml:space="preserve">เว็บไซต์  </w:t>
            </w:r>
            <w:r w:rsidRPr="005B1243">
              <w:rPr>
                <w:rFonts w:ascii="TH SarabunPSK" w:hAnsi="TH SarabunPSK" w:cs="TH SarabunPSK"/>
                <w:sz w:val="34"/>
                <w:szCs w:val="34"/>
              </w:rPr>
              <w:t>http://www.dsd.go.th/sakaeo</w:t>
            </w:r>
          </w:p>
          <w:p w:rsidR="00FF3CEF" w:rsidRPr="005B1243" w:rsidRDefault="00FF3CEF" w:rsidP="00FF3CEF">
            <w:pPr>
              <w:rPr>
                <w:rFonts w:ascii="TH SarabunPSK" w:hAnsi="TH SarabunPSK" w:cs="TH SarabunPSK"/>
                <w:noProof/>
                <w:sz w:val="34"/>
                <w:szCs w:val="34"/>
                <w:lang w:bidi="th-TH"/>
              </w:rPr>
            </w:pPr>
            <w:r w:rsidRPr="005B1243">
              <w:rPr>
                <w:rFonts w:ascii="TH SarabunPSK" w:hAnsi="TH SarabunPSK" w:cs="TH SarabunPSK"/>
                <w:noProof/>
                <w:sz w:val="34"/>
                <w:szCs w:val="34"/>
                <w:lang w:bidi="th-TH"/>
              </w:rPr>
              <w:t xml:space="preserve">           http://www.facebook.com/</w:t>
            </w:r>
            <w:r w:rsidRPr="005B1243">
              <w:rPr>
                <w:rFonts w:ascii="TH SarabunPSK" w:hAnsi="TH SarabunPSK" w:cs="TH SarabunPSK"/>
                <w:noProof/>
                <w:sz w:val="34"/>
                <w:szCs w:val="34"/>
                <w:cs/>
                <w:lang w:bidi="th-TH"/>
              </w:rPr>
              <w:t xml:space="preserve">ศูนย์พัฒนาฝีมือแรงงานจังหวัดสระแก้ว </w:t>
            </w:r>
          </w:p>
          <w:p w:rsidR="00DB35F4" w:rsidRPr="005B1243" w:rsidRDefault="00A13B6C" w:rsidP="00D13B46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5B12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DB35F4" w:rsidRPr="005B12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="00DB35F4"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="00094F82"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="00094F82"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) </w:t>
            </w:r>
          </w:p>
          <w:p w:rsidR="00313D38" w:rsidRPr="005B1243" w:rsidRDefault="00094F82" w:rsidP="00DB35F4">
            <w:pPr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08:30 - 16:30 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. (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</w:tbl>
    <w:p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8E677B" w:rsidRDefault="008E677B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8E677B" w:rsidRDefault="008E677B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8E677B" w:rsidRDefault="008E677B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8E677B" w:rsidRPr="005B1243" w:rsidRDefault="008E677B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18441F" w:rsidRPr="005B1243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5B124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หลักเกณฑ์ วิธีการ เงื่อนไข(ถ้ามี) ในการยื่นคำขอ และในการพิจารณาอนุญาต</w:t>
      </w:r>
    </w:p>
    <w:p w:rsidR="008E2900" w:rsidRDefault="00575FAF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เป็นการทดสอบฝีมือแรงงานที่ผู้ที่มีความประสงค์ไปทำงานในต่างประเทศในตำแหน่งช่างฝีมือเพื่อให้นายจ้างทราบถึงความสามารถในการปฏิบัติงานว่าตรงกับลักษณะงานที่จะจ้างหรือไม่หากผู้ใดมีความประสงค์จะขอใบอนุญาตดำเนินการทดสอบฝีมือคนหางาน </w:t>
      </w:r>
      <w:r w:rsidRPr="005B1243">
        <w:rPr>
          <w:rFonts w:ascii="TH SarabunPSK" w:hAnsi="TH SarabunPSK" w:cs="TH SarabunPSK"/>
          <w:noProof/>
          <w:sz w:val="32"/>
          <w:szCs w:val="32"/>
        </w:rPr>
        <w:t>(</w:t>
      </w:r>
      <w:r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สถานทดสอบฝีมือคนหางาน</w:t>
      </w:r>
      <w:r w:rsidRPr="005B1243">
        <w:rPr>
          <w:rFonts w:ascii="TH SarabunPSK" w:hAnsi="TH SarabunPSK" w:cs="TH SarabunPSK"/>
          <w:noProof/>
          <w:sz w:val="32"/>
          <w:szCs w:val="32"/>
        </w:rPr>
        <w:t xml:space="preserve">) </w:t>
      </w:r>
      <w:r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ภายใต้พระราชบัญญัติจัดหางานและคุ้มครองคนหางานพ</w:t>
      </w:r>
      <w:r w:rsidRPr="005B1243">
        <w:rPr>
          <w:rFonts w:ascii="TH SarabunPSK" w:hAnsi="TH SarabunPSK" w:cs="TH SarabunPSK"/>
          <w:noProof/>
          <w:sz w:val="32"/>
          <w:szCs w:val="32"/>
        </w:rPr>
        <w:t>.</w:t>
      </w:r>
      <w:r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>ศ</w:t>
      </w:r>
      <w:r w:rsidRPr="005B1243">
        <w:rPr>
          <w:rFonts w:ascii="TH SarabunPSK" w:hAnsi="TH SarabunPSK" w:cs="TH SarabunPSK"/>
          <w:noProof/>
          <w:sz w:val="32"/>
          <w:szCs w:val="32"/>
        </w:rPr>
        <w:t xml:space="preserve">. 2528 </w:t>
      </w:r>
      <w:r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5B1243">
        <w:rPr>
          <w:rFonts w:ascii="TH SarabunPSK" w:hAnsi="TH SarabunPSK" w:cs="TH SarabunPSK"/>
          <w:noProof/>
          <w:sz w:val="32"/>
          <w:szCs w:val="32"/>
        </w:rPr>
        <w:t>(</w:t>
      </w:r>
      <w:r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ฉบับที่ </w:t>
      </w:r>
      <w:r w:rsidRPr="005B1243">
        <w:rPr>
          <w:rFonts w:ascii="TH SarabunPSK" w:hAnsi="TH SarabunPSK" w:cs="TH SarabunPSK"/>
          <w:noProof/>
          <w:sz w:val="32"/>
          <w:szCs w:val="32"/>
        </w:rPr>
        <w:t xml:space="preserve">2) </w:t>
      </w:r>
      <w:r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>พ</w:t>
      </w:r>
      <w:r w:rsidRPr="005B1243">
        <w:rPr>
          <w:rFonts w:ascii="TH SarabunPSK" w:hAnsi="TH SarabunPSK" w:cs="TH SarabunPSK"/>
          <w:noProof/>
          <w:sz w:val="32"/>
          <w:szCs w:val="32"/>
        </w:rPr>
        <w:t>.</w:t>
      </w:r>
      <w:r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>ศ</w:t>
      </w:r>
      <w:r w:rsidRPr="005B1243">
        <w:rPr>
          <w:rFonts w:ascii="TH SarabunPSK" w:hAnsi="TH SarabunPSK" w:cs="TH SarabunPSK"/>
          <w:noProof/>
          <w:sz w:val="32"/>
          <w:szCs w:val="32"/>
        </w:rPr>
        <w:t>. 2537 (</w:t>
      </w:r>
      <w:r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5B1243">
        <w:rPr>
          <w:rFonts w:ascii="TH SarabunPSK" w:hAnsi="TH SarabunPSK" w:cs="TH SarabunPSK"/>
          <w:noProof/>
          <w:sz w:val="32"/>
          <w:szCs w:val="32"/>
        </w:rPr>
        <w:t xml:space="preserve">www.dsd.go.th) </w:t>
      </w:r>
      <w:r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>สามารถยื่นคำขอต่อนายทะเบียนพร้อมด้วยเอกสารหลักฐานตามที่กำหนดไว้ในแบบทค</w:t>
      </w:r>
      <w:r w:rsidRPr="005B1243">
        <w:rPr>
          <w:rFonts w:ascii="TH SarabunPSK" w:hAnsi="TH SarabunPSK" w:cs="TH SarabunPSK"/>
          <w:noProof/>
          <w:sz w:val="32"/>
          <w:szCs w:val="32"/>
        </w:rPr>
        <w:t>.1</w:t>
      </w:r>
      <w:r w:rsidRPr="005B1243">
        <w:rPr>
          <w:rFonts w:ascii="TH SarabunPSK" w:hAnsi="TH SarabunPSK" w:cs="TH SarabunPSK"/>
          <w:noProof/>
          <w:sz w:val="32"/>
          <w:szCs w:val="32"/>
        </w:rPr>
        <w:br/>
      </w:r>
      <w:r w:rsidRPr="005B1243">
        <w:rPr>
          <w:rFonts w:ascii="TH SarabunPSK" w:hAnsi="TH SarabunPSK" w:cs="TH SarabunPSK"/>
          <w:noProof/>
          <w:sz w:val="32"/>
          <w:szCs w:val="32"/>
        </w:rPr>
        <w:br/>
      </w:r>
      <w:r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>หมายเหตุ</w:t>
      </w:r>
      <w:r w:rsidRPr="005B1243">
        <w:rPr>
          <w:rFonts w:ascii="TH SarabunPSK" w:hAnsi="TH SarabunPSK" w:cs="TH SarabunPSK"/>
          <w:noProof/>
          <w:sz w:val="32"/>
          <w:szCs w:val="32"/>
        </w:rPr>
        <w:br/>
      </w:r>
      <w:r w:rsidRPr="005B1243">
        <w:rPr>
          <w:rFonts w:ascii="TH SarabunPSK" w:hAnsi="TH SarabunPSK" w:cs="TH SarabunPSK"/>
          <w:noProof/>
          <w:sz w:val="32"/>
          <w:szCs w:val="32"/>
        </w:rPr>
        <w:br/>
        <w:t>**</w:t>
      </w:r>
      <w:r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กรณีคำขอหรือรายการเอกสารประกอบการพิจารณาไม่ถูกต้องหรือไม่ครบถ้วนหรือไม่อาจแก้ไข</w:t>
      </w:r>
      <w:r w:rsidRPr="005B1243">
        <w:rPr>
          <w:rFonts w:ascii="TH SarabunPSK" w:hAnsi="TH SarabunPSK" w:cs="TH SarabunPSK"/>
          <w:noProof/>
          <w:sz w:val="32"/>
          <w:szCs w:val="32"/>
        </w:rPr>
        <w:t>/</w:t>
      </w:r>
      <w:r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5B1243">
        <w:rPr>
          <w:rFonts w:ascii="TH SarabunPSK" w:hAnsi="TH SarabunPSK" w:cs="TH SarabunPSK"/>
          <w:noProof/>
          <w:sz w:val="32"/>
          <w:szCs w:val="32"/>
        </w:rPr>
        <w:t>/</w:t>
      </w:r>
      <w:r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5B1243">
        <w:rPr>
          <w:rFonts w:ascii="TH SarabunPSK" w:hAnsi="TH SarabunPSK" w:cs="TH SarabunPSK"/>
          <w:noProof/>
          <w:sz w:val="32"/>
          <w:szCs w:val="32"/>
        </w:rPr>
        <w:t>/</w:t>
      </w:r>
      <w:r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5B1243">
        <w:rPr>
          <w:rFonts w:ascii="TH SarabunPSK" w:hAnsi="TH SarabunPSK" w:cs="TH SarabunPSK"/>
          <w:noProof/>
          <w:sz w:val="32"/>
          <w:szCs w:val="32"/>
        </w:rPr>
        <w:t>/</w:t>
      </w:r>
      <w:r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5B1243">
        <w:rPr>
          <w:rFonts w:ascii="TH SarabunPSK" w:hAnsi="TH SarabunPSK" w:cs="TH SarabunPSK"/>
          <w:noProof/>
          <w:sz w:val="32"/>
          <w:szCs w:val="32"/>
        </w:rPr>
        <w:br/>
      </w:r>
      <w:r w:rsidRPr="005B1243">
        <w:rPr>
          <w:rFonts w:ascii="TH SarabunPSK" w:hAnsi="TH SarabunPSK" w:cs="TH SarabunPSK"/>
          <w:noProof/>
          <w:sz w:val="32"/>
          <w:szCs w:val="32"/>
        </w:rPr>
        <w:br/>
        <w:t>**</w:t>
      </w:r>
      <w:r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>พนัก</w:t>
      </w:r>
      <w:r w:rsidR="00BC5918"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>งาน</w:t>
      </w:r>
      <w:r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>เจ้าหน้าที่จะยังไม่พิจารณาคำขอและยังไม่นับระยะเวลาดำเนินงานจนกว่าผู้ยื่นคำขอจะดำเนินการแก้ไข</w:t>
      </w:r>
      <w:r w:rsidR="00BC5918"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    </w:t>
      </w:r>
      <w:r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>คำขอหรือยื่นเอกสารเพิ่มเติมครบถ้วนตามบันทึกความบกพร่องนั้นเรียบร้อยแล้ว</w:t>
      </w:r>
      <w:r w:rsidRPr="005B1243">
        <w:rPr>
          <w:rFonts w:ascii="TH SarabunPSK" w:hAnsi="TH SarabunPSK" w:cs="TH SarabunPSK"/>
          <w:noProof/>
          <w:sz w:val="32"/>
          <w:szCs w:val="32"/>
        </w:rPr>
        <w:br/>
      </w:r>
      <w:r w:rsidRPr="005B1243">
        <w:rPr>
          <w:rFonts w:ascii="TH SarabunPSK" w:hAnsi="TH SarabunPSK" w:cs="TH SarabunPSK"/>
          <w:noProof/>
          <w:sz w:val="32"/>
          <w:szCs w:val="32"/>
        </w:rPr>
        <w:br/>
        <w:t>**</w:t>
      </w:r>
      <w:r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5B1243">
        <w:rPr>
          <w:rFonts w:ascii="TH SarabunPSK" w:hAnsi="TH SarabunPSK" w:cs="TH SarabunPSK"/>
          <w:noProof/>
          <w:sz w:val="32"/>
          <w:szCs w:val="32"/>
        </w:rPr>
        <w:br/>
      </w:r>
      <w:r w:rsidRPr="005B1243">
        <w:rPr>
          <w:rFonts w:ascii="TH SarabunPSK" w:hAnsi="TH SarabunPSK" w:cs="TH SarabunPSK"/>
          <w:noProof/>
          <w:sz w:val="32"/>
          <w:szCs w:val="32"/>
        </w:rPr>
        <w:br/>
        <w:t>**</w:t>
      </w:r>
      <w:r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5B1243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>วันนับแต่วันที่พิจารณาแล้วเสร็จ</w:t>
      </w:r>
      <w:r w:rsidRPr="005B1243">
        <w:rPr>
          <w:rFonts w:ascii="TH SarabunPSK" w:hAnsi="TH SarabunPSK" w:cs="TH SarabunPSK"/>
          <w:noProof/>
          <w:sz w:val="32"/>
          <w:szCs w:val="32"/>
        </w:rPr>
        <w:br/>
      </w:r>
    </w:p>
    <w:p w:rsidR="008E677B" w:rsidRPr="005B1243" w:rsidRDefault="008E677B" w:rsidP="00575FAF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65175D" w:rsidRPr="005B1243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5B124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5B1243" w:rsidTr="00313D38">
        <w:trPr>
          <w:tblHeader/>
        </w:trPr>
        <w:tc>
          <w:tcPr>
            <w:tcW w:w="675" w:type="dxa"/>
            <w:vAlign w:val="center"/>
          </w:tcPr>
          <w:p w:rsidR="00313D38" w:rsidRPr="005B1243" w:rsidRDefault="00313D38" w:rsidP="0098687F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5B124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313D38" w:rsidRPr="005B1243" w:rsidRDefault="00313D38" w:rsidP="0098687F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5B124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313D38" w:rsidRPr="005B1243" w:rsidRDefault="00313D38" w:rsidP="0098687F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5B124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313D38" w:rsidRPr="005B1243" w:rsidRDefault="00313D38" w:rsidP="00600A25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5B124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313D38" w:rsidRPr="005B1243" w:rsidRDefault="00313D38" w:rsidP="00600A25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5B124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313D38" w:rsidRPr="005B1243" w:rsidRDefault="00313D38" w:rsidP="00AA7734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5B124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5B1243" w:rsidTr="00C941F1">
        <w:tc>
          <w:tcPr>
            <w:tcW w:w="675" w:type="dxa"/>
          </w:tcPr>
          <w:p w:rsidR="00313D38" w:rsidRPr="005B1243" w:rsidRDefault="00313D38" w:rsidP="00C941F1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5B124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5B1243" w:rsidRDefault="009B68CC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313D38" w:rsidRPr="005B1243" w:rsidRDefault="00313D38" w:rsidP="00313D38">
            <w:pPr>
              <w:rPr>
                <w:rFonts w:ascii="TH SarabunPSK" w:hAnsi="TH SarabunPSK" w:cs="TH SarabunPSK"/>
              </w:rPr>
            </w:pPr>
          </w:p>
        </w:tc>
        <w:tc>
          <w:tcPr>
            <w:tcW w:w="2592" w:type="dxa"/>
          </w:tcPr>
          <w:p w:rsidR="008E677B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ขั้นตอนการขอใบอนุญาต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 xml:space="preserve">1. 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ผู้มีความประสงค์ยื่นคำขอและตรวจสอบความถูกต้องครบถ้วนของเอกสาร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  <w:t xml:space="preserve">2. 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นัดหมายคณะทำงานตรวจสอบและผู้ยื่นคำขอ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</w:p>
          <w:p w:rsidR="008E677B" w:rsidRDefault="008E677B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E677B" w:rsidRPr="005B1243" w:rsidRDefault="008E677B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313D38" w:rsidRPr="005B1243" w:rsidRDefault="00313D38" w:rsidP="00452B6B">
            <w:pPr>
              <w:rPr>
                <w:rFonts w:ascii="TH SarabunPSK" w:hAnsi="TH SarabunPSK" w:cs="TH SarabunPSK"/>
              </w:rPr>
            </w:pPr>
          </w:p>
        </w:tc>
        <w:tc>
          <w:tcPr>
            <w:tcW w:w="1368" w:type="dxa"/>
          </w:tcPr>
          <w:p w:rsidR="00313D38" w:rsidRPr="005B1243" w:rsidRDefault="00313D38" w:rsidP="00D12FC7">
            <w:pPr>
              <w:jc w:val="center"/>
              <w:rPr>
                <w:rFonts w:ascii="TH SarabunPSK" w:hAnsi="TH SarabunPSK" w:cs="TH SarabunPSK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3 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5B1243" w:rsidRDefault="00DB35F4" w:rsidP="00D12FC7">
            <w:pPr>
              <w:jc w:val="center"/>
              <w:rPr>
                <w:rFonts w:ascii="TH SarabunPSK" w:hAnsi="TH SarabunPSK" w:cs="TH SarabunPSK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</w:t>
            </w:r>
            <w:r w:rsidR="00313D38"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พัฒนา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</w:r>
            <w:r w:rsidR="00313D38"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ฝีมือแรงงาน</w:t>
            </w:r>
            <w:r w:rsidR="00A5700A"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799" w:type="dxa"/>
          </w:tcPr>
          <w:p w:rsidR="00313D38" w:rsidRPr="005B1243" w:rsidRDefault="00313D38" w:rsidP="00D12FC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313D38" w:rsidRPr="005B1243" w:rsidTr="00C941F1">
        <w:tc>
          <w:tcPr>
            <w:tcW w:w="675" w:type="dxa"/>
          </w:tcPr>
          <w:p w:rsidR="00313D38" w:rsidRPr="005B1243" w:rsidRDefault="00313D38" w:rsidP="00C941F1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2</w:t>
            </w:r>
            <w:r w:rsidR="00811134" w:rsidRPr="005B124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5B1243" w:rsidRDefault="009B68CC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313D38" w:rsidRPr="005B1243" w:rsidRDefault="00313D38" w:rsidP="00313D38">
            <w:pPr>
              <w:rPr>
                <w:rFonts w:ascii="TH SarabunPSK" w:hAnsi="TH SarabunPSK" w:cs="TH SarabunPSK"/>
              </w:rPr>
            </w:pPr>
          </w:p>
        </w:tc>
        <w:tc>
          <w:tcPr>
            <w:tcW w:w="2592" w:type="dxa"/>
          </w:tcPr>
          <w:p w:rsidR="00313D38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เจ้าหน้าที่ตรวจสอบความพร้อมของสถานที่เครื่องจักรเครื่องมือและ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อุปกรณ์และแจ้งผลการตรวจสอบ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กรณีไม่ผ่านการตรวจสอบต้องทำการแก้ไขปรับปรุงขึ้นอยู่กับ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br/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ความพร้อมของผู้ยื่นคำขอเพื่อกำหนดวันเข้าตรวจสอบอีกครั้งหนึ่ง</w:t>
            </w:r>
          </w:p>
          <w:p w:rsidR="008E677B" w:rsidRPr="005B1243" w:rsidRDefault="008E677B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313D38" w:rsidRPr="005B1243" w:rsidRDefault="00313D38" w:rsidP="00452B6B">
            <w:pPr>
              <w:rPr>
                <w:rFonts w:ascii="TH SarabunPSK" w:hAnsi="TH SarabunPSK" w:cs="TH SarabunPSK"/>
              </w:rPr>
            </w:pPr>
          </w:p>
        </w:tc>
        <w:tc>
          <w:tcPr>
            <w:tcW w:w="1368" w:type="dxa"/>
          </w:tcPr>
          <w:p w:rsidR="00313D38" w:rsidRPr="005B1243" w:rsidRDefault="00313D38" w:rsidP="00D12FC7">
            <w:pPr>
              <w:jc w:val="center"/>
              <w:rPr>
                <w:rFonts w:ascii="TH SarabunPSK" w:hAnsi="TH SarabunPSK" w:cs="TH SarabunPSK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 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Pr="005B1243" w:rsidRDefault="00DB35F4" w:rsidP="00D12FC7">
            <w:pPr>
              <w:jc w:val="center"/>
              <w:rPr>
                <w:rFonts w:ascii="TH SarabunPSK" w:hAnsi="TH SarabunPSK" w:cs="TH SarabunPSK"/>
                <w:lang w:bidi="th-TH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A5700A"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799" w:type="dxa"/>
          </w:tcPr>
          <w:p w:rsidR="00313D38" w:rsidRPr="005B1243" w:rsidRDefault="00313D38" w:rsidP="00D12FC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  <w:tr w:rsidR="00313D38" w:rsidRPr="005B1243" w:rsidTr="00C941F1">
        <w:tc>
          <w:tcPr>
            <w:tcW w:w="675" w:type="dxa"/>
          </w:tcPr>
          <w:p w:rsidR="00313D38" w:rsidRPr="005B1243" w:rsidRDefault="00313D38" w:rsidP="00C941F1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="00811134" w:rsidRPr="005B124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313D38" w:rsidRPr="005B1243" w:rsidRDefault="009B68CC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/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313D38" w:rsidRPr="005B1243" w:rsidRDefault="00313D38" w:rsidP="00313D38">
            <w:pPr>
              <w:rPr>
                <w:rFonts w:ascii="TH SarabunPSK" w:hAnsi="TH SarabunPSK" w:cs="TH SarabunPSK"/>
              </w:rPr>
            </w:pPr>
          </w:p>
        </w:tc>
        <w:tc>
          <w:tcPr>
            <w:tcW w:w="2592" w:type="dxa"/>
          </w:tcPr>
          <w:p w:rsidR="00313D38" w:rsidRPr="005B1243" w:rsidRDefault="00313D38" w:rsidP="00313D38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:rsidR="00313D38" w:rsidRPr="005B1243" w:rsidRDefault="00313D38" w:rsidP="00452B6B">
            <w:pPr>
              <w:rPr>
                <w:rFonts w:ascii="TH SarabunPSK" w:hAnsi="TH SarabunPSK" w:cs="TH SarabunPSK"/>
              </w:rPr>
            </w:pPr>
          </w:p>
        </w:tc>
        <w:tc>
          <w:tcPr>
            <w:tcW w:w="1368" w:type="dxa"/>
          </w:tcPr>
          <w:p w:rsidR="00313D38" w:rsidRPr="005B1243" w:rsidRDefault="00313D38" w:rsidP="00D12FC7">
            <w:pPr>
              <w:jc w:val="center"/>
              <w:rPr>
                <w:rFonts w:ascii="TH SarabunPSK" w:hAnsi="TH SarabunPSK" w:cs="TH SarabunPSK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 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313D38" w:rsidRDefault="00DB35F4" w:rsidP="00D12FC7">
            <w:pPr>
              <w:jc w:val="center"/>
              <w:rPr>
                <w:rFonts w:ascii="TH SarabunPSK" w:hAnsi="TH SarabunPSK" w:cs="TH SarabunPSK"/>
                <w:lang w:bidi="th-TH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A5700A"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  <w:p w:rsidR="008E677B" w:rsidRPr="005B1243" w:rsidRDefault="008E677B" w:rsidP="00D12FC7">
            <w:pPr>
              <w:jc w:val="center"/>
              <w:rPr>
                <w:rFonts w:ascii="TH SarabunPSK" w:hAnsi="TH SarabunPSK" w:cs="TH SarabunPSK"/>
                <w:lang w:bidi="th-TH"/>
              </w:rPr>
            </w:pPr>
          </w:p>
        </w:tc>
        <w:tc>
          <w:tcPr>
            <w:tcW w:w="1799" w:type="dxa"/>
          </w:tcPr>
          <w:p w:rsidR="00313D38" w:rsidRPr="005B1243" w:rsidRDefault="00313D38" w:rsidP="00D12FC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</w:tbl>
    <w:p w:rsidR="00C26ED0" w:rsidRPr="005B1243" w:rsidRDefault="00C26ED0" w:rsidP="00C26ED0">
      <w:p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sz w:val="32"/>
          <w:szCs w:val="32"/>
          <w:cs/>
          <w:lang w:bidi="th-TH"/>
        </w:rPr>
      </w:pPr>
      <w:r w:rsidRPr="005B124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9B68CC" w:rsidRPr="005B1243">
        <w:rPr>
          <w:rFonts w:ascii="TH SarabunPSK" w:hAnsi="TH SarabunPSK" w:cs="TH SarabunPSK"/>
          <w:noProof/>
          <w:sz w:val="32"/>
          <w:szCs w:val="32"/>
        </w:rPr>
        <w:t xml:space="preserve">7 </w:t>
      </w:r>
      <w:r w:rsidR="009B68CC"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>วันทำการ</w:t>
      </w:r>
    </w:p>
    <w:p w:rsidR="008E2900" w:rsidRPr="005B1243" w:rsidRDefault="008E2900" w:rsidP="00C26ED0">
      <w:p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85230C" w:rsidRPr="005B1243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5B124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</w:t>
      </w:r>
      <w:r w:rsidR="00263F10" w:rsidRPr="005B124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5B124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:rsidR="008D7B9E" w:rsidRPr="005B1243" w:rsidRDefault="009B68CC" w:rsidP="00C26ED0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8E2900" w:rsidRPr="005B1243" w:rsidRDefault="008E2900" w:rsidP="00C26ED0">
      <w:pPr>
        <w:tabs>
          <w:tab w:val="left" w:pos="360"/>
        </w:tabs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:rsidR="00AA7734" w:rsidRPr="005B1243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5B124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19582A" w:rsidRPr="005B1243" w:rsidRDefault="00452B6B" w:rsidP="00AA7734">
      <w:pPr>
        <w:spacing w:after="0" w:line="240" w:lineRule="auto"/>
        <w:ind w:left="45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5B124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5B124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5B124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5B1243" w:rsidTr="004E651F">
        <w:trPr>
          <w:tblHeader/>
          <w:jc w:val="center"/>
        </w:trPr>
        <w:tc>
          <w:tcPr>
            <w:tcW w:w="675" w:type="dxa"/>
            <w:vAlign w:val="center"/>
          </w:tcPr>
          <w:p w:rsidR="003C25A4" w:rsidRPr="005B1243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5B124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3C25A4" w:rsidRPr="005B1243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5B124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3C25A4" w:rsidRPr="005B1243" w:rsidRDefault="00452B6B" w:rsidP="00452B6B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5B124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 w:rsidRPr="005B124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5B124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:rsidR="003C25A4" w:rsidRPr="005B1243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5B124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5B124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3C25A4" w:rsidRPr="005B1243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5B124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5B124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3C25A4" w:rsidRPr="005B1243" w:rsidRDefault="003C25A4" w:rsidP="00452B6B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5B124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3C25A4" w:rsidRPr="005B1243" w:rsidRDefault="003C25A4" w:rsidP="00914267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5B124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5B1243" w:rsidTr="00DB0708">
        <w:trPr>
          <w:jc w:val="center"/>
        </w:trPr>
        <w:tc>
          <w:tcPr>
            <w:tcW w:w="675" w:type="dxa"/>
          </w:tcPr>
          <w:p w:rsidR="00452B6B" w:rsidRPr="005B1243" w:rsidRDefault="00AC4ACB" w:rsidP="00DB0708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5B124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452B6B" w:rsidRPr="005B1243" w:rsidRDefault="00AC4ACB" w:rsidP="00452B6B">
            <w:pPr>
              <w:rPr>
                <w:rFonts w:ascii="TH SarabunPSK" w:hAnsi="TH SarabunPSK" w:cs="TH SarabunPSK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452B6B" w:rsidRPr="005B1243" w:rsidRDefault="00AC4ACB" w:rsidP="00DB35F4">
            <w:pPr>
              <w:jc w:val="center"/>
              <w:rPr>
                <w:rFonts w:ascii="TH SarabunPSK" w:hAnsi="TH SarabunPSK" w:cs="TH SarabunPSK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452B6B" w:rsidRPr="005B1243" w:rsidRDefault="00AC4ACB" w:rsidP="00DB35F4">
            <w:pPr>
              <w:jc w:val="center"/>
              <w:rPr>
                <w:rFonts w:ascii="TH SarabunPSK" w:hAnsi="TH SarabunPSK" w:cs="TH SarabunPSK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452B6B" w:rsidRPr="005B1243" w:rsidRDefault="00AC4ACB" w:rsidP="00DB35F4">
            <w:pPr>
              <w:jc w:val="center"/>
              <w:rPr>
                <w:rFonts w:ascii="TH SarabunPSK" w:hAnsi="TH SarabunPSK" w:cs="TH SarabunPSK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452B6B" w:rsidRPr="005B1243" w:rsidRDefault="00AC4ACB" w:rsidP="00DB35F4">
            <w:pPr>
              <w:jc w:val="center"/>
              <w:rPr>
                <w:rFonts w:ascii="TH SarabunPSK" w:hAnsi="TH SarabunPSK" w:cs="TH SarabunPSK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452B6B" w:rsidRPr="005B1243" w:rsidRDefault="00AC4ACB" w:rsidP="00452B6B">
            <w:pPr>
              <w:rPr>
                <w:rFonts w:ascii="TH SarabunPSK" w:hAnsi="TH SarabunPSK" w:cs="TH SarabunPSK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)</w:t>
            </w:r>
          </w:p>
        </w:tc>
      </w:tr>
    </w:tbl>
    <w:p w:rsidR="00422EAB" w:rsidRDefault="00422EAB" w:rsidP="0050561E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8E677B" w:rsidRDefault="008E677B" w:rsidP="0050561E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8E677B" w:rsidRDefault="008E677B" w:rsidP="0050561E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8E677B" w:rsidRDefault="008E677B" w:rsidP="0050561E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8E677B" w:rsidRDefault="008E677B" w:rsidP="0050561E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8E677B" w:rsidRDefault="008E677B" w:rsidP="0050561E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8E677B" w:rsidRDefault="008E677B" w:rsidP="0050561E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8E677B" w:rsidRDefault="008E677B" w:rsidP="0050561E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8E677B" w:rsidRPr="005B1243" w:rsidRDefault="008E677B" w:rsidP="0050561E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5B1243" w:rsidRDefault="00452B6B" w:rsidP="00A10CDA">
      <w:pPr>
        <w:spacing w:after="0" w:line="240" w:lineRule="auto"/>
        <w:ind w:left="45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5B124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5B124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5B124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5B1243" w:rsidTr="004E651F">
        <w:trPr>
          <w:tblHeader/>
        </w:trPr>
        <w:tc>
          <w:tcPr>
            <w:tcW w:w="675" w:type="dxa"/>
            <w:vAlign w:val="center"/>
          </w:tcPr>
          <w:p w:rsidR="00422EAB" w:rsidRPr="005B1243" w:rsidRDefault="00422EAB" w:rsidP="0098687F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5B124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422EAB" w:rsidRPr="005B1243" w:rsidRDefault="00422EAB" w:rsidP="0098687F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5B124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422EAB" w:rsidRPr="005B1243" w:rsidRDefault="004E651F" w:rsidP="00D13B46">
            <w:pPr>
              <w:tabs>
                <w:tab w:val="left" w:pos="360"/>
              </w:tabs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cs/>
                <w:lang w:bidi="th-TH"/>
              </w:rPr>
            </w:pPr>
            <w:r w:rsidRPr="005B124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422EAB" w:rsidRPr="005B1243" w:rsidRDefault="00422EAB" w:rsidP="00D13B46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5B124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5B124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422EAB" w:rsidRPr="005B1243" w:rsidRDefault="00422EAB" w:rsidP="00D13B46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5B124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5B124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422EAB" w:rsidRPr="005B1243" w:rsidRDefault="00422EAB" w:rsidP="00FE5795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5B124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422EAB" w:rsidRPr="005B1243" w:rsidRDefault="00422EAB" w:rsidP="00D13B46">
            <w:pPr>
              <w:spacing w:line="320" w:lineRule="exact"/>
              <w:jc w:val="center"/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5B1243">
              <w:rPr>
                <w:rFonts w:ascii="TH SarabunPSK" w:hAnsi="TH SarabunPSK" w:cs="TH SarabunPSK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5B1243" w:rsidTr="00DB0708">
        <w:tc>
          <w:tcPr>
            <w:tcW w:w="675" w:type="dxa"/>
          </w:tcPr>
          <w:p w:rsidR="00AC4ACB" w:rsidRPr="005B1243" w:rsidRDefault="00AC4ACB" w:rsidP="00DB0708">
            <w:pPr>
              <w:jc w:val="center"/>
              <w:rPr>
                <w:rFonts w:ascii="TH SarabunPSK" w:hAnsi="TH SarabunPSK" w:cs="TH SarabunPSK"/>
                <w:color w:val="0D0D0D" w:themeColor="text1" w:themeTint="F2"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5B124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C4ACB" w:rsidRPr="005B1243" w:rsidRDefault="00AC4ACB" w:rsidP="00AC4ACB">
            <w:pPr>
              <w:rPr>
                <w:rFonts w:ascii="TH SarabunPSK" w:hAnsi="TH SarabunPSK" w:cs="TH SarabunPSK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แบบคำขอรับใบอนุญาตดำเนินการทดสอบฝีมือคนหางาน </w:t>
            </w:r>
            <w:r w:rsidR="00DB35F4"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(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แบบทค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.1)</w:t>
            </w:r>
          </w:p>
        </w:tc>
        <w:tc>
          <w:tcPr>
            <w:tcW w:w="1843" w:type="dxa"/>
          </w:tcPr>
          <w:p w:rsidR="00AC4ACB" w:rsidRPr="005B1243" w:rsidRDefault="00DB35F4" w:rsidP="00DB35F4">
            <w:pPr>
              <w:jc w:val="center"/>
              <w:rPr>
                <w:rFonts w:ascii="TH SarabunPSK" w:hAnsi="TH SarabunPSK" w:cs="TH SarabunPSK"/>
                <w:lang w:bidi="th-TH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ศูนย์พัฒนา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br/>
              <w:t>ฝีมือแรงงาน</w:t>
            </w:r>
            <w:r w:rsidR="00A5700A"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จังหวัดสระแก้ว</w:t>
            </w:r>
          </w:p>
        </w:tc>
        <w:tc>
          <w:tcPr>
            <w:tcW w:w="1559" w:type="dxa"/>
          </w:tcPr>
          <w:p w:rsidR="00AC4ACB" w:rsidRPr="005B1243" w:rsidRDefault="00AC4ACB" w:rsidP="00DB35F4">
            <w:pPr>
              <w:jc w:val="center"/>
              <w:rPr>
                <w:rFonts w:ascii="TH SarabunPSK" w:hAnsi="TH SarabunPSK" w:cs="TH SarabunPSK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C4ACB" w:rsidRPr="005B1243" w:rsidRDefault="00AC4ACB" w:rsidP="00DB35F4">
            <w:pPr>
              <w:jc w:val="center"/>
              <w:rPr>
                <w:rFonts w:ascii="TH SarabunPSK" w:hAnsi="TH SarabunPSK" w:cs="TH SarabunPSK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C4ACB" w:rsidRPr="005B1243" w:rsidRDefault="00AC4ACB" w:rsidP="00DB35F4">
            <w:pPr>
              <w:jc w:val="center"/>
              <w:rPr>
                <w:rFonts w:ascii="TH SarabunPSK" w:hAnsi="TH SarabunPSK" w:cs="TH SarabunPSK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C4ACB" w:rsidRPr="005B1243" w:rsidRDefault="00AC4ACB" w:rsidP="00DB35F4">
            <w:pPr>
              <w:jc w:val="center"/>
              <w:rPr>
                <w:rFonts w:ascii="TH SarabunPSK" w:hAnsi="TH SarabunPSK" w:cs="TH SarabunPSK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</w:tbl>
    <w:p w:rsidR="006C6C22" w:rsidRPr="005B1243" w:rsidRDefault="006C6C22" w:rsidP="0050561E">
      <w:p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A10CDA" w:rsidRPr="005B1243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5B124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5B1243" w:rsidTr="00DB0708">
        <w:tc>
          <w:tcPr>
            <w:tcW w:w="534" w:type="dxa"/>
          </w:tcPr>
          <w:p w:rsidR="00A13B6C" w:rsidRPr="005B1243" w:rsidRDefault="00A13B6C" w:rsidP="00DB070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5B124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5B1243" w:rsidRDefault="00A13B6C" w:rsidP="00D13B4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การขอใบอนุญาตคำขอฉบับละ</w:t>
            </w:r>
          </w:p>
          <w:p w:rsidR="00E90756" w:rsidRPr="005B1243" w:rsidRDefault="000F1309" w:rsidP="00E9075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DB35F4"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 </w:t>
            </w:r>
            <w:r w:rsidR="00F5490C"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 </w:t>
            </w:r>
            <w:r w:rsidR="00DB35F4"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="00F5490C"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5B1243" w:rsidRDefault="00E90756" w:rsidP="00E9075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  <w:r w:rsidRPr="005B1243">
              <w:rPr>
                <w:rFonts w:ascii="TH SarabunPSK" w:hAnsi="TH SarabunPSK" w:cs="TH SarabunPSK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5B1243" w:rsidTr="00DB0708">
        <w:tc>
          <w:tcPr>
            <w:tcW w:w="534" w:type="dxa"/>
          </w:tcPr>
          <w:p w:rsidR="00A13B6C" w:rsidRPr="005B1243" w:rsidRDefault="00A13B6C" w:rsidP="00DB070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="00811134" w:rsidRPr="005B124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13B6C" w:rsidRPr="005B1243" w:rsidRDefault="00A13B6C" w:rsidP="00D13B46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  <w:cs/>
                <w:lang w:bidi="th-TH"/>
              </w:rPr>
              <w:t>การขอใบอนุญาตดำเนินการทดสอบฝีมือคนหางานฉบับละ</w:t>
            </w:r>
          </w:p>
          <w:p w:rsidR="00E90756" w:rsidRPr="005B1243" w:rsidRDefault="000F1309" w:rsidP="00E9075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DB35F4"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 </w:t>
            </w:r>
            <w:r w:rsidR="00F5490C"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5,000 </w:t>
            </w:r>
            <w:r w:rsidR="00F5490C"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13B6C" w:rsidRPr="005B1243" w:rsidRDefault="00E90756" w:rsidP="00E9075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  <w:r w:rsidRPr="005B1243">
              <w:rPr>
                <w:rFonts w:ascii="TH SarabunPSK" w:hAnsi="TH SarabunPSK" w:cs="TH SarabunPSK"/>
                <w:sz w:val="32"/>
                <w:szCs w:val="32"/>
                <w:rtl/>
                <w:cs/>
              </w:rPr>
              <w:br/>
            </w:r>
          </w:p>
        </w:tc>
      </w:tr>
    </w:tbl>
    <w:p w:rsidR="00216FA4" w:rsidRPr="005B1243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5B124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5B1243" w:rsidTr="00DB0708">
        <w:tc>
          <w:tcPr>
            <w:tcW w:w="534" w:type="dxa"/>
          </w:tcPr>
          <w:p w:rsidR="00EA6950" w:rsidRPr="005B1243" w:rsidRDefault="00EA6950" w:rsidP="00DB070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811134" w:rsidRPr="005B124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5B1243" w:rsidRPr="005B1243" w:rsidRDefault="00EA6950" w:rsidP="005B1243">
            <w:pPr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</w:pPr>
            <w:r w:rsidRPr="005B12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300B6D"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="00D13B46"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="005B1243"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</w:t>
            </w:r>
            <w:r w:rsidR="00544DE8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์พัฒนาฝีมือแรงงานจังหวัดสระแก้ว</w:t>
            </w:r>
            <w:r w:rsidR="00544DE8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 xml:space="preserve"> </w:t>
            </w:r>
            <w:r w:rsidR="005B1243"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230 ม.11 ต.วัฒนานคร อ.วัฒนานคร จ.สระแก้ว โทร</w:t>
            </w:r>
            <w:r w:rsidR="00544DE8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 xml:space="preserve">ศัพท์ </w:t>
            </w:r>
            <w:r w:rsidR="005B1243"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0 3726 1627 โทร</w:t>
            </w:r>
            <w:r w:rsidR="00544DE8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 xml:space="preserve">สาร </w:t>
            </w:r>
            <w:r w:rsidR="005B1243"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0 3726 1628</w:t>
            </w:r>
          </w:p>
          <w:p w:rsidR="005B1243" w:rsidRPr="005B1243" w:rsidRDefault="005B1243" w:rsidP="005B1243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Pr="005B1243">
              <w:rPr>
                <w:rFonts w:ascii="TH SarabunPSK" w:hAnsi="TH SarabunPSK" w:cs="TH SarabunPSK"/>
                <w:sz w:val="32"/>
                <w:szCs w:val="32"/>
              </w:rPr>
              <w:t>http://www.dsd.go.th/sakaeo</w:t>
            </w:r>
          </w:p>
          <w:p w:rsidR="00EA6950" w:rsidRPr="005B1243" w:rsidRDefault="005B1243" w:rsidP="00D13B46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  <w:t xml:space="preserve">           http://www.facebook.com/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ศูนย์พัฒนาฝีมือแรงงานจังหวัดสระแก้ว </w:t>
            </w:r>
          </w:p>
        </w:tc>
      </w:tr>
      <w:tr w:rsidR="00300B6D" w:rsidRPr="005B1243" w:rsidTr="00DB0708">
        <w:tc>
          <w:tcPr>
            <w:tcW w:w="534" w:type="dxa"/>
          </w:tcPr>
          <w:p w:rsidR="00300B6D" w:rsidRPr="005B1243" w:rsidRDefault="00D13B46" w:rsidP="00DB0708">
            <w:pPr>
              <w:jc w:val="center"/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2</w:t>
            </w:r>
            <w:r w:rsidRPr="005B124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5B1243" w:rsidRPr="005B1243" w:rsidRDefault="00300B6D" w:rsidP="005B124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D13B46" w:rsidRPr="005B1243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 xml:space="preserve">  </w:t>
            </w:r>
            <w:r w:rsidRPr="005B1243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ศูนย์ดำรงธรรม</w:t>
            </w:r>
            <w:r w:rsidR="00A5700A" w:rsidRPr="005B1243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จังหวัดสระแก้ว</w:t>
            </w:r>
            <w:r w:rsidR="00D13B46" w:rsidRPr="005B1243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br/>
            </w:r>
            <w:r w:rsidR="005B1243" w:rsidRPr="005B1243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ศาลากลางจังหวัดสระแก้ว ตำบลท่าเกษม อำเภอเมืองสระแก้ว จัง</w:t>
            </w:r>
            <w:r w:rsidR="005B1243" w:rsidRPr="005B1243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ห</w:t>
            </w:r>
            <w:r w:rsidR="005B1243" w:rsidRPr="005B1243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วัดสระแก้ว</w:t>
            </w:r>
            <w:r w:rsidR="005B1243" w:rsidRPr="005B1243">
              <w:rPr>
                <w:rFonts w:ascii="TH SarabunPSK" w:hAnsi="TH SarabunPSK" w:cs="TH SarabunPSK"/>
                <w:sz w:val="32"/>
                <w:szCs w:val="32"/>
              </w:rPr>
              <w:t xml:space="preserve"> 27000</w:t>
            </w:r>
          </w:p>
          <w:p w:rsidR="00300B6D" w:rsidRPr="005B1243" w:rsidRDefault="005B1243" w:rsidP="005B1243">
            <w:pPr>
              <w:rPr>
                <w:rFonts w:ascii="TH SarabunPSK" w:hAnsi="TH SarabunPSK" w:cs="TH SarabunPSK"/>
                <w:sz w:val="32"/>
                <w:szCs w:val="32"/>
                <w:lang w:bidi="th-TH"/>
              </w:rPr>
            </w:pPr>
            <w:r w:rsidRPr="005B1243">
              <w:rPr>
                <w:rFonts w:ascii="TH SarabunPSK" w:hAnsi="TH SarabunPSK" w:cs="TH SarabunPSK" w:hint="cs"/>
                <w:sz w:val="32"/>
                <w:szCs w:val="32"/>
                <w:cs/>
                <w:lang w:bidi="th-TH"/>
              </w:rPr>
              <w:t>โทรศัพท์.0 3742 5126  โทรสาร.</w:t>
            </w:r>
            <w:r w:rsidRPr="005B1243">
              <w:rPr>
                <w:rFonts w:ascii="TH SarabunPSK" w:hAnsi="TH SarabunPSK" w:cs="TH SarabunPSK"/>
                <w:sz w:val="32"/>
                <w:szCs w:val="32"/>
                <w:lang w:bidi="th-TH"/>
              </w:rPr>
              <w:t>0 3742 5128-7</w:t>
            </w:r>
            <w:r w:rsidRPr="005B1243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5B1243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เว็บไซต์</w:t>
            </w:r>
            <w:r w:rsidRPr="005B1243">
              <w:rPr>
                <w:rFonts w:ascii="TH SarabunPSK" w:hAnsi="TH SarabunPSK" w:cs="TH SarabunPSK"/>
                <w:sz w:val="32"/>
                <w:szCs w:val="32"/>
                <w:lang w:bidi="th-TH"/>
              </w:rPr>
              <w:t xml:space="preserve">   http://www.sakaeo.go.th/websakaeo/damrong/</w:t>
            </w:r>
          </w:p>
        </w:tc>
      </w:tr>
      <w:tr w:rsidR="00EA6950" w:rsidRPr="005B1243" w:rsidTr="00DB0708">
        <w:tc>
          <w:tcPr>
            <w:tcW w:w="534" w:type="dxa"/>
          </w:tcPr>
          <w:p w:rsidR="00EA6950" w:rsidRPr="005B1243" w:rsidRDefault="00D13B46" w:rsidP="00DB070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3</w:t>
            </w:r>
            <w:r w:rsidR="00811134" w:rsidRPr="005B124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13B46" w:rsidRPr="005B1243" w:rsidRDefault="00EA6950" w:rsidP="00D13B46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D13B46"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5B1243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ถนนมิตรไมตรี</w:t>
            </w:r>
            <w:r w:rsidR="00D13B46"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เขตดินแดง</w:t>
            </w:r>
            <w:r w:rsidR="00D13B46"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10400</w:t>
            </w:r>
          </w:p>
          <w:p w:rsidR="00D13B46" w:rsidRPr="005B1243" w:rsidRDefault="00EA6950" w:rsidP="00D13B46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โทร</w:t>
            </w:r>
            <w:r w:rsidR="00D13B46"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ศัพท์  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02</w:t>
            </w:r>
            <w:r w:rsidR="00D13B46"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2451707 </w:t>
            </w:r>
          </w:p>
          <w:p w:rsidR="00EA6950" w:rsidRPr="005B1243" w:rsidRDefault="00D13B46" w:rsidP="00D13B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  <w:t>เว็บไซต์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  </w:t>
            </w:r>
            <w:r w:rsidR="00EA6950"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http://www.dsd.go.th</w:t>
            </w:r>
          </w:p>
        </w:tc>
      </w:tr>
      <w:tr w:rsidR="00EA6950" w:rsidRPr="005B1243" w:rsidTr="00DB0708">
        <w:tc>
          <w:tcPr>
            <w:tcW w:w="534" w:type="dxa"/>
          </w:tcPr>
          <w:p w:rsidR="00EA6950" w:rsidRPr="005B1243" w:rsidRDefault="00D13B46" w:rsidP="00DB070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4</w:t>
            </w:r>
            <w:r w:rsidR="00811134" w:rsidRPr="005B124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13B46" w:rsidRPr="005B1243" w:rsidRDefault="00EA6950" w:rsidP="00D13B46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5B12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D13B46"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5B1243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ถนนมิตรไมตรี</w:t>
            </w:r>
            <w:r w:rsidR="00D13B46"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เขต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ดินแดง</w:t>
            </w:r>
            <w:r w:rsidR="00D13B46"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 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กรุงเทพฯ </w:t>
            </w:r>
            <w:r w:rsidR="00D13B46"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10400 </w:t>
            </w:r>
          </w:p>
          <w:p w:rsidR="00D13B46" w:rsidRPr="005B1243" w:rsidRDefault="00D13B46" w:rsidP="00D13B46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โทรศัพท์</w:t>
            </w:r>
            <w:r w:rsidR="00EA6950"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สายด่วน</w:t>
            </w:r>
            <w:r w:rsidR="00EA6950"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1546 </w:t>
            </w:r>
          </w:p>
          <w:p w:rsidR="00EA6950" w:rsidRDefault="00D13B46" w:rsidP="00D13B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="00EA6950"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http://www.mol.go.th/anonymouse/complaint)</w:t>
            </w:r>
          </w:p>
          <w:p w:rsidR="008E677B" w:rsidRDefault="008E677B" w:rsidP="00D13B4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:rsidR="008E677B" w:rsidRPr="005B1243" w:rsidRDefault="008E677B" w:rsidP="00D13B46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A6950" w:rsidRPr="005B1243" w:rsidTr="00DB0708">
        <w:tc>
          <w:tcPr>
            <w:tcW w:w="534" w:type="dxa"/>
          </w:tcPr>
          <w:p w:rsidR="00EA6950" w:rsidRPr="005B1243" w:rsidRDefault="00D13B46" w:rsidP="00DB070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lastRenderedPageBreak/>
              <w:t>5</w:t>
            </w:r>
            <w:r w:rsidR="00811134" w:rsidRPr="005B124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D13B46" w:rsidRPr="005B1243" w:rsidRDefault="00EA6950" w:rsidP="00D13B46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D13B46"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ศูนย์บริการประชาชน</w:t>
            </w:r>
            <w:r w:rsidR="00D13B46"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5B1243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="00D13B46"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สำนักปลัดสำนักนายกรัฐมนตรี  </w:t>
            </w:r>
            <w:r w:rsidR="00D13B46"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="00D13B46"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ถนน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พิษณุโลก</w:t>
            </w:r>
            <w:r w:rsidR="00D13B46"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เขตดุสิต</w:t>
            </w:r>
            <w:r w:rsidR="00D13B46"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กรุงเทพฯ </w:t>
            </w:r>
            <w:r w:rsidR="00D13B46"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10300 </w:t>
            </w:r>
          </w:p>
          <w:p w:rsidR="00D13B46" w:rsidRPr="005B1243" w:rsidRDefault="00D13B46" w:rsidP="00D13B46">
            <w:pPr>
              <w:rPr>
                <w:rFonts w:ascii="TH SarabunPSK" w:hAnsi="TH SarabunPSK" w:cs="TH SarabunPSK"/>
                <w:noProof/>
                <w:sz w:val="32"/>
                <w:szCs w:val="32"/>
                <w:lang w:bidi="th-TH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.1111 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 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ถนนพิษณุโลก  เขตดุสิต  กรุงเทพฯ 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  10300</w:t>
            </w:r>
          </w:p>
          <w:p w:rsidR="00D13B46" w:rsidRPr="005B1243" w:rsidRDefault="00D13B46" w:rsidP="00D13B46">
            <w:pPr>
              <w:rPr>
                <w:rFonts w:ascii="TH SarabunPSK" w:hAnsi="TH SarabunPSK" w:cs="TH SarabunPSK"/>
                <w:noProof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โทรศัพท์</w:t>
            </w:r>
            <w:r w:rsidR="00EA6950"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="00EA6950"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1111 </w:t>
            </w:r>
          </w:p>
          <w:p w:rsidR="00EA6950" w:rsidRPr="005B1243" w:rsidRDefault="00D13B46" w:rsidP="00D13B46">
            <w:pPr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เว็บไซต์  </w:t>
            </w:r>
            <w:r w:rsidR="00EA6950"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 xml:space="preserve">www.1111.go.th 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 xml:space="preserve">  </w:t>
            </w:r>
          </w:p>
        </w:tc>
      </w:tr>
    </w:tbl>
    <w:p w:rsidR="00C1539D" w:rsidRPr="005B1243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013BC7" w:rsidRPr="005B1243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5B124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5B124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5B1243" w:rsidTr="00DB0708">
        <w:tc>
          <w:tcPr>
            <w:tcW w:w="675" w:type="dxa"/>
          </w:tcPr>
          <w:p w:rsidR="00F064C0" w:rsidRPr="005B1243" w:rsidRDefault="00F064C0" w:rsidP="00DB0708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1</w:t>
            </w:r>
            <w:r w:rsidR="00C1539D" w:rsidRPr="005B1243">
              <w:rPr>
                <w:rFonts w:ascii="TH SarabunPSK" w:hAnsi="TH SarabunPSK" w:cs="TH SarabunPSK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F064C0" w:rsidRPr="005B1243" w:rsidRDefault="00F064C0" w:rsidP="00D13B46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แบบทค</w:t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.1</w:t>
            </w:r>
            <w:r w:rsidRPr="005B1243">
              <w:rPr>
                <w:rFonts w:ascii="TH SarabunPSK" w:hAnsi="TH SarabunPSK" w:cs="TH SarabunPSK"/>
                <w:sz w:val="32"/>
                <w:szCs w:val="32"/>
              </w:rPr>
              <w:br/>
            </w:r>
            <w:r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-</w:t>
            </w:r>
          </w:p>
        </w:tc>
      </w:tr>
    </w:tbl>
    <w:p w:rsidR="00C1539D" w:rsidRPr="005B1243" w:rsidRDefault="00C1539D" w:rsidP="00C1539D">
      <w:pPr>
        <w:pStyle w:val="a5"/>
        <w:spacing w:after="0" w:line="240" w:lineRule="auto"/>
        <w:ind w:left="426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D51311" w:rsidRPr="005B1243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5B1243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:rsidR="0064558D" w:rsidRPr="005B1243" w:rsidRDefault="0064558D" w:rsidP="0064558D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  <w:r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>ตัวอย่างแบบฟอร์มสามารถดาวน์โหลดได้ที่</w:t>
      </w:r>
      <w:r w:rsidR="00DB0708" w:rsidRPr="005B1243">
        <w:rPr>
          <w:rFonts w:ascii="TH SarabunPSK" w:hAnsi="TH SarabunPSK" w:cs="TH SarabunPSK"/>
          <w:noProof/>
          <w:sz w:val="32"/>
          <w:szCs w:val="32"/>
          <w:cs/>
          <w:lang w:bidi="th-TH"/>
        </w:rPr>
        <w:t xml:space="preserve">  </w:t>
      </w:r>
      <w:r w:rsidR="00485722" w:rsidRPr="005B1243">
        <w:rPr>
          <w:rFonts w:ascii="TH SarabunPSK" w:hAnsi="TH SarabunPSK" w:cs="TH SarabunPSK"/>
          <w:sz w:val="32"/>
          <w:szCs w:val="32"/>
        </w:rPr>
        <w:t>http://www.dsd.go.th/sakaeo</w:t>
      </w:r>
      <w:bookmarkStart w:id="0" w:name="_GoBack"/>
      <w:bookmarkEnd w:id="0"/>
      <w:r w:rsidRPr="005B1243">
        <w:rPr>
          <w:rFonts w:ascii="TH SarabunPSK" w:hAnsi="TH SarabunPSK" w:cs="TH SarabunPSK"/>
          <w:noProof/>
          <w:sz w:val="32"/>
          <w:szCs w:val="32"/>
        </w:rPr>
        <w:br/>
      </w:r>
    </w:p>
    <w:p w:rsidR="0064558D" w:rsidRPr="005B1243" w:rsidRDefault="0064558D" w:rsidP="0064558D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5B1243" w:rsidTr="0064558D">
        <w:tc>
          <w:tcPr>
            <w:tcW w:w="1418" w:type="dxa"/>
          </w:tcPr>
          <w:p w:rsidR="0064558D" w:rsidRPr="005B1243" w:rsidRDefault="0064558D" w:rsidP="00D13B4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5B12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:rsidR="0064558D" w:rsidRPr="005B1243" w:rsidRDefault="00041906" w:rsidP="00427A91">
            <w:pPr>
              <w:rPr>
                <w:rFonts w:ascii="TH SarabunPSK" w:hAnsi="TH SarabunPSK" w:cs="TH SarabunPSK"/>
                <w:sz w:val="32"/>
                <w:szCs w:val="32"/>
                <w:rtl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w:t>01</w:t>
            </w:r>
            <w:r w:rsidR="0064558D" w:rsidRPr="005B1243">
              <w:rPr>
                <w:rFonts w:ascii="TH SarabunPSK" w:hAnsi="TH SarabunPSK" w:cs="TH SarabunPSK"/>
                <w:noProof/>
                <w:sz w:val="32"/>
                <w:szCs w:val="32"/>
              </w:rPr>
              <w:t>/0</w:t>
            </w:r>
            <w:r w:rsidR="00080420">
              <w:rPr>
                <w:rFonts w:ascii="TH SarabunPSK" w:hAnsi="TH SarabunPSK" w:cs="TH SarabunPSK"/>
                <w:noProof/>
                <w:sz w:val="32"/>
                <w:szCs w:val="32"/>
              </w:rPr>
              <w:t>3/2559</w:t>
            </w:r>
          </w:p>
        </w:tc>
      </w:tr>
      <w:tr w:rsidR="0064558D" w:rsidRPr="005B1243" w:rsidTr="0064558D">
        <w:tc>
          <w:tcPr>
            <w:tcW w:w="1418" w:type="dxa"/>
          </w:tcPr>
          <w:p w:rsidR="0064558D" w:rsidRPr="005B1243" w:rsidRDefault="0064558D" w:rsidP="00D13B4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5B12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:rsidR="0064558D" w:rsidRPr="005B1243" w:rsidRDefault="0064558D" w:rsidP="00D13B46">
            <w:pPr>
              <w:rPr>
                <w:rFonts w:ascii="TH SarabunPSK" w:hAnsi="TH SarabunPSK" w:cs="TH SarabunPSK"/>
                <w:sz w:val="32"/>
                <w:szCs w:val="32"/>
                <w:rtl/>
                <w:cs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5B1243" w:rsidTr="0064558D">
        <w:tc>
          <w:tcPr>
            <w:tcW w:w="1418" w:type="dxa"/>
          </w:tcPr>
          <w:p w:rsidR="0064558D" w:rsidRPr="005B1243" w:rsidRDefault="0064558D" w:rsidP="00D13B4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5B12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:rsidR="0064558D" w:rsidRPr="005B1243" w:rsidRDefault="00C650F4" w:rsidP="00C650F4">
            <w:pPr>
              <w:rPr>
                <w:rFonts w:ascii="TH SarabunPSK" w:hAnsi="TH SarabunPSK" w:cs="TH SarabunPSK"/>
                <w:sz w:val="32"/>
                <w:szCs w:val="32"/>
                <w:rtl/>
                <w:cs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นา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>งสาวเพ็ญจิต  สีหลอด</w:t>
            </w:r>
          </w:p>
        </w:tc>
      </w:tr>
      <w:tr w:rsidR="0064558D" w:rsidRPr="005B1243" w:rsidTr="0064558D">
        <w:tc>
          <w:tcPr>
            <w:tcW w:w="1418" w:type="dxa"/>
          </w:tcPr>
          <w:p w:rsidR="0064558D" w:rsidRPr="005B1243" w:rsidRDefault="0064558D" w:rsidP="00D13B4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5B12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:rsidR="0064558D" w:rsidRPr="005B1243" w:rsidRDefault="00C650F4" w:rsidP="00C650F4">
            <w:pPr>
              <w:rPr>
                <w:rFonts w:ascii="TH SarabunPSK" w:hAnsi="TH SarabunPSK" w:cs="TH SarabunPSK"/>
                <w:sz w:val="32"/>
                <w:szCs w:val="32"/>
                <w:rtl/>
                <w:cs/>
                <w:lang w:bidi="th-TH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นา</w:t>
            </w: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>งดรุณี  นิธิทวีกุล</w:t>
            </w:r>
          </w:p>
        </w:tc>
      </w:tr>
      <w:tr w:rsidR="0064558D" w:rsidRPr="005B1243" w:rsidTr="0064558D">
        <w:tc>
          <w:tcPr>
            <w:tcW w:w="1418" w:type="dxa"/>
          </w:tcPr>
          <w:p w:rsidR="0064558D" w:rsidRPr="005B1243" w:rsidRDefault="0064558D" w:rsidP="00D13B46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rtl/>
                <w:cs/>
              </w:rPr>
            </w:pPr>
            <w:r w:rsidRPr="005B124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:rsidR="0064558D" w:rsidRPr="005B1243" w:rsidRDefault="005B17D7" w:rsidP="00C650F4">
            <w:pPr>
              <w:rPr>
                <w:rFonts w:ascii="TH SarabunPSK" w:hAnsi="TH SarabunPSK" w:cs="TH SarabunPSK"/>
                <w:sz w:val="32"/>
                <w:szCs w:val="32"/>
                <w:cs/>
                <w:lang w:bidi="th-TH"/>
              </w:rPr>
            </w:pPr>
            <w:r w:rsidRPr="005B1243">
              <w:rPr>
                <w:rFonts w:ascii="TH SarabunPSK" w:hAnsi="TH SarabunPSK" w:cs="TH SarabunPSK"/>
                <w:noProof/>
                <w:sz w:val="32"/>
                <w:szCs w:val="32"/>
                <w:cs/>
                <w:lang w:bidi="th-TH"/>
              </w:rPr>
              <w:t>นาย</w:t>
            </w:r>
            <w:r w:rsidR="00C650F4">
              <w:rPr>
                <w:rFonts w:ascii="TH SarabunPSK" w:hAnsi="TH SarabunPSK" w:cs="TH SarabunPSK" w:hint="cs"/>
                <w:noProof/>
                <w:sz w:val="32"/>
                <w:szCs w:val="32"/>
                <w:cs/>
                <w:lang w:bidi="th-TH"/>
              </w:rPr>
              <w:t>ยุตติศักดิ์  รอดไธสง</w:t>
            </w:r>
          </w:p>
        </w:tc>
      </w:tr>
    </w:tbl>
    <w:p w:rsidR="0064558D" w:rsidRPr="005B1243" w:rsidRDefault="0064558D" w:rsidP="0064558D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lang w:bidi="th-TH"/>
        </w:rPr>
      </w:pPr>
    </w:p>
    <w:p w:rsidR="00982CD7" w:rsidRPr="005B1243" w:rsidRDefault="00982CD7" w:rsidP="00982CD7">
      <w:pPr>
        <w:pStyle w:val="a5"/>
        <w:spacing w:after="0" w:line="240" w:lineRule="auto"/>
        <w:ind w:left="426"/>
        <w:rPr>
          <w:rFonts w:ascii="TH SarabunPSK" w:hAnsi="TH SarabunPSK" w:cs="TH SarabunPSK"/>
          <w:color w:val="0D0D0D" w:themeColor="text1" w:themeTint="F2"/>
          <w:sz w:val="32"/>
          <w:szCs w:val="32"/>
          <w:lang w:bidi="th-TH"/>
        </w:rPr>
      </w:pPr>
    </w:p>
    <w:p w:rsidR="00D51311" w:rsidRPr="005B1243" w:rsidRDefault="00D51311" w:rsidP="00D51311">
      <w:pPr>
        <w:spacing w:after="0" w:line="240" w:lineRule="auto"/>
        <w:ind w:left="360"/>
        <w:rPr>
          <w:rFonts w:ascii="TH SarabunPSK" w:hAnsi="TH SarabunPSK" w:cs="TH SarabunPSK"/>
          <w:color w:val="0D0D0D" w:themeColor="text1" w:themeTint="F2"/>
          <w:sz w:val="32"/>
          <w:szCs w:val="32"/>
          <w:lang w:bidi="th-TH"/>
        </w:rPr>
      </w:pPr>
    </w:p>
    <w:p w:rsidR="003F4A0D" w:rsidRPr="00C650F4" w:rsidRDefault="003F4A0D" w:rsidP="00EF0DAF">
      <w:pPr>
        <w:spacing w:after="0" w:line="240" w:lineRule="auto"/>
        <w:jc w:val="right"/>
        <w:rPr>
          <w:rFonts w:ascii="TH SarabunPSK" w:hAnsi="TH SarabunPSK" w:cs="TH SarabunPSK"/>
          <w:color w:val="0D0D0D" w:themeColor="text1" w:themeTint="F2"/>
          <w:cs/>
          <w:lang w:bidi="th-TH"/>
        </w:rPr>
      </w:pPr>
    </w:p>
    <w:sectPr w:rsidR="003F4A0D" w:rsidRPr="00C650F4" w:rsidSect="00D9399C">
      <w:headerReference w:type="default" r:id="rId9"/>
      <w:pgSz w:w="11907" w:h="16839" w:code="9"/>
      <w:pgMar w:top="1440" w:right="657" w:bottom="1440" w:left="1080" w:header="720" w:footer="720" w:gutter="0"/>
      <w:pgNumType w:start="6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4D23" w:rsidRDefault="00414D23" w:rsidP="00C81DB8">
      <w:pPr>
        <w:spacing w:after="0" w:line="240" w:lineRule="auto"/>
      </w:pPr>
      <w:r>
        <w:separator/>
      </w:r>
    </w:p>
  </w:endnote>
  <w:endnote w:type="continuationSeparator" w:id="0">
    <w:p w:rsidR="00414D23" w:rsidRDefault="00414D23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4D23" w:rsidRDefault="00414D23" w:rsidP="00C81DB8">
      <w:pPr>
        <w:spacing w:after="0" w:line="240" w:lineRule="auto"/>
      </w:pPr>
      <w:r>
        <w:separator/>
      </w:r>
    </w:p>
  </w:footnote>
  <w:footnote w:type="continuationSeparator" w:id="0">
    <w:p w:rsidR="00414D23" w:rsidRDefault="00414D23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:rsidR="00D13B46" w:rsidRDefault="0076177C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41906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D13B46" w:rsidRDefault="00D13B46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16CA6"/>
    <w:rsid w:val="0002479E"/>
    <w:rsid w:val="00041906"/>
    <w:rsid w:val="000424A8"/>
    <w:rsid w:val="00045650"/>
    <w:rsid w:val="00067A20"/>
    <w:rsid w:val="00075E4A"/>
    <w:rsid w:val="00080420"/>
    <w:rsid w:val="00090552"/>
    <w:rsid w:val="00094F82"/>
    <w:rsid w:val="000C2AAC"/>
    <w:rsid w:val="000C466B"/>
    <w:rsid w:val="000F1309"/>
    <w:rsid w:val="000F14AE"/>
    <w:rsid w:val="00110F0C"/>
    <w:rsid w:val="001151A3"/>
    <w:rsid w:val="00132E1B"/>
    <w:rsid w:val="00164004"/>
    <w:rsid w:val="001744A4"/>
    <w:rsid w:val="0017533B"/>
    <w:rsid w:val="0018441F"/>
    <w:rsid w:val="00190B73"/>
    <w:rsid w:val="0019582A"/>
    <w:rsid w:val="001B1C8D"/>
    <w:rsid w:val="001D04A6"/>
    <w:rsid w:val="001E05C0"/>
    <w:rsid w:val="00201E94"/>
    <w:rsid w:val="002025E8"/>
    <w:rsid w:val="002025F7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2D1F51"/>
    <w:rsid w:val="00300B6D"/>
    <w:rsid w:val="00305B93"/>
    <w:rsid w:val="00313D38"/>
    <w:rsid w:val="0032010C"/>
    <w:rsid w:val="003240F6"/>
    <w:rsid w:val="00352D56"/>
    <w:rsid w:val="00353030"/>
    <w:rsid w:val="00357299"/>
    <w:rsid w:val="00394708"/>
    <w:rsid w:val="003A5783"/>
    <w:rsid w:val="003C25A4"/>
    <w:rsid w:val="003F489A"/>
    <w:rsid w:val="003F4A0D"/>
    <w:rsid w:val="00414D23"/>
    <w:rsid w:val="00422EAB"/>
    <w:rsid w:val="00427A91"/>
    <w:rsid w:val="00444BFB"/>
    <w:rsid w:val="00452B6B"/>
    <w:rsid w:val="00485722"/>
    <w:rsid w:val="004A43BB"/>
    <w:rsid w:val="004A5A02"/>
    <w:rsid w:val="004C0C85"/>
    <w:rsid w:val="004C3BDE"/>
    <w:rsid w:val="004E30D6"/>
    <w:rsid w:val="004E5749"/>
    <w:rsid w:val="004E651F"/>
    <w:rsid w:val="0050561E"/>
    <w:rsid w:val="005223AF"/>
    <w:rsid w:val="0052523B"/>
    <w:rsid w:val="00541A32"/>
    <w:rsid w:val="00544DE8"/>
    <w:rsid w:val="0055621E"/>
    <w:rsid w:val="00575FAF"/>
    <w:rsid w:val="00593E8D"/>
    <w:rsid w:val="005B1243"/>
    <w:rsid w:val="005B17D7"/>
    <w:rsid w:val="005B6F50"/>
    <w:rsid w:val="005C6B68"/>
    <w:rsid w:val="005D6C1F"/>
    <w:rsid w:val="00600A25"/>
    <w:rsid w:val="00630179"/>
    <w:rsid w:val="00640F89"/>
    <w:rsid w:val="006437C0"/>
    <w:rsid w:val="006453BE"/>
    <w:rsid w:val="0064558D"/>
    <w:rsid w:val="0065175D"/>
    <w:rsid w:val="00686AAA"/>
    <w:rsid w:val="00694EBC"/>
    <w:rsid w:val="00696231"/>
    <w:rsid w:val="006974B7"/>
    <w:rsid w:val="006B37B7"/>
    <w:rsid w:val="006C07C4"/>
    <w:rsid w:val="006C6C22"/>
    <w:rsid w:val="00703342"/>
    <w:rsid w:val="00707AED"/>
    <w:rsid w:val="00712638"/>
    <w:rsid w:val="00760D0B"/>
    <w:rsid w:val="0076177C"/>
    <w:rsid w:val="00761FD0"/>
    <w:rsid w:val="00771FD1"/>
    <w:rsid w:val="00781575"/>
    <w:rsid w:val="007851BE"/>
    <w:rsid w:val="00790214"/>
    <w:rsid w:val="00793306"/>
    <w:rsid w:val="007D385C"/>
    <w:rsid w:val="007E1E74"/>
    <w:rsid w:val="007F705B"/>
    <w:rsid w:val="00811134"/>
    <w:rsid w:val="008356DD"/>
    <w:rsid w:val="0085230C"/>
    <w:rsid w:val="00862FC5"/>
    <w:rsid w:val="0087182F"/>
    <w:rsid w:val="0087509D"/>
    <w:rsid w:val="008A3CB7"/>
    <w:rsid w:val="008B3521"/>
    <w:rsid w:val="008D7B9E"/>
    <w:rsid w:val="008E2900"/>
    <w:rsid w:val="008E677B"/>
    <w:rsid w:val="00914267"/>
    <w:rsid w:val="00934C64"/>
    <w:rsid w:val="009438DE"/>
    <w:rsid w:val="00982CD7"/>
    <w:rsid w:val="00983E7C"/>
    <w:rsid w:val="0098687F"/>
    <w:rsid w:val="00994380"/>
    <w:rsid w:val="00995D16"/>
    <w:rsid w:val="009A11E7"/>
    <w:rsid w:val="009A1805"/>
    <w:rsid w:val="009B06C0"/>
    <w:rsid w:val="009B2885"/>
    <w:rsid w:val="009B68CC"/>
    <w:rsid w:val="009B7715"/>
    <w:rsid w:val="00A05B9B"/>
    <w:rsid w:val="00A10CDA"/>
    <w:rsid w:val="00A11FBE"/>
    <w:rsid w:val="00A13B6C"/>
    <w:rsid w:val="00A47E94"/>
    <w:rsid w:val="00A5700A"/>
    <w:rsid w:val="00AA7734"/>
    <w:rsid w:val="00AC4ACB"/>
    <w:rsid w:val="00AE6A9D"/>
    <w:rsid w:val="00AF4A06"/>
    <w:rsid w:val="00B23DA2"/>
    <w:rsid w:val="00B46392"/>
    <w:rsid w:val="00B509FC"/>
    <w:rsid w:val="00B95782"/>
    <w:rsid w:val="00BC5918"/>
    <w:rsid w:val="00BC5DA7"/>
    <w:rsid w:val="00BF5638"/>
    <w:rsid w:val="00BF6CA4"/>
    <w:rsid w:val="00C01A65"/>
    <w:rsid w:val="00C1539D"/>
    <w:rsid w:val="00C21238"/>
    <w:rsid w:val="00C26ED0"/>
    <w:rsid w:val="00C3045F"/>
    <w:rsid w:val="00C46630"/>
    <w:rsid w:val="00C650F4"/>
    <w:rsid w:val="00C77AEA"/>
    <w:rsid w:val="00C81DB8"/>
    <w:rsid w:val="00C941F1"/>
    <w:rsid w:val="00CA51BD"/>
    <w:rsid w:val="00CD3DDC"/>
    <w:rsid w:val="00CE3871"/>
    <w:rsid w:val="00CE4A67"/>
    <w:rsid w:val="00CE687B"/>
    <w:rsid w:val="00CF27C9"/>
    <w:rsid w:val="00D0421D"/>
    <w:rsid w:val="00D1127F"/>
    <w:rsid w:val="00D12FC7"/>
    <w:rsid w:val="00D13B46"/>
    <w:rsid w:val="00D13F2E"/>
    <w:rsid w:val="00D239AD"/>
    <w:rsid w:val="00D2626C"/>
    <w:rsid w:val="00D3016A"/>
    <w:rsid w:val="00D317AD"/>
    <w:rsid w:val="00D5060E"/>
    <w:rsid w:val="00D51311"/>
    <w:rsid w:val="00D9399C"/>
    <w:rsid w:val="00DB0708"/>
    <w:rsid w:val="00DB35F4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038"/>
    <w:rsid w:val="00EA6950"/>
    <w:rsid w:val="00EB5853"/>
    <w:rsid w:val="00EC08A9"/>
    <w:rsid w:val="00EF0DAF"/>
    <w:rsid w:val="00EF4A70"/>
    <w:rsid w:val="00F028A3"/>
    <w:rsid w:val="00F064C0"/>
    <w:rsid w:val="00F5490C"/>
    <w:rsid w:val="00F62F55"/>
    <w:rsid w:val="00F8122B"/>
    <w:rsid w:val="00FE45C1"/>
    <w:rsid w:val="00FE5795"/>
    <w:rsid w:val="00FF1DB7"/>
    <w:rsid w:val="00FF3C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  <w:style w:type="paragraph" w:styleId="af2">
    <w:name w:val="Normal (Web)"/>
    <w:basedOn w:val="a"/>
    <w:uiPriority w:val="99"/>
    <w:semiHidden/>
    <w:unhideWhenUsed/>
    <w:rsid w:val="00300B6D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  <w:szCs w:val="28"/>
      <w:lang w:bidi="th-T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  <w:style w:type="paragraph" w:styleId="af2">
    <w:name w:val="Normal (Web)"/>
    <w:basedOn w:val="a"/>
    <w:uiPriority w:val="99"/>
    <w:semiHidden/>
    <w:unhideWhenUsed/>
    <w:rsid w:val="00300B6D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  <w:szCs w:val="28"/>
      <w:lang w:bidi="th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6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EB2110-A978-41FB-94D3-D506357E5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Manual310358V2_4.dotx</Template>
  <TotalTime>249</TotalTime>
  <Pages>5</Pages>
  <Words>876</Words>
  <Characters>4997</Characters>
  <Application>Microsoft Office Word</Application>
  <DocSecurity>0</DocSecurity>
  <Lines>41</Lines>
  <Paragraphs>11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Windows User</cp:lastModifiedBy>
  <cp:revision>27</cp:revision>
  <cp:lastPrinted>2016-03-16T11:51:00Z</cp:lastPrinted>
  <dcterms:created xsi:type="dcterms:W3CDTF">2016-03-14T10:06:00Z</dcterms:created>
  <dcterms:modified xsi:type="dcterms:W3CDTF">2016-03-16T11:51:00Z</dcterms:modified>
</cp:coreProperties>
</file>