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6009C3D7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44BF3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49A21006" w14:textId="77777777" w:rsidTr="008C1396">
        <w:tc>
          <w:tcPr>
            <w:tcW w:w="675" w:type="dxa"/>
          </w:tcPr>
          <w:p w14:paraId="5B7157FC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649329E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6127A998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10FB2E06" w14:textId="77777777" w:rsidTr="008C1396">
        <w:tc>
          <w:tcPr>
            <w:tcW w:w="675" w:type="dxa"/>
          </w:tcPr>
          <w:p w14:paraId="694D8DEB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F4A651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4415BCD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442F323B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01932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จังหวัดประจวบคีรีขันธ์</w:t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การออกใบแทนใบอนุญาต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2F3F9D" w:rsidRPr="000C2AAC" w14:paraId="5F1398AA" w14:textId="77777777" w:rsidTr="009B7715">
        <w:tc>
          <w:tcPr>
            <w:tcW w:w="675" w:type="dxa"/>
          </w:tcPr>
          <w:p w14:paraId="08D93DD3" w14:textId="7935EAD7" w:rsidR="002F3F9D" w:rsidRPr="000C2AAC" w:rsidRDefault="002F3F9D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E1B0F66" w14:textId="77777777" w:rsidR="002F3F9D" w:rsidRDefault="002F3F9D"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ตำบลอ่าวน้อย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     </w:t>
            </w:r>
            <w:r>
              <w:rPr>
                <w:rFonts w:asciiTheme="minorBidi" w:hAnsiTheme="minorBidi" w:hint="cs"/>
                <w:i/>
                <w:iCs/>
                <w:sz w:val="32"/>
                <w:szCs w:val="32"/>
                <w:cs/>
                <w:lang w:bidi="th-TH"/>
              </w:rPr>
              <w:t>อำเภอเมือง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 :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  <w:p w14:paraId="2F2A857C" w14:textId="77777777" w:rsidR="002F3F9D" w:rsidRDefault="002F3F9D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D4FC030" w14:textId="77777777" w:rsidR="002F3F9D" w:rsidRDefault="002F3F9D">
            <w:pPr>
              <w:rPr>
                <w:rFonts w:asciiTheme="minorBidi" w:hAnsiTheme="minorBidi"/>
                <w:iCs/>
                <w:noProof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  <w:p w14:paraId="78653E4A" w14:textId="247F2E2C" w:rsidR="002F3F9D" w:rsidRPr="000C2AAC" w:rsidRDefault="002F3F9D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กรณีการสูญหายหรือถูกทำลายให้ยื่นคำขอพร้อมเอกสารหลักฐานตามแบบ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 xml:space="preserve">. 4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โดยในเขตกรุงเทพมหานคร ให้ยื่นคำขอได้ที่กรมพัฒนาฝีมือแรงงาน สำหรับในเขตจังหวัดอื่นให้ยื่น ณ สถาบันพัฒนาฝีมือแรงงานภาคหรือศูนย์พัฒนาฝีมือแรงงานจังหวัด แล้วแต่กรณี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 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967C4B2" w14:textId="77777777" w:rsidTr="00313D38">
        <w:tc>
          <w:tcPr>
            <w:tcW w:w="675" w:type="dxa"/>
            <w:vAlign w:val="center"/>
          </w:tcPr>
          <w:p w14:paraId="5682C537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1D4A70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618551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E84368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 เจ้าหน้าที่ตรวจสอบความพร้อมของสถานที่ เครื่องจักร เครื่องมือและ อุปกรณ์ และแจ้งผลการตรวจสอบ กรณี ไม่ผ่านการตรวจสอบ ต้องทำการแก้ไขปรับปรุง ขึ้นอยู่กับ ความพร้อมของผู้ยื่นคำขอเพื่อกำหนดวันเข้าตรวจสอบอีกครั้งหนึ่ง</w:t>
            </w:r>
          </w:p>
          <w:p w14:paraId="612CD29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F97433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8FA91D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7FB8A390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1593A7C7" w14:textId="77777777" w:rsidTr="00313D38">
        <w:tc>
          <w:tcPr>
            <w:tcW w:w="675" w:type="dxa"/>
            <w:vAlign w:val="center"/>
          </w:tcPr>
          <w:p w14:paraId="4CF1C465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208277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DDED2B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84702F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4749659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5CB43F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1FB736F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66884A34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478CB89F" w14:textId="77777777" w:rsidR="002F3F9D" w:rsidRDefault="002F3F9D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76CB1A6F" w14:textId="77777777" w:rsidR="00FD1926" w:rsidRDefault="00FD1926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bookmarkStart w:id="0" w:name="_GoBack"/>
      <w:bookmarkEnd w:id="0"/>
    </w:p>
    <w:p w14:paraId="7C9374AA" w14:textId="77777777" w:rsidR="002F3F9D" w:rsidRPr="000C2AAC" w:rsidRDefault="002F3F9D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แบบใบคำขอใบแทนใบอนุญาต 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คำขอ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742445DE" w14:textId="77777777" w:rsidTr="00090552">
        <w:tc>
          <w:tcPr>
            <w:tcW w:w="534" w:type="dxa"/>
          </w:tcPr>
          <w:p w14:paraId="5C982C92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54F2CE7B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การขอใบแทนใบอนุญาต ฉบับละ</w:t>
            </w:r>
          </w:p>
          <w:p w14:paraId="01E81EAD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2,500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40ED8C18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2BFF012E" w14:textId="77777777" w:rsidTr="00C1539D">
        <w:tc>
          <w:tcPr>
            <w:tcW w:w="534" w:type="dxa"/>
          </w:tcPr>
          <w:p w14:paraId="2E993BA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7914B3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5B59E617" w14:textId="77777777" w:rsidTr="00C1539D">
        <w:tc>
          <w:tcPr>
            <w:tcW w:w="534" w:type="dxa"/>
          </w:tcPr>
          <w:p w14:paraId="70DCFBC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8B3F8B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5E59D29D" w14:textId="77777777" w:rsidTr="00C1539D">
        <w:tc>
          <w:tcPr>
            <w:tcW w:w="534" w:type="dxa"/>
          </w:tcPr>
          <w:p w14:paraId="22DCD72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D35A724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2F3F9D" w14:paraId="2D4850CE" w14:textId="77777777" w:rsidTr="002F3F9D">
        <w:tc>
          <w:tcPr>
            <w:tcW w:w="534" w:type="dxa"/>
            <w:hideMark/>
          </w:tcPr>
          <w:p w14:paraId="1B030A56" w14:textId="77777777" w:rsidR="002F3F9D" w:rsidRDefault="002F3F9D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>5)</w:t>
            </w:r>
          </w:p>
        </w:tc>
        <w:tc>
          <w:tcPr>
            <w:tcW w:w="9639" w:type="dxa"/>
            <w:hideMark/>
          </w:tcPr>
          <w:p w14:paraId="5EB0520B" w14:textId="77777777" w:rsidR="002F3F9D" w:rsidRDefault="002F3F9D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ตำบลอ่าวน้อย อำเภอเมือง 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:0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</w:tc>
      </w:tr>
      <w:tr w:rsidR="002F3F9D" w:rsidRPr="000C2AAC" w14:paraId="0670ABCC" w14:textId="77777777" w:rsidTr="00C1539D">
        <w:tc>
          <w:tcPr>
            <w:tcW w:w="534" w:type="dxa"/>
          </w:tcPr>
          <w:p w14:paraId="71FE59C8" w14:textId="77777777" w:rsidR="002F3F9D" w:rsidRPr="000C2AAC" w:rsidRDefault="002F3F9D" w:rsidP="008C1396">
            <w:pPr>
              <w:rPr>
                <w:rFonts w:asciiTheme="minorBidi" w:hAnsiTheme="minorBidi"/>
                <w:noProof/>
                <w:sz w:val="32"/>
                <w:szCs w:val="32"/>
                <w:lang w:bidi="th-TH"/>
              </w:rPr>
            </w:pPr>
          </w:p>
        </w:tc>
        <w:tc>
          <w:tcPr>
            <w:tcW w:w="9639" w:type="dxa"/>
          </w:tcPr>
          <w:p w14:paraId="45C73608" w14:textId="77777777" w:rsidR="002F3F9D" w:rsidRPr="000C2AAC" w:rsidRDefault="002F3F9D" w:rsidP="00EA6950">
            <w:pP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E2C6CC" w14:textId="77777777" w:rsidR="001F776F" w:rsidRDefault="001F776F" w:rsidP="00C81DB8">
      <w:pPr>
        <w:spacing w:after="0" w:line="240" w:lineRule="auto"/>
      </w:pPr>
      <w:r>
        <w:separator/>
      </w:r>
    </w:p>
  </w:endnote>
  <w:endnote w:type="continuationSeparator" w:id="0">
    <w:p w14:paraId="4AD44ECF" w14:textId="77777777" w:rsidR="001F776F" w:rsidRDefault="001F776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70E9D1" w14:textId="77777777" w:rsidR="001F776F" w:rsidRDefault="001F776F" w:rsidP="00C81DB8">
      <w:pPr>
        <w:spacing w:after="0" w:line="240" w:lineRule="auto"/>
      </w:pPr>
      <w:r>
        <w:separator/>
      </w:r>
    </w:p>
  </w:footnote>
  <w:footnote w:type="continuationSeparator" w:id="0">
    <w:p w14:paraId="0978839C" w14:textId="77777777" w:rsidR="001F776F" w:rsidRDefault="001F776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1926">
          <w:rPr>
            <w:noProof/>
          </w:rPr>
          <w:t>5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FD192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B6E97"/>
    <w:rsid w:val="001E05C0"/>
    <w:rsid w:val="001F776F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F3F9D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01932"/>
    <w:rsid w:val="00C1539D"/>
    <w:rsid w:val="00C21238"/>
    <w:rsid w:val="00C26ED0"/>
    <w:rsid w:val="00C3045F"/>
    <w:rsid w:val="00C44BF3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D1926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D3C04-AC64-49C7-BF09-045928E10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767</TotalTime>
  <Pages>5</Pages>
  <Words>924</Words>
  <Characters>5267</Characters>
  <Application>Microsoft Office Word</Application>
  <DocSecurity>0</DocSecurity>
  <Lines>43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85</cp:revision>
  <cp:lastPrinted>2015-03-02T15:12:00Z</cp:lastPrinted>
  <dcterms:created xsi:type="dcterms:W3CDTF">2015-04-23T03:41:00Z</dcterms:created>
  <dcterms:modified xsi:type="dcterms:W3CDTF">2015-07-21T16:27:00Z</dcterms:modified>
</cp:coreProperties>
</file>