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51B8668C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4E3F4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08326A7A" w14:textId="77777777" w:rsidTr="008C1396">
        <w:tc>
          <w:tcPr>
            <w:tcW w:w="675" w:type="dxa"/>
          </w:tcPr>
          <w:p w14:paraId="1AC73F17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8CC0EC0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775EBAD5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CFD413F" w14:textId="77777777" w:rsidTr="008C1396">
        <w:tc>
          <w:tcPr>
            <w:tcW w:w="675" w:type="dxa"/>
          </w:tcPr>
          <w:p w14:paraId="112B8FC8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F37ADBE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261133CF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442F323B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01932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จังหวัดประจวบคีรีขันธ์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68B5173" w14:textId="77777777" w:rsidR="00C55925" w:rsidRDefault="00C55925" w:rsidP="00C55925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14:paraId="76CB1A6F" w14:textId="77777777" w:rsidR="00FD1926" w:rsidRDefault="00FD1926" w:rsidP="00C55925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bookmarkStart w:id="0" w:name="_GoBack"/>
      <w:bookmarkEnd w:id="0"/>
    </w:p>
    <w:p w14:paraId="59C0A6BB" w14:textId="77777777" w:rsidR="00C55925" w:rsidRDefault="00C55925" w:rsidP="00C55925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14:paraId="4EC93ACF" w14:textId="77777777" w:rsidR="00C55925" w:rsidRPr="000C2AAC" w:rsidRDefault="00C55925" w:rsidP="00C55925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C55925" w:rsidRPr="000C2AAC" w14:paraId="5F1398AA" w14:textId="77777777" w:rsidTr="009B7715">
        <w:tc>
          <w:tcPr>
            <w:tcW w:w="675" w:type="dxa"/>
          </w:tcPr>
          <w:p w14:paraId="08D93DD3" w14:textId="1323E45B" w:rsidR="00C55925" w:rsidRPr="000C2AAC" w:rsidRDefault="00C55925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15CDFE6" w14:textId="77777777" w:rsidR="00C55925" w:rsidRDefault="00C55925"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ตำบลอ่าวน้อย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     </w:t>
            </w:r>
            <w:r>
              <w:rPr>
                <w:rFonts w:asciiTheme="minorBidi" w:hAnsiTheme="minorBidi" w:hint="cs"/>
                <w:i/>
                <w:iCs/>
                <w:sz w:val="32"/>
                <w:szCs w:val="32"/>
                <w:cs/>
                <w:lang w:bidi="th-TH"/>
              </w:rPr>
              <w:t>อำเภอเมือง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 :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  <w:p w14:paraId="63063226" w14:textId="77777777" w:rsidR="00C55925" w:rsidRDefault="00C5592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FBED376" w14:textId="63781905" w:rsidR="00C55925" w:rsidRDefault="00C55925">
            <w:pPr>
              <w:rPr>
                <w:rFonts w:asciiTheme="minorBidi" w:hAnsiTheme="minorBidi"/>
                <w:iCs/>
                <w:noProof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  <w:p w14:paraId="78653E4A" w14:textId="62FC3A7E" w:rsidR="00C55925" w:rsidRPr="000C2AAC" w:rsidRDefault="00C55925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17CF0079" w14:textId="673B55FC" w:rsidR="00C55925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14:paraId="21C44AA9" w14:textId="77777777" w:rsidR="00C55925" w:rsidRPr="00C55925" w:rsidRDefault="00C5592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16"/>
          <w:szCs w:val="16"/>
          <w:lang w:bidi="th-TH"/>
        </w:rPr>
      </w:pPr>
    </w:p>
    <w:p w14:paraId="7254DDEE" w14:textId="5EACAF0C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A3F716" w14:textId="77777777" w:rsidTr="00313D38">
        <w:tc>
          <w:tcPr>
            <w:tcW w:w="675" w:type="dxa"/>
            <w:vAlign w:val="center"/>
          </w:tcPr>
          <w:p w14:paraId="2D5359E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1AC47C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949C5B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E325758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C4D936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71D88E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318CFC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49E77C9A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991831D" w14:textId="77777777" w:rsidTr="00313D38">
        <w:tc>
          <w:tcPr>
            <w:tcW w:w="675" w:type="dxa"/>
            <w:vAlign w:val="center"/>
          </w:tcPr>
          <w:p w14:paraId="3D4AEA5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E0D2C9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A75DD3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6B4D18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11D6677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94BB77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8CA206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1D49F6E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5D9B0BCD" w14:textId="77777777" w:rsidTr="00090552">
        <w:tc>
          <w:tcPr>
            <w:tcW w:w="534" w:type="dxa"/>
          </w:tcPr>
          <w:p w14:paraId="1E5FB3CC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58815ECB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761E68BC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07A4F015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054DC86E" w14:textId="77777777" w:rsidTr="00C1539D">
        <w:tc>
          <w:tcPr>
            <w:tcW w:w="534" w:type="dxa"/>
          </w:tcPr>
          <w:p w14:paraId="20209DD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E53862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554EE171" w14:textId="77777777" w:rsidTr="00C1539D">
        <w:tc>
          <w:tcPr>
            <w:tcW w:w="534" w:type="dxa"/>
          </w:tcPr>
          <w:p w14:paraId="140EE40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A4E9FA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68B8FFA" w14:textId="77777777" w:rsidTr="00C1539D">
        <w:tc>
          <w:tcPr>
            <w:tcW w:w="534" w:type="dxa"/>
          </w:tcPr>
          <w:p w14:paraId="4E2B92D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8AD972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C55925" w14:paraId="126C2FCB" w14:textId="77777777" w:rsidTr="00C55925">
        <w:tc>
          <w:tcPr>
            <w:tcW w:w="534" w:type="dxa"/>
            <w:hideMark/>
          </w:tcPr>
          <w:p w14:paraId="3C49ECA7" w14:textId="77777777" w:rsidR="00C55925" w:rsidRDefault="00C5592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>5)</w:t>
            </w:r>
          </w:p>
        </w:tc>
        <w:tc>
          <w:tcPr>
            <w:tcW w:w="9639" w:type="dxa"/>
            <w:hideMark/>
          </w:tcPr>
          <w:p w14:paraId="7B088F3E" w14:textId="77777777" w:rsidR="00C55925" w:rsidRDefault="00C5592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</w:tc>
      </w:tr>
      <w:tr w:rsidR="00C55925" w:rsidRPr="000C2AAC" w14:paraId="5BE300C7" w14:textId="77777777" w:rsidTr="00C1539D">
        <w:tc>
          <w:tcPr>
            <w:tcW w:w="534" w:type="dxa"/>
          </w:tcPr>
          <w:p w14:paraId="6A310284" w14:textId="77777777" w:rsidR="00C55925" w:rsidRPr="000C2AAC" w:rsidRDefault="00C55925" w:rsidP="008C1396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14:paraId="753A6288" w14:textId="77777777" w:rsidR="00C55925" w:rsidRPr="000C2AAC" w:rsidRDefault="00C55925" w:rsidP="00EA6950">
            <w:pP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E2C6CC" w14:textId="77777777" w:rsidR="001F776F" w:rsidRDefault="001F776F" w:rsidP="00C81DB8">
      <w:pPr>
        <w:spacing w:after="0" w:line="240" w:lineRule="auto"/>
      </w:pPr>
      <w:r>
        <w:separator/>
      </w:r>
    </w:p>
  </w:endnote>
  <w:endnote w:type="continuationSeparator" w:id="0">
    <w:p w14:paraId="4AD44ECF" w14:textId="77777777" w:rsidR="001F776F" w:rsidRDefault="001F776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70E9D1" w14:textId="77777777" w:rsidR="001F776F" w:rsidRDefault="001F776F" w:rsidP="00C81DB8">
      <w:pPr>
        <w:spacing w:after="0" w:line="240" w:lineRule="auto"/>
      </w:pPr>
      <w:r>
        <w:separator/>
      </w:r>
    </w:p>
  </w:footnote>
  <w:footnote w:type="continuationSeparator" w:id="0">
    <w:p w14:paraId="0978839C" w14:textId="77777777" w:rsidR="001F776F" w:rsidRDefault="001F776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926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D192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F776F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3F41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50F80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01932"/>
    <w:rsid w:val="00C1539D"/>
    <w:rsid w:val="00C21238"/>
    <w:rsid w:val="00C26ED0"/>
    <w:rsid w:val="00C3045F"/>
    <w:rsid w:val="00C55925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D1926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92CDC-01C4-4539-99E8-B871B2E23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764</TotalTime>
  <Pages>5</Pages>
  <Words>899</Words>
  <Characters>5128</Characters>
  <Application>Microsoft Office Word</Application>
  <DocSecurity>0</DocSecurity>
  <Lines>42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85</cp:revision>
  <cp:lastPrinted>2015-03-02T15:12:00Z</cp:lastPrinted>
  <dcterms:created xsi:type="dcterms:W3CDTF">2015-04-23T03:41:00Z</dcterms:created>
  <dcterms:modified xsi:type="dcterms:W3CDTF">2015-07-21T16:26:00Z</dcterms:modified>
</cp:coreProperties>
</file>