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7BD18A5F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A2155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7D589898" w:rsidR="00394708" w:rsidRPr="00403B75" w:rsidRDefault="00394708" w:rsidP="008C1396">
            <w:pP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442F323B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0193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  <w:bookmarkStart w:id="0" w:name="_GoBack"/>
      <w:bookmarkEnd w:id="0"/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403B75" w:rsidRPr="000C2AAC" w14:paraId="5F1398AA" w14:textId="77777777" w:rsidTr="009B7715">
        <w:tc>
          <w:tcPr>
            <w:tcW w:w="675" w:type="dxa"/>
          </w:tcPr>
          <w:p w14:paraId="08D93DD3" w14:textId="7C9F9684" w:rsidR="00403B75" w:rsidRPr="000C2AAC" w:rsidRDefault="00403B75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A822995" w14:textId="77777777" w:rsidR="00403B75" w:rsidRDefault="00403B75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     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  <w:p w14:paraId="1E8238A9" w14:textId="77777777" w:rsidR="00403B75" w:rsidRDefault="00403B7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4AE2F06F" w:rsidR="00403B75" w:rsidRPr="00403B75" w:rsidRDefault="00403B75" w:rsidP="009B7715">
            <w:pPr>
              <w:rPr>
                <w:rFonts w:asciiTheme="minorBidi" w:hAnsiTheme="minorBidi"/>
                <w:iCs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264F6B4E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03B75">
        <w:rPr>
          <w:rFonts w:asciiTheme="minorBidi" w:hAnsiTheme="minorBidi"/>
          <w:noProof/>
          <w:sz w:val="8"/>
          <w:szCs w:val="8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03B75">
        <w:rPr>
          <w:rFonts w:asciiTheme="minorBidi" w:hAnsiTheme="minorBidi"/>
          <w:noProof/>
          <w:sz w:val="8"/>
          <w:szCs w:val="8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03B75">
        <w:rPr>
          <w:rFonts w:asciiTheme="minorBidi" w:hAnsiTheme="minorBidi"/>
          <w:noProof/>
          <w:sz w:val="8"/>
          <w:szCs w:val="8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6E4D078" w14:textId="77777777" w:rsidTr="00313D38">
        <w:tc>
          <w:tcPr>
            <w:tcW w:w="675" w:type="dxa"/>
            <w:vAlign w:val="center"/>
          </w:tcPr>
          <w:p w14:paraId="3FC9ECD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09005D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03CEE1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C877C5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24B908A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98E487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27F980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3F7723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540EA2B3" w14:textId="77777777" w:rsidTr="00313D38">
        <w:tc>
          <w:tcPr>
            <w:tcW w:w="675" w:type="dxa"/>
            <w:vAlign w:val="center"/>
          </w:tcPr>
          <w:p w14:paraId="131E391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980719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F9144C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30776BC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7062BCD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6F4A82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2E3C4C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7019DC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4FD44429" w14:textId="77777777" w:rsidR="00403B75" w:rsidRDefault="00403B75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1D47B4E9" w14:textId="77777777" w:rsidR="00403B75" w:rsidRDefault="00403B75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62F40437" w14:textId="77777777" w:rsidR="00403B75" w:rsidRDefault="00403B75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4652AD50" w14:textId="77777777" w:rsidR="00403B75" w:rsidRDefault="00403B75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67F43E1" w14:textId="77777777" w:rsidR="00403B75" w:rsidRPr="000C2AAC" w:rsidRDefault="00403B75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1AC8C8A" w14:textId="77777777" w:rsidTr="004E651F">
        <w:tc>
          <w:tcPr>
            <w:tcW w:w="675" w:type="dxa"/>
            <w:vAlign w:val="center"/>
          </w:tcPr>
          <w:p w14:paraId="50848AD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7CF1D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2FAA436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1E7E8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8D652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127B2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AFA5C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7F69A8" w14:textId="77777777" w:rsidTr="004E651F">
        <w:tc>
          <w:tcPr>
            <w:tcW w:w="675" w:type="dxa"/>
            <w:vAlign w:val="center"/>
          </w:tcPr>
          <w:p w14:paraId="3398795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B7354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1274C3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7201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4AC9F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D7EAE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FFEA7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464E537" w14:textId="77777777" w:rsidTr="004E651F">
        <w:tc>
          <w:tcPr>
            <w:tcW w:w="675" w:type="dxa"/>
            <w:vAlign w:val="center"/>
          </w:tcPr>
          <w:p w14:paraId="0E05164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43500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307181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D8014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5A46E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02A7B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8C8A4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223ADDD" w14:textId="77777777" w:rsidTr="004E651F">
        <w:tc>
          <w:tcPr>
            <w:tcW w:w="675" w:type="dxa"/>
            <w:vAlign w:val="center"/>
          </w:tcPr>
          <w:p w14:paraId="3DBA40C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D54DF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2C1A817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FE532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BC3B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5E49A0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99C74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5503644" w14:textId="77777777" w:rsidTr="004E651F">
        <w:tc>
          <w:tcPr>
            <w:tcW w:w="675" w:type="dxa"/>
            <w:vAlign w:val="center"/>
          </w:tcPr>
          <w:p w14:paraId="7DD1B42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0F81C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79644B6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7ACF2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0E79FD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0EC84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CAF8A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8181655" w14:textId="77777777" w:rsidTr="00C1539D">
        <w:tc>
          <w:tcPr>
            <w:tcW w:w="534" w:type="dxa"/>
          </w:tcPr>
          <w:p w14:paraId="213EC03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F61055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43065346" w14:textId="77777777" w:rsidTr="00C1539D">
        <w:tc>
          <w:tcPr>
            <w:tcW w:w="534" w:type="dxa"/>
          </w:tcPr>
          <w:p w14:paraId="5F1D886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B07BDB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082E6B2" w14:textId="77777777" w:rsidTr="00C1539D">
        <w:tc>
          <w:tcPr>
            <w:tcW w:w="534" w:type="dxa"/>
          </w:tcPr>
          <w:p w14:paraId="64B581F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246C86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403B75" w14:paraId="1FE8437C" w14:textId="77777777" w:rsidTr="00403B75">
        <w:tc>
          <w:tcPr>
            <w:tcW w:w="534" w:type="dxa"/>
            <w:hideMark/>
          </w:tcPr>
          <w:p w14:paraId="7C823F26" w14:textId="77777777" w:rsidR="00403B75" w:rsidRDefault="00403B7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lastRenderedPageBreak/>
              <w:t>5)</w:t>
            </w:r>
          </w:p>
        </w:tc>
        <w:tc>
          <w:tcPr>
            <w:tcW w:w="9639" w:type="dxa"/>
            <w:hideMark/>
          </w:tcPr>
          <w:p w14:paraId="2BBD801B" w14:textId="77777777" w:rsidR="00403B75" w:rsidRDefault="00403B7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403B75" w:rsidRPr="000C2AAC" w14:paraId="3686B477" w14:textId="77777777" w:rsidTr="00C1539D">
        <w:tc>
          <w:tcPr>
            <w:tcW w:w="534" w:type="dxa"/>
          </w:tcPr>
          <w:p w14:paraId="5BC35178" w14:textId="77777777" w:rsidR="00403B75" w:rsidRPr="000C2AAC" w:rsidRDefault="00403B75" w:rsidP="008C1396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14:paraId="6F193EAF" w14:textId="77777777" w:rsidR="00403B75" w:rsidRPr="000C2AAC" w:rsidRDefault="00403B75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736A3" w14:textId="77777777" w:rsidR="00BB2C24" w:rsidRDefault="00BB2C24" w:rsidP="00C81DB8">
      <w:pPr>
        <w:spacing w:after="0" w:line="240" w:lineRule="auto"/>
      </w:pPr>
      <w:r>
        <w:separator/>
      </w:r>
    </w:p>
  </w:endnote>
  <w:endnote w:type="continuationSeparator" w:id="0">
    <w:p w14:paraId="43B500BF" w14:textId="77777777" w:rsidR="00BB2C24" w:rsidRDefault="00BB2C2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E2D6C" w14:textId="77777777" w:rsidR="00BB2C24" w:rsidRDefault="00BB2C24" w:rsidP="00C81DB8">
      <w:pPr>
        <w:spacing w:after="0" w:line="240" w:lineRule="auto"/>
      </w:pPr>
      <w:r>
        <w:separator/>
      </w:r>
    </w:p>
  </w:footnote>
  <w:footnote w:type="continuationSeparator" w:id="0">
    <w:p w14:paraId="2E8E9DAA" w14:textId="77777777" w:rsidR="00BB2C24" w:rsidRDefault="00BB2C2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932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0193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3B75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21554"/>
    <w:rsid w:val="00A47E94"/>
    <w:rsid w:val="00AA7734"/>
    <w:rsid w:val="00AC4ACB"/>
    <w:rsid w:val="00AE6A9D"/>
    <w:rsid w:val="00AF4A06"/>
    <w:rsid w:val="00B23DA2"/>
    <w:rsid w:val="00B509FC"/>
    <w:rsid w:val="00B95782"/>
    <w:rsid w:val="00BB2C24"/>
    <w:rsid w:val="00BC5DA7"/>
    <w:rsid w:val="00BF6CA4"/>
    <w:rsid w:val="00C01932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47662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991E-840B-49F9-902B-FD0F0F0CB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770</TotalTime>
  <Pages>6</Pages>
  <Words>1021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84</cp:revision>
  <cp:lastPrinted>2015-03-02T15:12:00Z</cp:lastPrinted>
  <dcterms:created xsi:type="dcterms:W3CDTF">2015-04-23T03:41:00Z</dcterms:created>
  <dcterms:modified xsi:type="dcterms:W3CDTF">2015-07-21T16:27:00Z</dcterms:modified>
</cp:coreProperties>
</file>