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การขออนุญาตจัดตั้งศูนย์ฝึกอบรมฝีมือแรงงาน</w:t>
      </w:r>
    </w:p>
    <w:p w14:paraId="16FCEC75" w14:textId="323C66D2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2B00F8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ศูนย์พัฒนาฝีมือแรงงานจังหวัดประจวบคีรีขันธ์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การขออนุญาตจัดตั้งศูนย์ฝึกอบรมฝีมือแรงงาน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กองส่งเสริมการพัฒนาฝีมือแรงงาน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4E60F8E4"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4102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จังหวัดประจวบคีรีขันธ์</w:t>
      </w:r>
      <w:bookmarkStart w:id="0" w:name="_GoBack"/>
      <w:bookmarkEnd w:id="0"/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20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การขออนุญาตจัดตั้งศูนย์ฝึกอบรมฝีมือแรงงาน </w:t>
      </w:r>
      <w:r w:rsidR="00094F82" w:rsidRPr="000C2AAC">
        <w:rPr>
          <w:rFonts w:asciiTheme="minorBidi" w:hAnsiTheme="minorBidi"/>
          <w:noProof/>
          <w:sz w:val="32"/>
          <w:szCs w:val="32"/>
        </w:rPr>
        <w:t>25/05/2558 12:42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FEF3049" w14:textId="535F0D0C" w:rsidR="0056406B" w:rsidRDefault="00A13B6C" w:rsidP="0056406B"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56406B" w:rsidRPr="0056406B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ศูนย์พัฒนาฝีมือแรงงานจังหวัดประจวบคีรีขันธ์ เลขที่ </w:t>
            </w:r>
            <w:r w:rsidR="0056406B" w:rsidRPr="0056406B">
              <w:rPr>
                <w:rFonts w:asciiTheme="minorBidi" w:hAnsiTheme="minorBidi"/>
                <w:i/>
                <w:iCs/>
                <w:sz w:val="32"/>
                <w:szCs w:val="32"/>
                <w:rtl/>
                <w:cs/>
              </w:rPr>
              <w:t xml:space="preserve">311 </w:t>
            </w:r>
            <w:r w:rsidR="0056406B" w:rsidRPr="0056406B">
              <w:rPr>
                <w:rFonts w:asciiTheme="minorBidi" w:hAnsiTheme="minorBidi"/>
                <w:i/>
                <w:iCs/>
                <w:sz w:val="32"/>
                <w:szCs w:val="32"/>
                <w:rtl/>
                <w:cs/>
                <w:lang w:bidi="th-TH"/>
              </w:rPr>
              <w:t xml:space="preserve">หมู่ </w:t>
            </w:r>
            <w:r w:rsidR="0056406B" w:rsidRPr="0056406B">
              <w:rPr>
                <w:rFonts w:asciiTheme="minorBidi" w:hAnsiTheme="minorBidi"/>
                <w:i/>
                <w:iCs/>
                <w:sz w:val="32"/>
                <w:szCs w:val="32"/>
                <w:rtl/>
                <w:cs/>
              </w:rPr>
              <w:t xml:space="preserve">3 </w:t>
            </w:r>
            <w:r w:rsidR="0056406B" w:rsidRPr="0056406B">
              <w:rPr>
                <w:rFonts w:asciiTheme="minorBidi" w:hAnsiTheme="minorBidi"/>
                <w:i/>
                <w:iCs/>
                <w:sz w:val="32"/>
                <w:szCs w:val="32"/>
                <w:rtl/>
                <w:cs/>
                <w:lang w:bidi="th-TH"/>
              </w:rPr>
              <w:t xml:space="preserve">ตำบลอ่าวน้อย </w:t>
            </w:r>
            <w:r w:rsidR="0056406B">
              <w:rPr>
                <w:rFonts w:asciiTheme="minorBidi" w:hAnsiTheme="minorBidi" w:hint="cs"/>
                <w:i/>
                <w:iCs/>
                <w:sz w:val="32"/>
                <w:szCs w:val="32"/>
                <w:cs/>
                <w:lang w:bidi="th-TH"/>
              </w:rPr>
              <w:t xml:space="preserve">      </w:t>
            </w:r>
            <w:r w:rsidR="0056406B" w:rsidRPr="0056406B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อำเภอเมือง จังหวัดประจวบคีรีขันธ์ </w:t>
            </w:r>
            <w:r w:rsidR="0056406B" w:rsidRPr="0056406B">
              <w:rPr>
                <w:rFonts w:asciiTheme="minorBidi" w:hAnsiTheme="minorBidi"/>
                <w:i/>
                <w:iCs/>
                <w:sz w:val="32"/>
                <w:szCs w:val="32"/>
                <w:rtl/>
                <w:cs/>
              </w:rPr>
              <w:t xml:space="preserve">77000 </w:t>
            </w:r>
            <w:r w:rsidR="0056406B" w:rsidRPr="0056406B">
              <w:rPr>
                <w:rFonts w:asciiTheme="minorBidi" w:hAnsiTheme="minorBidi"/>
                <w:i/>
                <w:iCs/>
                <w:sz w:val="32"/>
                <w:szCs w:val="32"/>
                <w:rtl/>
                <w:cs/>
                <w:lang w:bidi="th-TH"/>
              </w:rPr>
              <w:t xml:space="preserve">โทรศัพท์ </w:t>
            </w:r>
            <w:r w:rsidR="0056406B" w:rsidRPr="0056406B">
              <w:rPr>
                <w:rFonts w:asciiTheme="minorBidi" w:hAnsiTheme="minorBidi"/>
                <w:i/>
                <w:iCs/>
                <w:sz w:val="32"/>
                <w:szCs w:val="32"/>
                <w:rtl/>
                <w:cs/>
              </w:rPr>
              <w:t>:</w:t>
            </w:r>
            <w:r w:rsidR="0056406B" w:rsidRPr="0056406B">
              <w:rPr>
                <w:rFonts w:asciiTheme="minorBidi" w:hAnsiTheme="minorBidi"/>
                <w:i/>
                <w:iCs/>
                <w:sz w:val="32"/>
                <w:szCs w:val="32"/>
                <w:cs/>
              </w:rPr>
              <w:t>0 3290 9664</w:t>
            </w:r>
            <w:r w:rsidR="0056406B" w:rsidRPr="0056406B">
              <w:rPr>
                <w:rFonts w:asciiTheme="minorBidi" w:hAnsiTheme="minorBidi"/>
                <w:i/>
                <w:iCs/>
                <w:sz w:val="32"/>
                <w:szCs w:val="32"/>
                <w:rtl/>
                <w:cs/>
              </w:rPr>
              <w:t>-</w:t>
            </w:r>
            <w:r w:rsidR="0056406B" w:rsidRPr="0056406B">
              <w:rPr>
                <w:rFonts w:asciiTheme="minorBidi" w:hAnsiTheme="minorBidi"/>
                <w:i/>
                <w:iCs/>
                <w:sz w:val="32"/>
                <w:szCs w:val="32"/>
                <w:cs/>
              </w:rPr>
              <w:t xml:space="preserve">6  </w:t>
            </w:r>
            <w:r w:rsidR="0056406B" w:rsidRPr="0056406B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โทรสาร  </w:t>
            </w:r>
            <w:r w:rsidR="0056406B" w:rsidRPr="0056406B">
              <w:rPr>
                <w:rFonts w:asciiTheme="minorBidi" w:hAnsiTheme="minorBidi"/>
                <w:i/>
                <w:iCs/>
                <w:sz w:val="32"/>
                <w:szCs w:val="32"/>
                <w:rtl/>
                <w:cs/>
              </w:rPr>
              <w:t>:</w:t>
            </w:r>
            <w:r w:rsidR="0056406B" w:rsidRPr="0056406B">
              <w:rPr>
                <w:rFonts w:asciiTheme="minorBidi" w:hAnsiTheme="minorBidi"/>
                <w:i/>
                <w:iCs/>
                <w:sz w:val="32"/>
                <w:szCs w:val="32"/>
                <w:cs/>
              </w:rPr>
              <w:t xml:space="preserve">0 3290 9663 </w:t>
            </w:r>
            <w:r w:rsidR="0056406B" w:rsidRPr="0056406B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เว็บไซต์ </w:t>
            </w:r>
            <w:r w:rsidR="0056406B" w:rsidRPr="0056406B"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www.dsd.go.th/prachuapkhirikhan E-mail : </w:t>
            </w:r>
            <w:proofErr w:type="spellStart"/>
            <w:r w:rsidR="0056406B" w:rsidRPr="0056406B">
              <w:rPr>
                <w:rFonts w:asciiTheme="minorBidi" w:hAnsiTheme="minorBidi"/>
                <w:i/>
                <w:iCs/>
                <w:sz w:val="32"/>
                <w:szCs w:val="32"/>
              </w:rPr>
              <w:t>dsd</w:t>
            </w:r>
            <w:proofErr w:type="spellEnd"/>
            <w:r w:rsidR="0056406B" w:rsidRPr="0056406B">
              <w:rPr>
                <w:rFonts w:asciiTheme="minorBidi" w:hAnsiTheme="minorBidi"/>
                <w:i/>
                <w:iCs/>
                <w:sz w:val="32"/>
                <w:szCs w:val="32"/>
                <w:rtl/>
                <w:cs/>
              </w:rPr>
              <w:t>300</w:t>
            </w:r>
            <w:r w:rsidR="0056406B" w:rsidRPr="0056406B">
              <w:rPr>
                <w:rFonts w:asciiTheme="minorBidi" w:hAnsiTheme="minorBidi"/>
                <w:i/>
                <w:iCs/>
                <w:sz w:val="32"/>
                <w:szCs w:val="32"/>
              </w:rPr>
              <w:t>@outlook.co.th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008472E9" w14:textId="486FBC2A" w:rsidR="00313D38" w:rsidRDefault="00A13B6C" w:rsidP="009B7715">
            <w:pP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6406B">
              <w:rPr>
                <w:rFonts w:asciiTheme="minorBidi" w:hAnsiTheme="minorBidi"/>
                <w:iCs/>
                <w:noProof/>
                <w:sz w:val="32"/>
                <w:szCs w:val="32"/>
              </w:rPr>
              <w:t>–</w:t>
            </w:r>
          </w:p>
          <w:p w14:paraId="78653E4A" w14:textId="5365B6CD" w:rsidR="0056406B" w:rsidRPr="000C2AAC" w:rsidRDefault="0056406B" w:rsidP="009B7715">
            <w:pPr>
              <w:rPr>
                <w:rFonts w:asciiTheme="minorBidi" w:hAnsiTheme="minorBidi"/>
                <w:iCs/>
                <w:sz w:val="32"/>
                <w:szCs w:val="32"/>
                <w:lang w:bidi="th-TH"/>
              </w:rPr>
            </w:pPr>
          </w:p>
        </w:tc>
      </w:tr>
    </w:tbl>
    <w:p w14:paraId="3CD2E102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ให้ผู้ขอรับอนุญาตยื่นในเขตจังหวัดที่ศูนย์ฝึกอบรมฝีมือแรงงานนั้นตั้งอยู่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เงื่อนไขการจัดตั้งศูนย์ฝึกอบรมฝีมือแรงงาน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สถานประกอบกิจการต้องมีสถานที่ฝึกที่ได้จัดไว้เป็นสัดส่วนแยกจากหน่วยประกอบกิจการ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ศูนย์ฝึกอบรมฝีมือแรงงาน ต้องมีความพร้อมและความเหมาะสมในเรื่อง สถานที่ เครื่องมือ เครื่องจักรอุปกรณ์ หรือสิ่งอำนวยความสะดวก และจะต้องได้รับอนุญาตจากนายทะเบียน ซึ่งเป็นไปตามประกาศคณะกรรมการส่งเสริมการพัฒนาฝีมือแรงงาน เรื่อง หลักเกณฑ์ วิธีการและเงื่อนไขการจดตั้งศูนย์ฝึกอบรมฝีมือแรงงาน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16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มิถุนายน </w:t>
      </w:r>
      <w:r w:rsidRPr="000C2AAC">
        <w:rPr>
          <w:rFonts w:asciiTheme="minorBidi" w:hAnsiTheme="minorBidi"/>
          <w:noProof/>
          <w:sz w:val="32"/>
          <w:szCs w:val="32"/>
        </w:rPr>
        <w:t>2546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สถานที่ เครื่องมือ เครื่องจักรอุปกรณ์ หรือสิ่งอำนวยความสะดวก ต้องมีลักษณะเหมาะสมสำหรับการฝึกอบรมฝีมือแรงงานตามสาขาอาชีพที่รัฐมนตรีว่าการกระทรวงแรงงานประกาศกำหนด และต้องมีสภาพที่ดีและมีความปลอดภัย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การพิจารณาอนุญาต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เมื่อนายทะเบียนตรวจสอบแล้วเห็นว่าผู้ยื่นคำขอ มีความพร้อมและความเหมาะสมจะออกใบอนุญาตจัดตั้งศูนย์ฝึกอบรมฝีมือแรงงานให้แก่ผู้ยื่นคำขอ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ในกรณีที่นายทะเบียนไม่ให้ความเห็นชอบให้แจ้งเป็นหนังสือพร้อมเหตุผล สิทธิ และระยะเวลาในการอุทธรณ์ให้ผู้ยื่นคำขอทราบ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กรณีใบอนุญาตจัดตั้งศูนย์ฝึกอบรมฝีมือแรงงานสูญหาย ถูกทำลาย หรือชำรุด ลบเลือนในสาระสำคัญ ให้ผู้ขอรับอนุญาตจัดตั้งศูนย์ฝึกอบรมฝีมือแรงงานขอรับใบแทนใบอนุญาต โดยยื่นคำขอพร้อมแนบใบอนุญาต ที่ชำรุดหรือหลักฐานการลงบันทึกประจำวันของพนักงานสอบสวนว่าใบอนุญาตสูญหาย เพื่อประกอบการพิจารณาผู้รับอนุญาตต้องแสดงใบอนุญาตจัดตั้งศูนย์ฝึกอบรมฝีมือแรงงาน ไว้ในที่เปิดเผยและเห็นได้ง่าย ณ ศูนย์ฝึกอบรมฝีมือแรงงาน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ผู้ยื่นคำขอ เจ้าหน้าที่ตรวจสอบความครบถ้วนของเอกสารและลงทะเบียนเอกสาร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2FE2566B" w14:textId="77777777" w:rsidTr="00313D38">
        <w:tc>
          <w:tcPr>
            <w:tcW w:w="675" w:type="dxa"/>
            <w:vAlign w:val="center"/>
          </w:tcPr>
          <w:p w14:paraId="2E2BFE9F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8D3DCD2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22CB53EF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6D5FC406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เจ้าหน้าที่ออก ตรวจสอบพร้อมของสถานที่ฝึก เครื่องจักร อุปกรณ์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0DF00FF8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DA16540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19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43B61F04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CD0C355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69B89F89" w14:textId="77777777" w:rsidTr="00313D38">
        <w:tc>
          <w:tcPr>
            <w:tcW w:w="675" w:type="dxa"/>
            <w:vAlign w:val="center"/>
          </w:tcPr>
          <w:p w14:paraId="191A05BD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165AE659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3843B122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17EF4629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นายทะเบียนพิจารณาให้ความเห็นชอบและออกใบอนุญาต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ให้แก่ผู้ยื่นคำขอ   แจ้งสถานประกอบกิจการมารับหนังสือรับรอง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51636072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6C77CF2D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5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14:paraId="4B53E26A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6C21DA17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20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และเอกสารอื่น ๆ ที่เกี่ยวข้องตามรายละเอียดในแบบฟอร์ม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คำขอรับอนุญาตจัดตั้งศูนย์ฝึกอบรมฝีมือแรงงาน 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 ศร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1)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6D364BB7" w14:textId="77777777" w:rsidTr="004E651F">
        <w:tc>
          <w:tcPr>
            <w:tcW w:w="675" w:type="dxa"/>
            <w:vAlign w:val="center"/>
          </w:tcPr>
          <w:p w14:paraId="6ACD3C49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E8E9D7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บ้าน</w:t>
            </w:r>
          </w:p>
        </w:tc>
        <w:tc>
          <w:tcPr>
            <w:tcW w:w="1843" w:type="dxa"/>
          </w:tcPr>
          <w:p w14:paraId="203C2CF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กรมการปกครอง</w:t>
            </w:r>
          </w:p>
        </w:tc>
        <w:tc>
          <w:tcPr>
            <w:tcW w:w="1559" w:type="dxa"/>
          </w:tcPr>
          <w:p w14:paraId="3F95927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6820A27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704A04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17853B0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36981B4B" w14:textId="77777777" w:rsidTr="004E651F">
        <w:tc>
          <w:tcPr>
            <w:tcW w:w="675" w:type="dxa"/>
            <w:vAlign w:val="center"/>
          </w:tcPr>
          <w:p w14:paraId="570392F5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3F29950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กรณีห้างหุ้นส่วนสามัญ สำเนาบัตรประชาชนของผู้เป็นห้างหุ้นส่วนทุกคน</w:t>
            </w:r>
          </w:p>
        </w:tc>
        <w:tc>
          <w:tcPr>
            <w:tcW w:w="1843" w:type="dxa"/>
          </w:tcPr>
          <w:p w14:paraId="3945EC3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4A8454F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14:paraId="51BD920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7097024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6C3E8C4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33F2A870" w14:textId="77777777" w:rsidTr="004E651F">
        <w:tc>
          <w:tcPr>
            <w:tcW w:w="675" w:type="dxa"/>
            <w:vAlign w:val="center"/>
          </w:tcPr>
          <w:p w14:paraId="045BD934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2A841E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กรณีห้างหุ้นส่วนสามัญ สำเนาทะเบียนบ้านของผู้เป็นห้างหุ้นส่วนทุกคน</w:t>
            </w:r>
          </w:p>
        </w:tc>
        <w:tc>
          <w:tcPr>
            <w:tcW w:w="1843" w:type="dxa"/>
          </w:tcPr>
          <w:p w14:paraId="1BF54CF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2C96072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9D4D3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37A72B7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233B45D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2B0ECCFC" w14:textId="77777777" w:rsidTr="004E651F">
        <w:tc>
          <w:tcPr>
            <w:tcW w:w="675" w:type="dxa"/>
            <w:vAlign w:val="center"/>
          </w:tcPr>
          <w:p w14:paraId="7F34A308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15F5BA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กรณีห้างหุ้นส่วนสามัญ บัญชีรายชื่อผู้เป็นหุ้นส่วนทุกคน</w:t>
            </w:r>
          </w:p>
        </w:tc>
        <w:tc>
          <w:tcPr>
            <w:tcW w:w="1843" w:type="dxa"/>
          </w:tcPr>
          <w:p w14:paraId="624BBEF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0EE973B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2D088AC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3BC175B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07CEFEB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26E3B6E4" w14:textId="77777777" w:rsidTr="004E651F">
        <w:tc>
          <w:tcPr>
            <w:tcW w:w="675" w:type="dxa"/>
            <w:vAlign w:val="center"/>
          </w:tcPr>
          <w:p w14:paraId="71DAA7DA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6C663AE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กรณีนิติบุคคล หนังสือรับรองของนายทะเบียนหุ้นส่วนบริษัท</w:t>
            </w:r>
          </w:p>
        </w:tc>
        <w:tc>
          <w:tcPr>
            <w:tcW w:w="1843" w:type="dxa"/>
          </w:tcPr>
          <w:p w14:paraId="28EE683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D1FE32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2B5A810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A158B7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7933EF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61A412B5" w14:textId="77777777" w:rsidTr="004E651F">
        <w:tc>
          <w:tcPr>
            <w:tcW w:w="675" w:type="dxa"/>
            <w:vAlign w:val="center"/>
          </w:tcPr>
          <w:p w14:paraId="08EC19E7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7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64AA7AE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กรณีนิติบุคคล หนังสือรับรองของนายทะเบียนหุ้นส่วนบริษัท</w:t>
            </w:r>
          </w:p>
        </w:tc>
        <w:tc>
          <w:tcPr>
            <w:tcW w:w="1843" w:type="dxa"/>
          </w:tcPr>
          <w:p w14:paraId="7B3A9EE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12EFD93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66CFB3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6DEDED2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BAEF2C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60F3A952" w14:textId="77777777" w:rsidTr="004E651F">
        <w:tc>
          <w:tcPr>
            <w:tcW w:w="675" w:type="dxa"/>
            <w:vAlign w:val="center"/>
          </w:tcPr>
          <w:p w14:paraId="6E6E8ADC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8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1D2035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กรณีนิติบุคคล สำเนาบัตรประจำตัวประชาชนของผู้มีอำนาจทำการแทนนิติบุคคล</w:t>
            </w:r>
          </w:p>
        </w:tc>
        <w:tc>
          <w:tcPr>
            <w:tcW w:w="1843" w:type="dxa"/>
          </w:tcPr>
          <w:p w14:paraId="10D736B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2B59D11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2FB7EA7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3DAB12D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66FF087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032ABA3D" w14:textId="77777777" w:rsidTr="004E651F">
        <w:tc>
          <w:tcPr>
            <w:tcW w:w="675" w:type="dxa"/>
            <w:vAlign w:val="center"/>
          </w:tcPr>
          <w:p w14:paraId="7EB3998F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9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4B16FCE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กรณีนิติบุคคล สำเนาทะเบียนบ้านของผู้มีอำนาจทำการแทนนิติบุคคล</w:t>
            </w:r>
          </w:p>
        </w:tc>
        <w:tc>
          <w:tcPr>
            <w:tcW w:w="1843" w:type="dxa"/>
          </w:tcPr>
          <w:p w14:paraId="4BF22B9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247E7C9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237DC28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2A9CBEE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A54D2E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ไม่มีค่าธรรมเนียม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กองส่งเสริมการพัฒนาฝีมือแรงงาน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กองส่งเสริมการพัฒนาฝีมือแรงงาน 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 02 245 1707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ต่อ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415,416,417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)</w:t>
            </w:r>
          </w:p>
        </w:tc>
      </w:tr>
      <w:tr w:rsidR="00EA6950" w:rsidRPr="000C2AAC" w14:paraId="10E3D244" w14:textId="77777777" w:rsidTr="00C1539D">
        <w:tc>
          <w:tcPr>
            <w:tcW w:w="534" w:type="dxa"/>
          </w:tcPr>
          <w:p w14:paraId="193767FD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7D9D26BB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10400 http://www.dsd.go.th)</w:t>
            </w:r>
          </w:p>
        </w:tc>
      </w:tr>
      <w:tr w:rsidR="00EA6950" w:rsidRPr="000C2AAC" w14:paraId="2F4DB6FF" w14:textId="77777777" w:rsidTr="00C1539D">
        <w:tc>
          <w:tcPr>
            <w:tcW w:w="534" w:type="dxa"/>
          </w:tcPr>
          <w:p w14:paraId="0F0637C6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7C965BD3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14:paraId="02AA5B82" w14:textId="77777777" w:rsidTr="00C1539D">
        <w:tc>
          <w:tcPr>
            <w:tcW w:w="534" w:type="dxa"/>
          </w:tcPr>
          <w:p w14:paraId="53722C87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5E23135A" w14:textId="693F3530" w:rsidR="009301E0" w:rsidRPr="009301E0" w:rsidRDefault="00EA6950" w:rsidP="00EA6950">
            <w:pPr>
              <w:rPr>
                <w:rFonts w:asciiTheme="minorBidi" w:hAnsiTheme="minorBidi"/>
                <w:i/>
                <w:iCs/>
                <w:noProof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  <w:tr w:rsidR="009301E0" w14:paraId="30EC0316" w14:textId="77777777" w:rsidTr="009301E0">
        <w:tc>
          <w:tcPr>
            <w:tcW w:w="534" w:type="dxa"/>
            <w:hideMark/>
          </w:tcPr>
          <w:p w14:paraId="3728F101" w14:textId="77777777" w:rsidR="009301E0" w:rsidRDefault="009301E0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>5)</w:t>
            </w:r>
          </w:p>
        </w:tc>
        <w:tc>
          <w:tcPr>
            <w:tcW w:w="9639" w:type="dxa"/>
            <w:hideMark/>
          </w:tcPr>
          <w:p w14:paraId="38B272D4" w14:textId="77777777" w:rsidR="009301E0" w:rsidRDefault="009301E0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ศูนย์พัฒนาฝีมือแรงงานจังหวัดประจวบคีรีขันธ์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เลขที่ 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311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หมู่ 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3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ตำบลอ่าวน้อย อำเภอเมือง จังหวัดประจวบคีรีขันธ์ 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77000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โทรศัพท์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:0 3290 9664-6 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โทรสาร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 :0 3290 9663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เว็บไซต์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www.dsd.go.th/prachuapkhirikhan E-mail : dsd300@outlook.co.th</w:t>
            </w:r>
          </w:p>
        </w:tc>
      </w:tr>
      <w:tr w:rsidR="009301E0" w:rsidRPr="000C2AAC" w14:paraId="530EB219" w14:textId="77777777" w:rsidTr="00C1539D">
        <w:tc>
          <w:tcPr>
            <w:tcW w:w="534" w:type="dxa"/>
          </w:tcPr>
          <w:p w14:paraId="3E4057FE" w14:textId="77777777" w:rsidR="009301E0" w:rsidRPr="000C2AAC" w:rsidRDefault="009301E0" w:rsidP="008C1396">
            <w:pPr>
              <w:rPr>
                <w:rFonts w:asciiTheme="minorBidi" w:hAnsiTheme="minorBidi"/>
                <w:noProof/>
                <w:sz w:val="32"/>
                <w:szCs w:val="32"/>
              </w:rPr>
            </w:pPr>
          </w:p>
        </w:tc>
        <w:tc>
          <w:tcPr>
            <w:tcW w:w="9639" w:type="dxa"/>
          </w:tcPr>
          <w:p w14:paraId="457C77DA" w14:textId="77777777" w:rsidR="009301E0" w:rsidRPr="000C2AAC" w:rsidRDefault="009301E0" w:rsidP="00EA6950">
            <w:pPr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</w:pPr>
          </w:p>
        </w:tc>
      </w:tr>
    </w:tbl>
    <w:p w14:paraId="3D5866BE" w14:textId="77777777" w:rsidR="00C1539D" w:rsidRPr="009301E0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38E8563E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แบบฟอร์มที่ใช้ยื่น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</w:p>
        </w:tc>
      </w:tr>
    </w:tbl>
    <w:p w14:paraId="036A5900" w14:textId="77777777"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สามารถดาวโหลดได้ที่</w:t>
      </w:r>
      <w:r w:rsidRPr="000C2AAC">
        <w:rPr>
          <w:rFonts w:asciiTheme="minorBidi" w:hAnsiTheme="minorBidi"/>
          <w:noProof/>
          <w:sz w:val="32"/>
          <w:szCs w:val="32"/>
        </w:rPr>
        <w:t>http://home.dsd.go.th/sdpaa/index.php?option=com_content&amp;amp;view=article&amp;amp;id=123&amp;amp;Itemid=125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 อาคะมา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9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12E5C2" w14:textId="77777777" w:rsidR="00F848E5" w:rsidRDefault="00F848E5" w:rsidP="00C81DB8">
      <w:pPr>
        <w:spacing w:after="0" w:line="240" w:lineRule="auto"/>
      </w:pPr>
      <w:r>
        <w:separator/>
      </w:r>
    </w:p>
  </w:endnote>
  <w:endnote w:type="continuationSeparator" w:id="0">
    <w:p w14:paraId="0117600B" w14:textId="77777777" w:rsidR="00F848E5" w:rsidRDefault="00F848E5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altName w:val="-Layiji_KutLaiMuu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C9C2D4" w14:textId="77777777" w:rsidR="00F848E5" w:rsidRDefault="00F848E5" w:rsidP="00C81DB8">
      <w:pPr>
        <w:spacing w:after="0" w:line="240" w:lineRule="auto"/>
      </w:pPr>
      <w:r>
        <w:separator/>
      </w:r>
    </w:p>
  </w:footnote>
  <w:footnote w:type="continuationSeparator" w:id="0">
    <w:p w14:paraId="4ECDB77B" w14:textId="77777777" w:rsidR="00F848E5" w:rsidRDefault="00F848E5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84102">
          <w:rPr>
            <w:noProof/>
          </w:rPr>
          <w:t>1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C84102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00F8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6406B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01E0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84102"/>
    <w:rsid w:val="00CA51BD"/>
    <w:rsid w:val="00CD3DDC"/>
    <w:rsid w:val="00CE4A67"/>
    <w:rsid w:val="00CE687B"/>
    <w:rsid w:val="00CF27C9"/>
    <w:rsid w:val="00D0421D"/>
    <w:rsid w:val="00D1127F"/>
    <w:rsid w:val="00D11F26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848E5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3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E4089E-128F-47B7-9CC8-4AB0E7DD7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757</TotalTime>
  <Pages>1</Pages>
  <Words>1031</Words>
  <Characters>5879</Characters>
  <Application>Microsoft Office Word</Application>
  <DocSecurity>0</DocSecurity>
  <Lines>48</Lines>
  <Paragraphs>13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SUPASINEE</cp:lastModifiedBy>
  <cp:revision>85</cp:revision>
  <cp:lastPrinted>2015-03-02T15:12:00Z</cp:lastPrinted>
  <dcterms:created xsi:type="dcterms:W3CDTF">2015-04-23T03:41:00Z</dcterms:created>
  <dcterms:modified xsi:type="dcterms:W3CDTF">2015-07-21T16:27:00Z</dcterms:modified>
</cp:coreProperties>
</file>