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16FCEC75" w14:textId="74ACB61B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2816E0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>ศูนย์พัฒนาฝีมือแรงงานจังหวัดประจวบคีรีขันธ์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การขออนุญาตและการต่อใบอนุญาตดำเนินการทดสอบมาตรฐานฝีมือแรงงานแห่งชาติ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สำนักพัฒนามาตรฐานและทดสอบฝีมือแรงงาน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2FAA5395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1B78A2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จังหวัดประจวบคีรีขันธ์</w:t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การขออนุญาตและการต่อใบอนุญาตดำเนินการทดสอบมาตรฐานฝีมือแรงงานแห่งชาติ </w:t>
      </w:r>
      <w:r w:rsidR="00094F82" w:rsidRPr="000C2AAC">
        <w:rPr>
          <w:rFonts w:asciiTheme="minorBidi" w:hAnsiTheme="minorBidi"/>
          <w:noProof/>
          <w:sz w:val="32"/>
          <w:szCs w:val="32"/>
        </w:rPr>
        <w:t>25/05/2558 10:04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267659" w:rsidRPr="000C2AAC" w14:paraId="5F1398AA" w14:textId="77777777" w:rsidTr="009B7715">
        <w:tc>
          <w:tcPr>
            <w:tcW w:w="675" w:type="dxa"/>
          </w:tcPr>
          <w:p w14:paraId="08D93DD3" w14:textId="38E367DD" w:rsidR="00267659" w:rsidRPr="000C2AAC" w:rsidRDefault="00267659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5BE0231" w14:textId="77777777" w:rsidR="00267659" w:rsidRDefault="00267659"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ตำบลอ่าวน้อย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     </w:t>
            </w:r>
            <w:r>
              <w:rPr>
                <w:rFonts w:asciiTheme="minorBidi" w:hAnsiTheme="minorBidi" w:hint="cs"/>
                <w:i/>
                <w:iCs/>
                <w:sz w:val="32"/>
                <w:szCs w:val="32"/>
                <w:cs/>
                <w:lang w:bidi="th-TH"/>
              </w:rPr>
              <w:t>อำเภอเมือง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 :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  <w:p w14:paraId="5566E9B1" w14:textId="77777777" w:rsidR="00267659" w:rsidRDefault="00267659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6820079C" w14:textId="77777777" w:rsidR="00267659" w:rsidRDefault="00267659">
            <w:pPr>
              <w:rPr>
                <w:rFonts w:asciiTheme="minorBidi" w:hAnsiTheme="minorBidi"/>
                <w:iCs/>
                <w:noProof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>
              <w:rPr>
                <w:rFonts w:asciiTheme="minorBidi" w:hAnsiTheme="minorBidi"/>
                <w:iCs/>
                <w:noProof/>
                <w:sz w:val="32"/>
                <w:szCs w:val="32"/>
              </w:rPr>
              <w:t>–</w:t>
            </w:r>
          </w:p>
          <w:p w14:paraId="3455556B" w14:textId="77777777" w:rsidR="00267659" w:rsidRDefault="00267659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  <w:p w14:paraId="78653E4A" w14:textId="07146D9E" w:rsidR="001B78A2" w:rsidRPr="000C2AAC" w:rsidRDefault="001B78A2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bookmarkStart w:id="0" w:name="_GoBack"/>
            <w:bookmarkEnd w:id="0"/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1.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ารใดหรือผู้ใดมีความประสงค์จะดำเนินการทดสอบมาตรฐานฝีมือแรงงานแห่งชาติจะต้องมีเอกสารรับรองว่าเป็นผู้มีใบอนุญาต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การออกใบอนุญาตให้เป็นผู้ดำเนินการทดสอบมาตรฐานฝีมือแรงงานแห่งชาติ การออกใบอนุญาตให้เป็นผู้ดำเนินการทดสอบมาตรฐานฝีมือแรงงาน เป็นไปตามระเบียบการพิจารณาอนุญาตเป็นผู้ดำเนินการทดสอบฝีมือแรงงานแห่งชาติ และพระราชบัญญัติส่งเสริมการพัฒนาฝีมือแรงงาน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Theme="minorBidi" w:hAnsiTheme="minorBidi"/>
          <w:noProof/>
          <w:sz w:val="32"/>
          <w:szCs w:val="32"/>
        </w:rPr>
        <w:t>24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เว็บไซต์กรมพัมนาฝีมือแรงงาน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www.dsd.go.th)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และประกาศคณะกรรมการส่งเสริมการพัฒนาฝีมือแรงงาน เรื่องหลักเกณฑ์ วิธีการ และเงื่อนไขในการออกใบอนุญาตเป็นผู้ดำเนินการทดสอบมาตรฐาน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2.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ผู้ใดมีความประสงค์เป็นผู้ดำเนินการทดสอบ สามารถยื่นคำขอต่อนายทะเบียนพร้อมด้วยเอกสารหลักฐานตามที่กำหนดไว้ในแบบ 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มฐ</w:t>
      </w:r>
      <w:r w:rsidRPr="000C2AAC">
        <w:rPr>
          <w:rFonts w:asciiTheme="minorBidi" w:hAnsiTheme="minorBidi"/>
          <w:noProof/>
          <w:sz w:val="32"/>
          <w:szCs w:val="32"/>
        </w:rPr>
        <w:t xml:space="preserve">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และมฐ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ของเอกสาร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5F33301A" w14:textId="77777777" w:rsidTr="00313D38">
        <w:tc>
          <w:tcPr>
            <w:tcW w:w="675" w:type="dxa"/>
            <w:vAlign w:val="center"/>
          </w:tcPr>
          <w:p w14:paraId="3303EF4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8FF8F93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F33BBE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EBBEA3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เจ้าหน้าที่นัดหมายคณะทำงานตรวจสอบ และผู้ยื่นคำขอ  เจ้าหน้าที่ตรวจสอบความพร้อมของสถานที่ เครื่องจักร เครื่องมือและ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A15891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3738FEEA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0981C6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68609D0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2A67619" w14:textId="77777777" w:rsidTr="00313D38">
        <w:tc>
          <w:tcPr>
            <w:tcW w:w="675" w:type="dxa"/>
            <w:vAlign w:val="center"/>
          </w:tcPr>
          <w:p w14:paraId="49C9307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655D31F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65913070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DFC3346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1F47BE3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1E58861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51CF8D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383642B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2EC95ADE" w14:textId="77777777" w:rsidTr="00313D38">
        <w:tc>
          <w:tcPr>
            <w:tcW w:w="675" w:type="dxa"/>
            <w:vAlign w:val="center"/>
          </w:tcPr>
          <w:p w14:paraId="270D8AEE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D978AE0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9B798FA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374945A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แจ้งผลการตรวจสอบ ออกใบอนุญาตกรณีผ่านการพิจารณา</w:t>
            </w:r>
          </w:p>
          <w:p w14:paraId="4A6BF8E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B38258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2403CE8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1171D3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หมายเหตุ  ใบอนุญาตมีอายุ ครั้งละ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ปี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ต่อ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 xml:space="preserve">ใบอนุญาตให้ยื่นเอกสารเช่นเดียวกับการขอใบอนุญาต และสามารถยื่นเอกสารการต่ออายุ ก่อนการสิ้นอายุใบอนุญาต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>)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แบบคำขอรับอนุญาตเป็นผู้ดำเนินการ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5F3F494" w14:textId="77777777" w:rsidTr="004E651F">
        <w:tc>
          <w:tcPr>
            <w:tcW w:w="675" w:type="dxa"/>
            <w:vAlign w:val="center"/>
          </w:tcPr>
          <w:p w14:paraId="7DAFC8D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BB8EA4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รายชื่อสาขาอาชีพที่ขอดำเนินการทดสอบมาตรฐานฝีมือแรงงานแห่งชาติ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.2)</w:t>
            </w:r>
          </w:p>
        </w:tc>
        <w:tc>
          <w:tcPr>
            <w:tcW w:w="1843" w:type="dxa"/>
          </w:tcPr>
          <w:p w14:paraId="6000572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081D015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BCA001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F731C4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E1064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0E56932" w14:textId="77777777" w:rsidTr="004E651F">
        <w:tc>
          <w:tcPr>
            <w:tcW w:w="675" w:type="dxa"/>
            <w:vAlign w:val="center"/>
          </w:tcPr>
          <w:p w14:paraId="3AFAAB8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D934B1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รายชื่อผู้ทดสอบมาตรฐานฝีมือแรงงานแห่งชาติ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มฐ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.3)</w:t>
            </w:r>
          </w:p>
        </w:tc>
        <w:tc>
          <w:tcPr>
            <w:tcW w:w="1843" w:type="dxa"/>
          </w:tcPr>
          <w:p w14:paraId="56B54EA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04985D6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444ED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366649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A2DFA3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267659" w:rsidRPr="000C2AAC" w14:paraId="07DF31DE" w14:textId="77777777" w:rsidTr="00C1539D">
        <w:tc>
          <w:tcPr>
            <w:tcW w:w="534" w:type="dxa"/>
          </w:tcPr>
          <w:p w14:paraId="07FE0908" w14:textId="62E5E3B4" w:rsidR="00267659" w:rsidRPr="000C2AAC" w:rsidRDefault="00267659" w:rsidP="008C139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>1</w:t>
            </w: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>)</w:t>
            </w:r>
          </w:p>
        </w:tc>
        <w:tc>
          <w:tcPr>
            <w:tcW w:w="9639" w:type="dxa"/>
          </w:tcPr>
          <w:p w14:paraId="37AD2131" w14:textId="63FC8DEF" w:rsidR="00267659" w:rsidRPr="000C2AAC" w:rsidRDefault="00267659" w:rsidP="00EA6950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ศูนย์พัฒนาฝีมือแรงงานจังหวัดประจวบคีรีขันธ์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เลขที่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311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หมู่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ตำบลอ่าวน้อย อำเภอเมือง จังหวัดประจวบคีรีขันธ์ 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77000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โทรศัพท์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:0 3290 9664-6 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โทรสาร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 :0 3290 9663 </w:t>
            </w:r>
            <w:r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>เว็บไซต์</w:t>
            </w:r>
            <w:r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www.dsd.go.th/prachuapkhirikhan E-mail : dsd300@outlook.co.th</w:t>
            </w:r>
          </w:p>
        </w:tc>
      </w:tr>
      <w:tr w:rsidR="00EA6950" w:rsidRPr="000C2AAC" w14:paraId="082C7569" w14:textId="77777777" w:rsidTr="00C1539D">
        <w:tc>
          <w:tcPr>
            <w:tcW w:w="534" w:type="dxa"/>
          </w:tcPr>
          <w:p w14:paraId="5C01931B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3755AE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1546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lastRenderedPageBreak/>
              <w:t>http://www.mol.go.th/anonymouse/complaint))</w:t>
            </w:r>
          </w:p>
        </w:tc>
      </w:tr>
      <w:tr w:rsidR="00EA6950" w:rsidRPr="000C2AAC" w14:paraId="480E8455" w14:textId="77777777" w:rsidTr="00C1539D">
        <w:tc>
          <w:tcPr>
            <w:tcW w:w="534" w:type="dxa"/>
          </w:tcPr>
          <w:p w14:paraId="2CA0E07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2CEF15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br/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022451707 http://www.dsd.go.th))</w:t>
            </w:r>
          </w:p>
        </w:tc>
      </w:tr>
      <w:tr w:rsidR="00EA6950" w:rsidRPr="000C2AAC" w14:paraId="33D9087D" w14:textId="77777777" w:rsidTr="00C1539D">
        <w:tc>
          <w:tcPr>
            <w:tcW w:w="534" w:type="dxa"/>
          </w:tcPr>
          <w:p w14:paraId="6FF77AE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43301C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มฐ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B9B4DD" w14:textId="77777777" w:rsidR="00B64485" w:rsidRDefault="00B64485" w:rsidP="00C81DB8">
      <w:pPr>
        <w:spacing w:after="0" w:line="240" w:lineRule="auto"/>
      </w:pPr>
      <w:r>
        <w:separator/>
      </w:r>
    </w:p>
  </w:endnote>
  <w:endnote w:type="continuationSeparator" w:id="0">
    <w:p w14:paraId="06874B84" w14:textId="77777777" w:rsidR="00B64485" w:rsidRDefault="00B6448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libri Light">
    <w:altName w:val="-Layiji_KutLaiMuu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86BB49" w14:textId="77777777" w:rsidR="00B64485" w:rsidRDefault="00B64485" w:rsidP="00C81DB8">
      <w:pPr>
        <w:spacing w:after="0" w:line="240" w:lineRule="auto"/>
      </w:pPr>
      <w:r>
        <w:separator/>
      </w:r>
    </w:p>
  </w:footnote>
  <w:footnote w:type="continuationSeparator" w:id="0">
    <w:p w14:paraId="560ADCB2" w14:textId="77777777" w:rsidR="00B64485" w:rsidRDefault="00B6448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78A2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1B78A2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B78A2"/>
    <w:rsid w:val="001E05C0"/>
    <w:rsid w:val="00201E94"/>
    <w:rsid w:val="00210AAF"/>
    <w:rsid w:val="00216FA4"/>
    <w:rsid w:val="002440E7"/>
    <w:rsid w:val="00261D40"/>
    <w:rsid w:val="00263F10"/>
    <w:rsid w:val="00267659"/>
    <w:rsid w:val="002816E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64485"/>
    <w:rsid w:val="00B95782"/>
    <w:rsid w:val="00BA237D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6919D-CBEF-41C5-A207-8C38F35A3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759</TotalTime>
  <Pages>6</Pages>
  <Words>875</Words>
  <Characters>4989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SUPASINEE</cp:lastModifiedBy>
  <cp:revision>84</cp:revision>
  <cp:lastPrinted>2015-03-02T15:12:00Z</cp:lastPrinted>
  <dcterms:created xsi:type="dcterms:W3CDTF">2015-04-23T03:41:00Z</dcterms:created>
  <dcterms:modified xsi:type="dcterms:W3CDTF">2015-07-21T16:27:00Z</dcterms:modified>
</cp:coreProperties>
</file>