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16FCEC75" w14:textId="04ABDB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0A503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การขอรับรองมาตรฐานฝีมือแรงงานของผู้ประกอบอาชีพ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2FAA5395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1B78A2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55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การขอรับรองมาตรฐานฝีมือแรงงานของผู้ประกอบอาชีพ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11:25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A5037" w:rsidRPr="000C2AAC" w14:paraId="5F1398AA" w14:textId="77777777" w:rsidTr="009B7715">
        <w:tc>
          <w:tcPr>
            <w:tcW w:w="675" w:type="dxa"/>
          </w:tcPr>
          <w:p w14:paraId="08D93DD3" w14:textId="0EDADC32" w:rsidR="000A5037" w:rsidRPr="000C2AAC" w:rsidRDefault="000A5037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576920E" w14:textId="77777777" w:rsidR="000A5037" w:rsidRDefault="000A5037"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     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  <w:p w14:paraId="40CE12CE" w14:textId="77777777" w:rsidR="000A5037" w:rsidRDefault="000A5037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CB43C02" w14:textId="414CBAD5" w:rsidR="000A5037" w:rsidRDefault="000A5037">
            <w:pPr>
              <w:rPr>
                <w:rFonts w:asciiTheme="minorBidi" w:hAnsiTheme="minorBidi"/>
                <w:iCs/>
                <w:noProof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 w:hint="cs"/>
                <w:iCs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  <w:p w14:paraId="78653E4A" w14:textId="7D3E2DF9" w:rsidR="000A5037" w:rsidRPr="000C2AAC" w:rsidRDefault="000A5037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1BEEE88" w14:textId="77777777" w:rsidR="00B3691C" w:rsidRDefault="00B3691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ผู้มีความประสงค์ยื่นแบบคำรับรองมาตรฐานฝีมือแรงงาน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พร้อมเอกสารแนบคำขอยื่น โดยมีการประสานการจัดทำร่วมกันกับหน่วยงานของกรม และยื่นเอกสารการจัดทำรายละเอียด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ซึ่งหากคณะกรรมการส่งเสริมการพัฒนาฝีมือแรงงานให้การรับรองมาตรฐานดังกล่าวแล้ว นายทะเบียนจะลงนามในหนังสือรับรองมาตรฐานฝีมือแรงงาน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 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ซึ่งสถานประกอบกิจการสามารถนำมาตรฐานฝีมือแรงงานไปใช้ทดสอบกับลูกจ้างของตนเพื่อวัดทักษะฝีมือ ความรู้และความสามารถ และออกหนังสือรับรองการผ่านการทดสอบได้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โดยให้รายงานผลการทดสอบมาตรฐานฝีมือแรงงาน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และหากใช้มาตรฐานฝีมือแรงงานไประยะหนึ่งแล้ว มีการปรับเปลี่ยนเทคโนโลยีหรือขั้นตอนการปฏิบัติงาน สามารถดำเนินการปรับปรุงได้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แบบ รมฐ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รายละเอียดตามเอกสารแนบ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7A86515" w14:textId="77777777" w:rsidR="000A5037" w:rsidRDefault="000A5037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23A9917" w14:textId="77777777" w:rsidR="000A5037" w:rsidRDefault="000A5037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2D0FE59E" w14:textId="77777777" w:rsidR="000A5037" w:rsidRDefault="000A5037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5E8A534" w14:textId="77777777" w:rsidR="000A5037" w:rsidRDefault="000A5037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916AEAE" w14:textId="77777777" w:rsidR="000A5037" w:rsidRDefault="000A5037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6382D8A" w14:textId="77777777" w:rsidR="000A5037" w:rsidRPr="000C2AAC" w:rsidRDefault="000A5037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.1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และเจ้าหน้าที่ตรวจสอบเอกสารแนบ และรายละเอียดมาตรฐานฝีมือแรงงาน จำนวน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รายการในแบบตามคำขอตามแบบ รมฐ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.2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399B7D2" w14:textId="77777777" w:rsidTr="00313D38">
        <w:tc>
          <w:tcPr>
            <w:tcW w:w="675" w:type="dxa"/>
            <w:vAlign w:val="center"/>
          </w:tcPr>
          <w:p w14:paraId="4405696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EAAA46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1371345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8F2E22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สำนักพัฒนามาตรฐานและทดสอบฝีมือแรงงานนัดประชุมคณะอนุกรรมการกำหนดมาตรฐานฝีมือแรงงานแห่งชาติในสาขาอาชีพที่เกี่ยวข้องกับการรับรองมาตรฐานฝีมือแรงงานตามมาตร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พิจารณามาตรฐานฝีมือแรงงานของผู้ประกอบอาชีพ  โดยแจ้งให้ผู้ยื่นคำขอมาชี้แจง และเจ้าหน้าที่ของหน่วยงานของกรมพัฒนาฝีมือแรงงานที่รับคำขอมาร่วมชี้แจง</w:t>
            </w:r>
          </w:p>
          <w:p w14:paraId="18DAAA2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7BDF4E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D6A1DB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B0395E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ABD1060" w14:textId="77777777" w:rsidTr="00313D38">
        <w:tc>
          <w:tcPr>
            <w:tcW w:w="675" w:type="dxa"/>
            <w:vAlign w:val="center"/>
          </w:tcPr>
          <w:p w14:paraId="6B2DE062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5A05FB6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28B46C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426693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หากคณะอนุกรรมการฯ มีมติแก้ไขปรับปรุงมาตรฐานฝีมือแรงงานของผู้ประกอบ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อาชีพ ให้ผู้ยื่นคำขอแก้ไขมาตรฐานฯและส่งคืนให้สำนักพัฒนามาตรฐานและทดสอบฝีมือแรงงาน นับจากวันที่แจ้งมติที่ประชุม</w:t>
            </w:r>
          </w:p>
          <w:p w14:paraId="709FAD5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8CA93B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E919F8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3A20C4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1F6A01A" w14:textId="77777777" w:rsidTr="00313D38">
        <w:tc>
          <w:tcPr>
            <w:tcW w:w="675" w:type="dxa"/>
            <w:vAlign w:val="center"/>
          </w:tcPr>
          <w:p w14:paraId="022A08E6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1A400C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2BBD8B2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18F8FD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คณะกรรมการส่งเสริมการพัฒนาฝีมือแรงงานพิจารณาให้ความเห็นชอบ โดย ผู้ยื่นคำขอหรือผู้แทนเข้าร่วมชี้แจงรายละเอียด</w:t>
            </w:r>
          </w:p>
          <w:p w14:paraId="1B8DE19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D13C6A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AB7DC7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2A92849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คณะกรรมการส่งเสริมฯ มีการประชุมเดือนละ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ครั้ง  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โดยปกติการจัดประชุมในวันพฤหัสบดีสัปดาห์ที่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ของทุกเดือน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 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55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4437E94A" w14:textId="77777777" w:rsidR="000A5037" w:rsidRDefault="000A5037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2FFD93C6" w14:textId="77777777" w:rsidR="000A5037" w:rsidRDefault="000A5037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2E1AEF3E" w14:textId="77777777" w:rsidR="000A5037" w:rsidRPr="000C2AAC" w:rsidRDefault="000A5037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แบบคำขอรับรองมาตรฐานฝีมือแรงงาน 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82EA53A" w14:textId="77777777" w:rsidTr="004E651F">
        <w:tc>
          <w:tcPr>
            <w:tcW w:w="675" w:type="dxa"/>
            <w:vAlign w:val="center"/>
          </w:tcPr>
          <w:p w14:paraId="7D68E53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C2DDA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แบบการตรวจคำขอรับรองมาตรฐานฝีมือแรงงาน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</w:t>
            </w:r>
          </w:p>
        </w:tc>
        <w:tc>
          <w:tcPr>
            <w:tcW w:w="1843" w:type="dxa"/>
          </w:tcPr>
          <w:p w14:paraId="46366FA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1653F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451D8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2E53D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F7149F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30B0106" w14:textId="77777777" w:rsidTr="004E651F">
        <w:tc>
          <w:tcPr>
            <w:tcW w:w="675" w:type="dxa"/>
            <w:vAlign w:val="center"/>
          </w:tcPr>
          <w:p w14:paraId="4085738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AD79C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4C26880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7D3E98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56AFD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48F82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08540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09AFF5A" w14:textId="77777777" w:rsidTr="004E651F">
        <w:tc>
          <w:tcPr>
            <w:tcW w:w="675" w:type="dxa"/>
            <w:vAlign w:val="center"/>
          </w:tcPr>
          <w:p w14:paraId="483310C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A188F9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หนังสือรับรองผู้ผ่านการทดสอบมาตรฐานฝีมือแรงงาน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.4</w:t>
            </w:r>
          </w:p>
        </w:tc>
        <w:tc>
          <w:tcPr>
            <w:tcW w:w="1843" w:type="dxa"/>
          </w:tcPr>
          <w:p w14:paraId="4B489A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B60A3A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572E1A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346E4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1C7948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F8C48F2" w14:textId="77777777" w:rsidTr="004E651F">
        <w:tc>
          <w:tcPr>
            <w:tcW w:w="675" w:type="dxa"/>
            <w:vAlign w:val="center"/>
          </w:tcPr>
          <w:p w14:paraId="2542EB9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355268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แบบรายงานผลการทดสอบมาตรฐานฝีมือแรงงาน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.5</w:t>
            </w:r>
          </w:p>
        </w:tc>
        <w:tc>
          <w:tcPr>
            <w:tcW w:w="1843" w:type="dxa"/>
          </w:tcPr>
          <w:p w14:paraId="44B2AEC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15E7DD9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B2BAB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56EF8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D3619E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แจ้งภายหลังการทดสอบมาตรฐาน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4FDD72C4" w14:textId="77777777" w:rsidTr="004E651F">
        <w:tc>
          <w:tcPr>
            <w:tcW w:w="675" w:type="dxa"/>
            <w:vAlign w:val="center"/>
          </w:tcPr>
          <w:p w14:paraId="03D7553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6EBF42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รายงานผลการพิจารณาทบทวนมาตรฐานฝีมือแรงงานประจำปี แบบ รมฐ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.6</w:t>
            </w:r>
          </w:p>
        </w:tc>
        <w:tc>
          <w:tcPr>
            <w:tcW w:w="1843" w:type="dxa"/>
          </w:tcPr>
          <w:p w14:paraId="550203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495BEA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63516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D9F85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BC9981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1822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2643 4987)</w:t>
            </w:r>
          </w:p>
        </w:tc>
      </w:tr>
      <w:tr w:rsidR="00EA6950" w:rsidRPr="000C2AAC" w14:paraId="7F1E6642" w14:textId="77777777" w:rsidTr="00C1539D">
        <w:tc>
          <w:tcPr>
            <w:tcW w:w="534" w:type="dxa"/>
          </w:tcPr>
          <w:p w14:paraId="7D88A80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EA4460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D6A16E2" w14:textId="77777777" w:rsidTr="00C1539D">
        <w:tc>
          <w:tcPr>
            <w:tcW w:w="534" w:type="dxa"/>
          </w:tcPr>
          <w:p w14:paraId="4C45E05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FBC7F3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</w:t>
            </w:r>
          </w:p>
        </w:tc>
      </w:tr>
      <w:tr w:rsidR="00EA6950" w:rsidRPr="000C2AAC" w14:paraId="58CC7519" w14:textId="77777777" w:rsidTr="00C1539D">
        <w:tc>
          <w:tcPr>
            <w:tcW w:w="534" w:type="dxa"/>
          </w:tcPr>
          <w:p w14:paraId="19FCC02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639EB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0A5037" w14:paraId="10958584" w14:textId="77777777" w:rsidTr="000A5037">
        <w:tc>
          <w:tcPr>
            <w:tcW w:w="534" w:type="dxa"/>
            <w:hideMark/>
          </w:tcPr>
          <w:p w14:paraId="546A2F58" w14:textId="77777777" w:rsidR="000A5037" w:rsidRDefault="000A503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>5)</w:t>
            </w:r>
          </w:p>
        </w:tc>
        <w:tc>
          <w:tcPr>
            <w:tcW w:w="9639" w:type="dxa"/>
            <w:hideMark/>
          </w:tcPr>
          <w:p w14:paraId="08A72DD2" w14:textId="77777777" w:rsidR="000A5037" w:rsidRDefault="000A5037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</w:tc>
      </w:tr>
      <w:tr w:rsidR="000A5037" w:rsidRPr="000C2AAC" w14:paraId="1A3E734C" w14:textId="77777777" w:rsidTr="00C1539D">
        <w:tc>
          <w:tcPr>
            <w:tcW w:w="534" w:type="dxa"/>
          </w:tcPr>
          <w:p w14:paraId="14E31A24" w14:textId="77777777" w:rsidR="000A5037" w:rsidRPr="000C2AAC" w:rsidRDefault="000A5037" w:rsidP="008C1396">
            <w:pPr>
              <w:rPr>
                <w:rFonts w:asciiTheme="minorBidi" w:hAnsiTheme="minorBidi"/>
                <w:noProof/>
                <w:sz w:val="32"/>
                <w:szCs w:val="32"/>
              </w:rPr>
            </w:pPr>
          </w:p>
        </w:tc>
        <w:tc>
          <w:tcPr>
            <w:tcW w:w="9639" w:type="dxa"/>
          </w:tcPr>
          <w:p w14:paraId="676EA1B4" w14:textId="77777777" w:rsidR="000A5037" w:rsidRPr="000C2AAC" w:rsidRDefault="000A5037" w:rsidP="00EA6950">
            <w:pP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</w:pP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32FE395" w14:textId="77777777" w:rsidR="000A5037" w:rsidRDefault="000A5037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7591575" w14:textId="77777777" w:rsidR="000A5037" w:rsidRDefault="000A5037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คณะกรรมการส่งเสริมฯ มีการประชุมเดือนละ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ครั้ง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การเสนอเรื่องเข้าที่ประชุมคณะกรรมการส่งเสริมฯ ต้องแจ้งหน่วยงานของกรมพัฒนาฝีมือแรงงานที่สถานประกอบกิจการ ยื่นแบบขอรับรองมาตรฐานฝีมือแรงงานของผู้ประกอบอาชีพให้สำนักพัฒนามาตรฐานและทดสอบฝีมือแรงงานทราบ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เพื่อเสนอเข้าวาระการประชุม พร้อมจัดทำเอกสารมาตรฐานฝีมือแรงงาน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ชุด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3.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คณะกรรมการส่งเสริมการพัฒนาฝีมือไม่เห็นชอบหรือมีข้อแก้ไขต้องนำเข้าคณะกรรมการตามมติที่ประชุม โดยมีระยะเวลาการประชุมตามที่กำหนด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โดยปกติการจัดประชุมในวันพฤหัสบดีสัปดาห์ที่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ของทุกเดือน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4.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แจ้งผลการพิจารณาต่อผู้ยื่นคำขอ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noProof/>
          <w:sz w:val="32"/>
          <w:szCs w:val="32"/>
        </w:rPr>
        <w:t>)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A2BC1" w14:textId="77777777" w:rsidR="00484D4B" w:rsidRDefault="00484D4B" w:rsidP="00C81DB8">
      <w:pPr>
        <w:spacing w:after="0" w:line="240" w:lineRule="auto"/>
      </w:pPr>
      <w:r>
        <w:separator/>
      </w:r>
    </w:p>
  </w:endnote>
  <w:endnote w:type="continuationSeparator" w:id="0">
    <w:p w14:paraId="35AD2CAC" w14:textId="77777777" w:rsidR="00484D4B" w:rsidRDefault="00484D4B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F67D1E" w14:textId="77777777" w:rsidR="00484D4B" w:rsidRDefault="00484D4B" w:rsidP="00C81DB8">
      <w:pPr>
        <w:spacing w:after="0" w:line="240" w:lineRule="auto"/>
      </w:pPr>
      <w:r>
        <w:separator/>
      </w:r>
    </w:p>
  </w:footnote>
  <w:footnote w:type="continuationSeparator" w:id="0">
    <w:p w14:paraId="0E892433" w14:textId="77777777" w:rsidR="00484D4B" w:rsidRDefault="00484D4B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691C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3691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5037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B78A2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84D4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B775A"/>
    <w:rsid w:val="00AC4ACB"/>
    <w:rsid w:val="00AE6A9D"/>
    <w:rsid w:val="00AF4A06"/>
    <w:rsid w:val="00B23DA2"/>
    <w:rsid w:val="00B3691C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3C5FDC-0252-4DFC-8448-DDB201148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762</TotalTime>
  <Pages>1</Pages>
  <Words>1082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86</cp:revision>
  <cp:lastPrinted>2015-03-02T15:12:00Z</cp:lastPrinted>
  <dcterms:created xsi:type="dcterms:W3CDTF">2015-04-23T03:41:00Z</dcterms:created>
  <dcterms:modified xsi:type="dcterms:W3CDTF">2015-07-21T16:27:00Z</dcterms:modified>
</cp:coreProperties>
</file>