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750996E9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2E2602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ศูนย์พัฒนาฝีมือแรงงานจังหวัดประจวบคีรีขันธ์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3713BFC9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512915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จังหวัดประจวบคีรีขันธ์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684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1,169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31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094F82" w:rsidRPr="000C2AAC">
        <w:rPr>
          <w:rFonts w:asciiTheme="minorBidi" w:hAnsiTheme="minorBidi"/>
          <w:noProof/>
          <w:sz w:val="32"/>
          <w:szCs w:val="32"/>
        </w:rPr>
        <w:t>) 25/05/2558 12:38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2E2602" w:rsidRPr="000C2AAC" w14:paraId="5F1398AA" w14:textId="77777777" w:rsidTr="009B7715">
        <w:tc>
          <w:tcPr>
            <w:tcW w:w="675" w:type="dxa"/>
          </w:tcPr>
          <w:p w14:paraId="08D93DD3" w14:textId="2779C562" w:rsidR="002E2602" w:rsidRPr="000C2AAC" w:rsidRDefault="002E260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7B2930D" w14:textId="77777777" w:rsidR="002E2602" w:rsidRDefault="002E2602" w:rsidP="00D051FF">
            <w:r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ศูนย์พัฒนาฝีมือแรงงานจังหวัดประจวบคีรีขันธ์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เลขที่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311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หมู่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ตำบลอ่าวน้อย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lang w:bidi="th-TH"/>
              </w:rPr>
              <w:t xml:space="preserve">     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อำเภอเมือง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จังหวัดประจวบคีรีขันธ์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77000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โทรศัพท์ :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0 3290 9664-6 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โทรสาร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 :0 3290 9663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เว็บไซต์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www.dsd.go.th/prachuapkhirikhan E-mail : dsd</w:t>
            </w:r>
            <w:r>
              <w:rPr>
                <w:rFonts w:asciiTheme="minorBidi" w:hAnsiTheme="minorBidi" w:hint="cs"/>
                <w:i/>
                <w:iCs/>
                <w:sz w:val="32"/>
                <w:szCs w:val="32"/>
              </w:rPr>
              <w:t>300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>@outlook.co.th</w:t>
            </w:r>
          </w:p>
          <w:p w14:paraId="48C053EE" w14:textId="77777777" w:rsidR="002E2602" w:rsidRDefault="002E2602" w:rsidP="00D051FF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1560B51E" w14:textId="77777777" w:rsidR="002E2602" w:rsidRDefault="002E2602" w:rsidP="00D051FF">
            <w:pP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  <w:p w14:paraId="78653E4A" w14:textId="059607B6" w:rsidR="002E2602" w:rsidRPr="000C2AAC" w:rsidRDefault="002E2602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14:paraId="6692932F" w14:textId="77777777" w:rsidR="002E2602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 ณ หน่วยงานของกรมพัฒนาฝีมือแรงงานที่ผู้ประกอบกิจการซึ่งเป็นนายจ้างมีสำนักงานใหญ่ หรือสำนักงานสาขาที่จะดำเนินการฝึกอบรมตั้งอยู่ใน เขตจังหวัด 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กรณีส่งลูกจ้างไปรับการฝึกภายนอก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ที่เป็นนายจ้างอาจส่งผู้รับการฝึกที่เป็นลูกจ้างไปรับการฝึกอบรมฝีมือแรงงานกับสถานศึกษาตามกฎหมายว่าด้วยโรงเรียนเอกชน สถาบันอุดมศึกษาตามกฎหมายว่าด้วยสถาบันอุดมศึกษา ทั้งภาครัฐและเอกชนหรือสถานฝึกอบรมฝีมือแรงงานของทางราชการ หรือ หน่วยฝึกอบรมฝีมือแรงงานที่เป็นมูลนิธิ สมาคม หรือนิติบุคคลที่ตั้งขึ้นตามกฎหมายไทย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 ก่อนดำเนินการฝึกอบรมหรือหลังจากเสร็จสิ้นการฝึกอบรมแล้ว ทั้งนี้จะต้องจัดทำรายงานเกี่ยวกับการฝึกอบรม พร้อมแนบหลักสูตร กำหนดการฝึกและหลักฐานค่าใช้จ่ายในการฝึกอบรมแต่ละหลักสูตรตามที่จ่ายจริง เสนอต่อนายทะเบียนให้ความเห็นชอบภายใน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 สำหรับการฝึกอบรมตั้งแต่วันที่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พฤศจิกายน จนถึง </w:t>
      </w:r>
      <w:r w:rsidRPr="000C2AAC">
        <w:rPr>
          <w:rFonts w:asciiTheme="minorBidi" w:hAnsiTheme="minorBidi"/>
          <w:noProof/>
          <w:sz w:val="32"/>
          <w:szCs w:val="32"/>
        </w:rPr>
        <w:t xml:space="preserve">31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ธันวาคม ต้องยื่นไม่เกินวันที่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มกราคม ของปีถัดไป ทั้งนี้การพิจารณาให้ความเห็นชอบของนายทะเบียน 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ตุลาคม </w:t>
      </w:r>
      <w:r w:rsidRPr="000C2AAC">
        <w:rPr>
          <w:rFonts w:asciiTheme="minorBidi" w:hAnsiTheme="minorBidi"/>
          <w:noProof/>
          <w:sz w:val="32"/>
          <w:szCs w:val="32"/>
        </w:rPr>
        <w:t>2551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กรณีการฝึกยกระดับฝีมือแรงงาน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 ในสาขาอาชีพนั้นสูงขึ้น</w:t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หลักสูตรต้องมีวัตถุประสงค์เพื่อพัฒนาฝีมือแรงงานของลูกจ้างให้มีความรู้ ความสามารถ ทักษะ และทัศนคติที่ดี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 xml:space="preserve">ต่อการปฏิบัติงานเพิ่มขึ้นตามสาขาอาชีพที่ลูกจ้างนั้นปฏิบัติงานอยู่ตามปกติ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กรณีการฝึกยกระดับฝีมือแรงงานต้องไม่น้อยกว่า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 ความสามารถ ที่จะทำงานในสาขาอาชีพอื่นนั้น ได้ด้วย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 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 หรือเพื่อประโยชน์ต่อลูกจ้างที่จะพัฒนาไปสู่การทำงานในสาขาอาชีพอื่นเพิ่มเติมได้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แต่ต้องไม่น้อยกว่า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การพิจารณาค่าใช้จ่ายที่ใช้ในการฝึกอบรมลูกจ้าง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ประกาศคณะกรรมการส่งเสริมการพัฒนาฝีมือแรงงานเรื่อง หลักเกณฑ์ วิธีการ และเงื่อนไขในการ 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ตุลาคม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2551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มิได้กำหนดกรอบรายการค่าใช้จ่ายไว้ เนื่องจากนายทะเบียนจะให้ความเห็นชอบเฉพาะหลักสูตร เพื่อนับจำนวนผู้รับการฝึกในการประเมินเงินสมทบกองทุนพัฒนาฝีมือแรงงานเท่านั้น ส่วนค่าใช้จ่ายในการฝึกอบรมให้ยื่นต่อกรมสรรพากรตามประกาศกระทรวงการคลัง เรื่อง การกำหนดสถานศึกษาหรือสถานฝึกอบรมฝีมือแรงงานที่รับลูกจ้างของบริษัทหรือห้างหุ้นส่วนนิติบุคคลเข้าศึกษาหรือฝึกอบรม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พฤศจิกายน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2548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53B86C57" w14:textId="77777777" w:rsidR="002E2602" w:rsidRDefault="002E2602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  <w:lang w:bidi="th-TH"/>
        </w:rPr>
      </w:pPr>
    </w:p>
    <w:p w14:paraId="6521298F" w14:textId="77777777" w:rsidR="002E2602" w:rsidRDefault="002E2602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  <w:lang w:bidi="th-TH"/>
        </w:rPr>
      </w:pPr>
    </w:p>
    <w:p w14:paraId="7254DDEE" w14:textId="1DDC162B" w:rsidR="008E2900" w:rsidRPr="000C2AAC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 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728F62D8" w14:textId="77777777" w:rsidTr="00313D38">
        <w:tc>
          <w:tcPr>
            <w:tcW w:w="675" w:type="dxa"/>
            <w:vAlign w:val="center"/>
          </w:tcPr>
          <w:p w14:paraId="7EA9E5F1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56E75040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02FE9147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7B180517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คำขอ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63883B5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7C587BD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6994237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7321CBAB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171DDF6F" w14:textId="77777777" w:rsidTr="00313D38">
        <w:tc>
          <w:tcPr>
            <w:tcW w:w="675" w:type="dxa"/>
            <w:vAlign w:val="center"/>
          </w:tcPr>
          <w:p w14:paraId="01CFDEE6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1EA6DCB9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026E5D69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5F02321A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แจ้งสถานประกอบกิจการมารับหนังสือรับรอง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7248E8A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72137F3A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7104C56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5F172CC8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คำขอรับการรับรองหลักสูตร ค่าใช้จ่ายในการฝึกยกระดับฝีมือแรงงานและการ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ฝึกเปลี่ยนสาขาอาชีพ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394EB84" w14:textId="77777777" w:rsidTr="004E651F">
        <w:tc>
          <w:tcPr>
            <w:tcW w:w="675" w:type="dxa"/>
            <w:vAlign w:val="center"/>
          </w:tcPr>
          <w:p w14:paraId="70115294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399ECE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 กรณีส่งไปรับการฝึกกับสถานฝึกอบรมอื่น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 ฝย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2 - 2)</w:t>
            </w:r>
          </w:p>
        </w:tc>
        <w:tc>
          <w:tcPr>
            <w:tcW w:w="1843" w:type="dxa"/>
          </w:tcPr>
          <w:p w14:paraId="232149F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4F1FFEA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978DF5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D1C55C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312CED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788CE4F" w14:textId="77777777" w:rsidTr="004E651F">
        <w:tc>
          <w:tcPr>
            <w:tcW w:w="675" w:type="dxa"/>
            <w:vAlign w:val="center"/>
          </w:tcPr>
          <w:p w14:paraId="531BD449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DABCA3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กำหนดการฝึกอบรมโบว์ชัวร์ ใบสมัคร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พร้อมรับรองสำเนาถูกต้อง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727A583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A96BF3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6431C83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4D9D04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317EA6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C46EB8D" w14:textId="77777777" w:rsidTr="004E651F">
        <w:tc>
          <w:tcPr>
            <w:tcW w:w="675" w:type="dxa"/>
            <w:vAlign w:val="center"/>
          </w:tcPr>
          <w:p w14:paraId="765F7274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6B6D07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หลักฐานหลักสูตรหรือหัวข้อการฝึกอบรมของสถานศึกษาหรือสถานฝึกอบรม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กรณีส่งไปรับการฝึกอบรมกับสถานฝึกอบรม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หรือสถานฝึกอบรมฝีมือแรงงาน พร้อมรับรองสำเนาถูกต้อง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6E6836A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2F0675B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25DE086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1F52FF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63EA4D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4E383EDD" w14:textId="77777777" w:rsidTr="004E651F">
        <w:tc>
          <w:tcPr>
            <w:tcW w:w="675" w:type="dxa"/>
            <w:vAlign w:val="center"/>
          </w:tcPr>
          <w:p w14:paraId="77C76E70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8E4C66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หนังสือส่งตัว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หนังสือขออนุมัติ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หนังสือเชิญให้เข้ารับการฝึกอบรม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หนังสือตอบรับ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หนังสือรับรองการฝึกอบรม พร้อมสำเนาถูกต้อง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3B9B75A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5FCFED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65C8D43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48253F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6DB181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71784A9" w14:textId="77777777" w:rsidTr="004E651F">
        <w:tc>
          <w:tcPr>
            <w:tcW w:w="675" w:type="dxa"/>
            <w:vAlign w:val="center"/>
          </w:tcPr>
          <w:p w14:paraId="5ED07EB9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F9A624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หลักฐานค่าธรรมเนียมในการฝึกอบรม</w:t>
            </w:r>
          </w:p>
        </w:tc>
        <w:tc>
          <w:tcPr>
            <w:tcW w:w="1843" w:type="dxa"/>
          </w:tcPr>
          <w:p w14:paraId="60B8831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18B33E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453C1A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C38B9C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73BAAE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8F7CA7C" w14:textId="77777777" w:rsidTr="004E651F">
        <w:tc>
          <w:tcPr>
            <w:tcW w:w="675" w:type="dxa"/>
            <w:vAlign w:val="center"/>
          </w:tcPr>
          <w:p w14:paraId="2C48F1BB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56E5E7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สำเนาหนังสือรับรองการจดทะเบียนนิติบุคคล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กรณีเป็นนิติบุคคลและเป็นการยื่นคำขอครั้งแรก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762AB24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F07213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F9234E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703D69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94CF8F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494AF4" w14:textId="77777777" w:rsidTr="004E651F">
        <w:tc>
          <w:tcPr>
            <w:tcW w:w="675" w:type="dxa"/>
            <w:vAlign w:val="center"/>
          </w:tcPr>
          <w:p w14:paraId="051FDE14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2974F6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กรณีมีการมอบอำนาจ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พร้อมสำเนาบัตร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ประจำตัวประชาชนของผู้มอบและผู้รับมอบ</w:t>
            </w:r>
          </w:p>
        </w:tc>
        <w:tc>
          <w:tcPr>
            <w:tcW w:w="1843" w:type="dxa"/>
          </w:tcPr>
          <w:p w14:paraId="71CCF2D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5E8DCBB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0CD3DF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CCF0AB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DD9F99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56F2A49E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61A8910B" w14:textId="77777777" w:rsidTr="00C1539D">
        <w:tc>
          <w:tcPr>
            <w:tcW w:w="534" w:type="dxa"/>
          </w:tcPr>
          <w:p w14:paraId="5CCD73D1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0E0F875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3BE74CC2" w14:textId="77777777" w:rsidTr="00C1539D">
        <w:tc>
          <w:tcPr>
            <w:tcW w:w="534" w:type="dxa"/>
          </w:tcPr>
          <w:p w14:paraId="1AD14C75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A6EE8D6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 กรมพัฒนาฝีมือแรงงาน ถนนมิตรไมตรี แขวงดินแดง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02-245-1707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415,416,417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หรือ ศูนย์พัฒนาฝีมือแรงงานกรุงเทพมหานคร ถนนสุขุมวิท เขตวัฒนา กรุงเทพฯ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เฉพาะ ผู้ประกอบกิจการที่มีสำนักงานตั้งอยู่ในเขตวัฒนา และเขตพระโขนง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)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 0 2390 0261-5 )</w:t>
            </w:r>
          </w:p>
        </w:tc>
      </w:tr>
      <w:tr w:rsidR="00EA6950" w:rsidRPr="000C2AAC" w14:paraId="75F5E9A3" w14:textId="77777777" w:rsidTr="00C1539D">
        <w:tc>
          <w:tcPr>
            <w:tcW w:w="534" w:type="dxa"/>
          </w:tcPr>
          <w:p w14:paraId="33788159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1070920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  <w:tr w:rsidR="0044343A" w:rsidRPr="000C2AAC" w14:paraId="0A1807DF" w14:textId="77777777" w:rsidTr="00D051FF">
        <w:tc>
          <w:tcPr>
            <w:tcW w:w="534" w:type="dxa"/>
          </w:tcPr>
          <w:p w14:paraId="6C13059E" w14:textId="77777777" w:rsidR="0044343A" w:rsidRPr="00D336E2" w:rsidRDefault="0044343A" w:rsidP="00D051FF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>5)</w:t>
            </w:r>
          </w:p>
        </w:tc>
        <w:tc>
          <w:tcPr>
            <w:tcW w:w="9639" w:type="dxa"/>
          </w:tcPr>
          <w:p w14:paraId="30CB80C6" w14:textId="77777777" w:rsidR="0044343A" w:rsidRPr="000C2AAC" w:rsidRDefault="0044343A" w:rsidP="00D051FF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ศูนย์พัฒนาฝีมือแรงงานจังหวัดประจวบคีรีขันธ์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เลขที่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311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หมู่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ตำบลอ่าวน้อย อำเภอเมือง จังหวัดประจวบคีรีขันธ์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77000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โทรศัพท์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:0 3290 9664-6 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โทรสาร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 :0 3290 9663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เว็บไซต์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www.dsd.go.th/prachuapkhirikhan E-mail : dsd</w:t>
            </w:r>
            <w:r>
              <w:rPr>
                <w:rFonts w:asciiTheme="minorBidi" w:hAnsiTheme="minorBidi" w:hint="cs"/>
                <w:i/>
                <w:iCs/>
                <w:sz w:val="32"/>
                <w:szCs w:val="32"/>
              </w:rPr>
              <w:t>300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>@outlook.co.th</w:t>
            </w:r>
          </w:p>
        </w:tc>
      </w:tr>
    </w:tbl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BF765B0" w:rsidR="00F064C0" w:rsidRPr="000C2AAC" w:rsidRDefault="00F064C0" w:rsidP="008C1396">
            <w:pPr>
              <w:rPr>
                <w:rFonts w:asciiTheme="minorBidi" w:hAnsiTheme="minorBidi" w:hint="cs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</w:t>
            </w:r>
          </w:p>
        </w:tc>
      </w:tr>
    </w:tbl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สามารถดาวโหลดได้ที่ 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A50CDD" w14:textId="77777777" w:rsidR="00AD0E81" w:rsidRDefault="00AD0E81" w:rsidP="00C81DB8">
      <w:pPr>
        <w:spacing w:after="0" w:line="240" w:lineRule="auto"/>
      </w:pPr>
      <w:r>
        <w:separator/>
      </w:r>
    </w:p>
  </w:endnote>
  <w:endnote w:type="continuationSeparator" w:id="0">
    <w:p w14:paraId="7F7FDBDD" w14:textId="77777777" w:rsidR="00AD0E81" w:rsidRDefault="00AD0E81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-Layiji_KutLaiMuu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498D9D" w14:textId="77777777" w:rsidR="00AD0E81" w:rsidRDefault="00AD0E81" w:rsidP="00C81DB8">
      <w:pPr>
        <w:spacing w:after="0" w:line="240" w:lineRule="auto"/>
      </w:pPr>
      <w:r>
        <w:separator/>
      </w:r>
    </w:p>
  </w:footnote>
  <w:footnote w:type="continuationSeparator" w:id="0">
    <w:p w14:paraId="23D79692" w14:textId="77777777" w:rsidR="00AD0E81" w:rsidRDefault="00AD0E81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7551">
          <w:rPr>
            <w:noProof/>
          </w:rPr>
          <w:t>9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037551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37551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2E2602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343A"/>
    <w:rsid w:val="00444BFB"/>
    <w:rsid w:val="00452B6B"/>
    <w:rsid w:val="004C0C85"/>
    <w:rsid w:val="004C3BDE"/>
    <w:rsid w:val="004E30D6"/>
    <w:rsid w:val="004E5749"/>
    <w:rsid w:val="004E651F"/>
    <w:rsid w:val="0050561E"/>
    <w:rsid w:val="00512915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93CE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D0E81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B67656-0769-483E-96CB-F32AD2F48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707</TotalTime>
  <Pages>9</Pages>
  <Words>1478</Words>
  <Characters>8427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SUPASINEE</cp:lastModifiedBy>
  <cp:revision>86</cp:revision>
  <cp:lastPrinted>2015-03-02T15:12:00Z</cp:lastPrinted>
  <dcterms:created xsi:type="dcterms:W3CDTF">2015-04-23T03:41:00Z</dcterms:created>
  <dcterms:modified xsi:type="dcterms:W3CDTF">2015-07-21T16:26:00Z</dcterms:modified>
</cp:coreProperties>
</file>