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การให้ความเห็นชอบรายละเอียดเกี่ยวกับการฝึกเตรียมเข้าทำงาน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กรณีเป็นผู้ดำเนินการฝึกเอง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6FCEC75" w14:textId="55DCAF6C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D336E2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ศูนย์พัฒนาฝีมือแรงงานจังหวัดประจวบคีรีขันธ์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การให้ความเห็นชอบรายละเอียดเกี่ยวกับการฝึกเตรียมเข้าทำงาน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กรณีเป็นผู้ดำเนินการฝึกเอง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7B3A24F3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326B20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จังหวัดประจวบคีรีขันธ์</w:t>
      </w:r>
      <w:bookmarkStart w:id="0" w:name="_GoBack"/>
      <w:bookmarkEnd w:id="0"/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49.33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410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การให้ความเห็นชอบรายละเอียดเกี่ยวกับการฝึกเตรียมเข้าทำงาน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กรณีเป็นผู้ดำเนินการฝึกเอง</w:t>
      </w:r>
      <w:r w:rsidR="00094F82" w:rsidRPr="000C2AAC">
        <w:rPr>
          <w:rFonts w:asciiTheme="minorBidi" w:hAnsiTheme="minorBidi"/>
          <w:noProof/>
          <w:sz w:val="32"/>
          <w:szCs w:val="32"/>
        </w:rPr>
        <w:t>) 25/05/2558 12:40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59DA9609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D336E2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ศูนย์พัฒนาฝีมือแรงงานจังหวัดประจวบคีรีขันธ์</w:t>
            </w:r>
            <w:r w:rsidR="00D336E2"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</w:t>
            </w:r>
            <w:r w:rsidR="00D336E2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เลขที่ </w:t>
            </w:r>
            <w:r w:rsidR="00D336E2"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311 </w:t>
            </w:r>
            <w:r w:rsidR="00D336E2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หมู่ </w:t>
            </w:r>
            <w:r w:rsidR="00D336E2"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3 </w:t>
            </w:r>
            <w:r w:rsidR="00D336E2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ตำบลอ่าวน้อย อำเภอเมือง จังหวัดประจวบคีรีขันธ์ </w:t>
            </w:r>
            <w:r w:rsidR="00D336E2"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77000 </w:t>
            </w:r>
            <w:r w:rsidR="00D336E2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โทรศัพท์</w:t>
            </w:r>
            <w:r w:rsidR="00D336E2"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:0 3290 9664-6  </w:t>
            </w:r>
            <w:r w:rsidR="00D336E2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โทรสาร</w:t>
            </w:r>
            <w:r w:rsidR="00D336E2"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 :0 3290 9663 </w:t>
            </w:r>
            <w:r w:rsidR="00D336E2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เว็บไซต์</w:t>
            </w:r>
            <w:r w:rsidR="00D336E2"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www.dsd.go.th/prachuapkhirikhan E-mail : dsd</w:t>
            </w:r>
            <w:r w:rsidR="00D336E2">
              <w:rPr>
                <w:rFonts w:asciiTheme="minorBidi" w:hAnsiTheme="minorBidi" w:hint="cs"/>
                <w:i/>
                <w:iCs/>
                <w:sz w:val="32"/>
                <w:szCs w:val="32"/>
              </w:rPr>
              <w:t>300</w:t>
            </w:r>
            <w:r w:rsidR="00D336E2">
              <w:rPr>
                <w:rFonts w:asciiTheme="minorBidi" w:hAnsiTheme="minorBidi"/>
                <w:i/>
                <w:iCs/>
                <w:sz w:val="32"/>
                <w:szCs w:val="32"/>
              </w:rPr>
              <w:t>@outlook.co.th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926303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D336E2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="00D336E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D336E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D336E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D336E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D336E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2915672F" w14:textId="77777777" w:rsidR="00D336E2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การยื่นคำขอให้ผู้ประกอบกิจการยื่นคำขอตามจังหวัดที่สถานประกอบกิจการของผู้ซึ่งจัดให้มีการฝึกนั้นตั้งอยู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เงื่อนไขการยื่นขอความเห็นชอบหลักสูตรเตรียมเข้าทำงาน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การฝึกเตรียมเข้าทำงาน คือ การฝึกอบรมฝีมือแรงงานก่อนเข้าทำงาน เพื่อให้สามารถทำงานได้ตามมาตรฐานฝีมือแรงงาน ซึ่งไม่ใช่ลูกจ้างของตน ไม่มีสัญญาจ้าง ไม่ได้จ่ายประกันสังคม ไม่ได้จ่ายค่าจ้างให้จ่ายเพียงค่าเบี้ยเลี้ยงระหว่างฝึกอบรมตามกฎหมายเท่านั้น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ถ้าเป็นลูกจ้างแล้วเมื่อจัดฝึกอบรมให้จะเป็นการฝึกยกระดับฝีมือแรงงานหรือการฝึกเปลี่ยนสาขาอาชีพ ซึ่งคำจำกัดความของการฝึกยกระดับฝีมือแรงงานหรือการฝึกเปลี่ยนสาขาอาชีพ กำหนดไว้ชัดเจนว่าจัดฝึกอบรมให้ลูกจ้าง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ดังนั้นกฎหมายเกี่ยวกับการฝึกเตรียมเข้าทำงานจึงกำหนดหลักเกณฑ์เกี่ยวกับการคุ้มครองผู้รับการฝึกให้ใกล้เคียงกับกฎหมายว่าด้วยการคุ้มครองแรงงาน เพื่อเป็นหลักประกันในการฝึกอบรมของผู้รับการฝึก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เนื่องจากการฝึกเตรียมเข้าทำงานเป็นการฝึกอบรมฝีมือแรงงาน ซึ่งไม่ใช่ลูกจ้างของตนดังนั้น กรณีฝึกเตรียมเข้าทำงานให้บุคคลทั่วไปทั้งกรณีอบรมเองหรือส่งไปฝึกอบรมภายนอก ไม่สามารถนำคนต่างด้าวที่ยังมิใช่ลูกจ้างของตนเข้ารับการฝึกเตรียมเข้าทำงานได้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การฝึกเตรียมเข้าทำงานให้กับบุคคลทั่วไปและการรับนักเรียน นิสิต นักศึกษาหรือบุคคลที่ทางราชการ ส่งมาฝึกเข้ารับการฝึก ไม่สามารถนำจำนวนผู้เข้ารับการฝึกมาประเมินเงินสมทบได้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1.4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การฝึกเตรียมเข้าทำงาน ต้องยื่นขอความเห็นชอบก่อนดำเนินการฝึก </w:t>
      </w:r>
      <w:r w:rsidRPr="000C2AAC">
        <w:rPr>
          <w:rFonts w:asciiTheme="minorBidi" w:hAnsiTheme="minorBidi"/>
          <w:noProof/>
          <w:sz w:val="32"/>
          <w:szCs w:val="32"/>
        </w:rPr>
        <w:t xml:space="preserve">30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หลักสูตรที่ผ่านความเห็นชอบแล้ว สามารถนำไปใช้ฝึกอบรมได้ตลอดปีปฏิทิน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การพิจารณาหลักสูตรและค่าใช้จ่ายในการฝึกอบรมเพื่อยกเว้นภาษีเงินได้ เป็นไปตามประกาศคณะกรรมการส่งเสริมการพัฒนาฝีมือแรงงาน เรื่อง หลักเกณฑ์ วิธีการ และเงื่อนไขในการให้ความเห็นชอบรายละเอียดเกี่ยวกับการฝึกเตรียมเข้าทำงาน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กุมภาพันธ์ </w:t>
      </w:r>
      <w:r w:rsidRPr="000C2AAC">
        <w:rPr>
          <w:rFonts w:asciiTheme="minorBidi" w:hAnsiTheme="minorBidi"/>
          <w:noProof/>
          <w:sz w:val="32"/>
          <w:szCs w:val="32"/>
        </w:rPr>
        <w:t xml:space="preserve">2557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และประกาศคณะกรรมการส่งเสริมการพัฒนาฝีมือแรงงาน เรื่อง กำหนดรายการค่าใช้จ่ายในการฝึกเตรียมเข้าทำงาน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กุมภาพันธ์ </w:t>
      </w:r>
      <w:r w:rsidRPr="000C2AAC">
        <w:rPr>
          <w:rFonts w:asciiTheme="minorBidi" w:hAnsiTheme="minorBidi"/>
          <w:noProof/>
          <w:sz w:val="32"/>
          <w:szCs w:val="32"/>
        </w:rPr>
        <w:t>2557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48D646D3" w14:textId="77777777" w:rsidR="00D336E2" w:rsidRDefault="00D336E2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  <w:lang w:bidi="th-TH"/>
        </w:rPr>
      </w:pPr>
    </w:p>
    <w:p w14:paraId="5F67DF26" w14:textId="77777777" w:rsidR="00D336E2" w:rsidRDefault="00D336E2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  <w:lang w:bidi="th-TH"/>
        </w:rPr>
      </w:pPr>
    </w:p>
    <w:p w14:paraId="7E6E8A41" w14:textId="56846ABF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หลักเกณฑ์ วิธีการ และเงื่อนไขในการให้ความเห็นชอบ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  <w:t xml:space="preserve"> 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 ต้องเป็นหลักสูตรที่จัดขึ้นเพื่อพัฒนาฝีมือแรงงานก่อนเข้าทำงานในสถานประกอบกิจการ เพื่อให้สามารถทำงานได้ตามมาตรฐานฝีมือแรงงาน โดยมีเนื้อหาวิชาของหลักสูตรสอดคล้องและเป็นประโยชน์ต่อกิจการของ ผู้ดำเนินการฝึก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กรณีผู้ดำเนินการฝึกรับนักเรียน นิสิต หรือนักศึกษาที่สถานศึกษาส่งเข้ารับการฝึกหรือบุคคลที่ทางราชการส่งมาฝึกกับผู้ดำเนินการฝึก ให้ใช้หลักสูตรของสถานศึกษา หรือหลักสูตรของส่วนราชการ หรือหลักสูตรของผู้ดำเนินการฝึก หรือหลักสูตรที่สถานศึกษากับผู้ดำเนินการฝึกได้ร่วมกันจัดทำขึ้น หรือหลักสูตรที่ส่วนราชการกับผู้ดำเนินการฝึกได้ร่วมกันจัดทำขึ้นก็ได้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สถานที่ฝึกหรือศูนย์ฝึกอบรมฝีมือแรงงาน ต้องมีพื้นที่เพียงพอ เหมาะสมและปลอดภัยต่อการฝึกอบรมฝีมือแรงงาน หรือเป็นสถานที่เดียวกันกับสถานที่ปฏิบัติงานตามปกติของพนักงานของสถานประกอบกิจการซึ่งเป็นผู้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ชื่อและคุณสมบัติของครูฝึก ต้องมีคุณสมบัติตามที่คณะกรรมการประกาศกำหนด และมีจำนวนครูฝึกต่อจำนวนผู้รับการฝึกในสัดส่วนครูฝึกหนึ่งคนต่อผู้รับการฝึกไม่เกินสิบหกคน ครูฝึกต้องมีคุณสมบัติตามประกาศคณะกรรมการส่งเสริมการพัฒนาฝีมือแรงงาน เรื่อง คุณสมบัติของครูฝึกเตรียมเข้าทำงาน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สิงหาคม </w:t>
      </w:r>
      <w:r w:rsidRPr="000C2AAC">
        <w:rPr>
          <w:rFonts w:asciiTheme="minorBidi" w:hAnsiTheme="minorBidi"/>
          <w:noProof/>
          <w:sz w:val="32"/>
          <w:szCs w:val="32"/>
        </w:rPr>
        <w:t>2546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กำหนดระยะเวลาการฝึก ต้องสอดคล้องกับหลักสูตรตามสาขาอาชีพที่กระทรวงแรงงานประกาศกำหนด ทั้งนี้ต้องไม่น้อยกว่า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30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5.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การอุปกรณ์อันจำเป็นที่จะใช้ในการฝึกที่มีอยู่แล้วและที่ต้องหามาเพิ่มเติมในภายหลังต้องมีตามความจำเป็นเพียงพอเหมาะสมกับจำนวนผู้รับการฝึกอยู่ในสภาพที่ดีและปลอดภัยสำหรับการฝึกในแต่ละหลักสูต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6.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วิธีการและมาตรฐานในการวัดผลการฝึก ต้องจัดให้มีการทดสอบทั้งภาคทฤษฎีและภาคปฏิบัติด้วยวิธีการอื่นๆ ซึ่งต้องกำหนดหลักเกณฑ์ผ่านการฝึกโดยเฉลี่ยไม่ต่ำกว่าร้อยละ </w:t>
      </w:r>
      <w:r w:rsidRPr="000C2AAC">
        <w:rPr>
          <w:rFonts w:asciiTheme="minorBidi" w:hAnsiTheme="minorBidi"/>
          <w:noProof/>
          <w:sz w:val="32"/>
          <w:szCs w:val="32"/>
        </w:rPr>
        <w:t>60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7.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รายละเอียดที่แสดงให้เห็นถึงประโยชน์ของกิจการของผู้ดำเนินการฝึก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8.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รายละเอียดเกี่ยวกับรายการค่าใช้จ่ายในการดำเนินการฝึก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9.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สถานประกอบกิจการที่เป็นผู้ดำเนินการฝึกต้องทำสัญญาการฝึกกับผู้รับการฝึก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  <w:t xml:space="preserve"> 10.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ผู้ดำเนินการฝึกต้องปฏิบัติตามหลักเกณฑ์เกี่ยวกับการคุ้มครองผู้รับการฝึก โดยต้องจ่ายเบี้ยเลี้ยงให้แก่ผู้เข้ารับการฝึกอบรมในอัตราไม่น้อยกว่าร้อยละห้าสิบของอัตราค่าจ้างขั้นต่ำสูงสุด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ออกหนังสือรับรองให้แก่ผู้รับการฝึกที่สำเร็จการฝึกภายใน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15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วันนับแต่วันเสร็จสิ้นการวัดผลแล้วแจ้งให้ นายทะเบียนทราบ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ผู้ดำเนินการฝึกจะต้องจัดให้มีข้อบังคับหรือระเบียบเกี่ยวกับการฝึกเป็นภาษาไทย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ผู้ดำเนินการฝึกจะต้องจัดทำทะเบียนประวัติผู้รับการฝึกไว้เป็นหลักฐาน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ห้ามมิให้ผู้ประกอบกิจการเรียกหรือรับเงินค่าฝึกอบรมฝีมือแรงงานจากผู้รับการฝึก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="00D336E2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lastRenderedPageBreak/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ผู้ประกอบการยื่นคำขอ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เจ้าหน้าที่ตรวจสอบความครบถ้วนของเอกสาร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34618239" w14:textId="77777777" w:rsidTr="00313D38">
        <w:tc>
          <w:tcPr>
            <w:tcW w:w="675" w:type="dxa"/>
            <w:vAlign w:val="center"/>
          </w:tcPr>
          <w:p w14:paraId="6127741B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419E2A2B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6BC47ED9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6C4332C1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เจ้าหน้าที่พิจารณาหลักสูตรและค่าใช้จ่ายในการจัดฝึกอบรม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68FF13EA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1CABF750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0C3B82D8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62175695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47E4827A" w14:textId="77777777" w:rsidTr="00313D38">
        <w:tc>
          <w:tcPr>
            <w:tcW w:w="675" w:type="dxa"/>
            <w:vAlign w:val="center"/>
          </w:tcPr>
          <w:p w14:paraId="1BCD945C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38C1441F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695F23AA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01E818C3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นายทะเบียนพิจารณาลงนามอนุมัติและแจ้งสถานประกอบกิจการ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400AA8D0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73FB0156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7F6F45E9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6AD9FDA5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แบบคำขอความเห็นชอบรายละเอียดเกี่ยวกับการฝึกเตรียมเข้าทำงาน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C784DA7" w14:textId="77777777" w:rsidTr="004E651F">
        <w:tc>
          <w:tcPr>
            <w:tcW w:w="675" w:type="dxa"/>
            <w:vAlign w:val="center"/>
          </w:tcPr>
          <w:p w14:paraId="246E4C94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367C7D7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แสดงการจดทะเบียนและวัตถุประสงค์ของกิจการของผู้ขอรับความเห็นชอบและหนังสือมอบอำนาจให้กระทำการแทนนิติบุคคล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กรณีผู้ยื่นคำขอเป็นนิติบุคคล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60E624C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14:paraId="781EE63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54730E6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CFD067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71EF17F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4B292FC9" w14:textId="77777777" w:rsidTr="004E651F">
        <w:tc>
          <w:tcPr>
            <w:tcW w:w="675" w:type="dxa"/>
            <w:vAlign w:val="center"/>
          </w:tcPr>
          <w:p w14:paraId="2E47EC8A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184A412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หลักสูตรและรายละเอียดเกี่ยวกับการฝึกเตรียมเข้าทำงาน</w:t>
            </w:r>
          </w:p>
        </w:tc>
        <w:tc>
          <w:tcPr>
            <w:tcW w:w="1843" w:type="dxa"/>
          </w:tcPr>
          <w:p w14:paraId="73B13E0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71A6088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09A22FD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2E11E3E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7F6119D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รับรองสำเนาถูกต้องจากผู้มีอำนาจหรือผู้รับมอบอำนาจลงนามรับรอง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49CC0BB0" w14:textId="77777777" w:rsidTr="004E651F">
        <w:tc>
          <w:tcPr>
            <w:tcW w:w="675" w:type="dxa"/>
            <w:vAlign w:val="center"/>
          </w:tcPr>
          <w:p w14:paraId="061B1467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7EA79D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สัญญาการฝึกเตรียมเข้าทำงาน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ต้นฉบับเก็บไว้ ณ สถานประกอบกิจการเพื่อเป็น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หลักฐาน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5951702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24480E0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B4E695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A2D4B0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6A3825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ต้นฉบับเก็บไว้ ณ สถานประกอบกิจการเพื่อเป็นหลักฐาน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7B2924EC" w14:textId="77777777" w:rsidTr="004E651F">
        <w:tc>
          <w:tcPr>
            <w:tcW w:w="675" w:type="dxa"/>
            <w:vAlign w:val="center"/>
          </w:tcPr>
          <w:p w14:paraId="33E92EBD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13B2CD4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ทะเบียนประวัติผู้รับการฝึกเตรียมเข้าทำงาน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ต้นฉบับเก็บไว้ ณ สถานประกอบกิจการเพื่อเป็นหลักฐาน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4D7A9EC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7429D45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03C2FEB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6AB2A3D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62448ED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5D4B9D9D" w14:textId="77777777" w:rsidTr="004E651F">
        <w:tc>
          <w:tcPr>
            <w:tcW w:w="675" w:type="dxa"/>
            <w:vAlign w:val="center"/>
          </w:tcPr>
          <w:p w14:paraId="747A68DE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171605A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เอกสารหลักฐานแสดงคุณสมบัติครูฝึก</w:t>
            </w:r>
          </w:p>
        </w:tc>
        <w:tc>
          <w:tcPr>
            <w:tcW w:w="1843" w:type="dxa"/>
          </w:tcPr>
          <w:p w14:paraId="42E3E55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3BE2C06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04FC224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7BC0F7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64A9B32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17942844" w14:textId="77777777" w:rsidTr="004E651F">
        <w:tc>
          <w:tcPr>
            <w:tcW w:w="675" w:type="dxa"/>
            <w:vAlign w:val="center"/>
          </w:tcPr>
          <w:p w14:paraId="38EA68D3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13C449D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ตารางการฝึก</w:t>
            </w:r>
          </w:p>
        </w:tc>
        <w:tc>
          <w:tcPr>
            <w:tcW w:w="1843" w:type="dxa"/>
          </w:tcPr>
          <w:p w14:paraId="6C52434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2AEBEA2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782178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14CE906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387B0B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13B59F30" w14:textId="77777777" w:rsidTr="004E651F">
        <w:tc>
          <w:tcPr>
            <w:tcW w:w="675" w:type="dxa"/>
            <w:vAlign w:val="center"/>
          </w:tcPr>
          <w:p w14:paraId="29D977DF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16D85E3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ข้อบังคับหรือระเบียบเกี่ยวกับการฝึกเตรียมเข้าทำงาน</w:t>
            </w:r>
          </w:p>
        </w:tc>
        <w:tc>
          <w:tcPr>
            <w:tcW w:w="1843" w:type="dxa"/>
          </w:tcPr>
          <w:p w14:paraId="05A2F9F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85B282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C1F5FD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1AABA8F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67F10D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59E03FC1" w14:textId="77777777" w:rsidTr="004E651F">
        <w:tc>
          <w:tcPr>
            <w:tcW w:w="675" w:type="dxa"/>
            <w:vAlign w:val="center"/>
          </w:tcPr>
          <w:p w14:paraId="39A8A5D1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15EE114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แบบแจ้งพร้อมทะเบียนรายชื่อผู้สำเร็จการฝึกเตรียมเข้าทำงาน ตามมาตรา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13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แห่งพระราชบัญญัติส่งเสริมการพัฒนาฝีมือแรงงาน 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ศ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 2545 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แจ้งภายหลังสำเร็จ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การฝึก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691A90A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3B2C8D7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73CFC6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9ABEF4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140689C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แจ้งภายหลังสำเร็จการฝึกอบรม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0F550E0B" w14:textId="77777777" w:rsidTr="004E651F">
        <w:tc>
          <w:tcPr>
            <w:tcW w:w="675" w:type="dxa"/>
            <w:vAlign w:val="center"/>
          </w:tcPr>
          <w:p w14:paraId="0AFAAC41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10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DAEE49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หนังสือส่งตัวผู้รับการฝึกจากสถานศึกษา กรณีที่รับนิสิต นักศึกษา เข้าฝึกอบรม</w:t>
            </w:r>
          </w:p>
        </w:tc>
        <w:tc>
          <w:tcPr>
            <w:tcW w:w="1843" w:type="dxa"/>
          </w:tcPr>
          <w:p w14:paraId="49858BA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234AF14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0D176E2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6E90EC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5E8CED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56F51819" w14:textId="77777777" w:rsidTr="004E651F">
        <w:tc>
          <w:tcPr>
            <w:tcW w:w="675" w:type="dxa"/>
            <w:vAlign w:val="center"/>
          </w:tcPr>
          <w:p w14:paraId="4D0864FB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616D8B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แผนที่ตั้งสถานที่ฝึกโดยสังเขป</w:t>
            </w:r>
          </w:p>
        </w:tc>
        <w:tc>
          <w:tcPr>
            <w:tcW w:w="1843" w:type="dxa"/>
          </w:tcPr>
          <w:p w14:paraId="45857F2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2D6D149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4CBB37D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596D1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12BC257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35AC319B" w14:textId="77777777" w:rsidTr="00C1539D">
        <w:tc>
          <w:tcPr>
            <w:tcW w:w="534" w:type="dxa"/>
          </w:tcPr>
          <w:p w14:paraId="13AA4BD4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072BC834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14:paraId="56B469DA" w14:textId="77777777" w:rsidTr="00C1539D">
        <w:tc>
          <w:tcPr>
            <w:tcW w:w="534" w:type="dxa"/>
          </w:tcPr>
          <w:p w14:paraId="29F7E26C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7104C92C" w14:textId="15EECBEE" w:rsidR="00EA6950" w:rsidRDefault="00EA6950" w:rsidP="00EA6950">
            <w:pPr>
              <w:rPr>
                <w:rFonts w:asciiTheme="minorBidi" w:hAnsiTheme="minorBidi"/>
                <w:i/>
                <w:iCs/>
                <w:noProof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 กรมพัฒนาฝีมือแรงงาน ถ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มิตรไมตรี ดินแดง กทม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.10400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022451707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415 416 417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กล่องรับข้อร้องเรียน เว็ปไซด์กองส่งเสริมการพัฒนาฝมือแรงงาน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www.dsd.go.th/sdpaa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D336E2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–</w:t>
            </w:r>
          </w:p>
          <w:p w14:paraId="05121B38" w14:textId="77777777" w:rsidR="00D336E2" w:rsidRDefault="00D336E2" w:rsidP="00EA6950">
            <w:pPr>
              <w:rPr>
                <w:rFonts w:asciiTheme="minorBidi" w:hAnsiTheme="minorBidi"/>
                <w:i/>
                <w:iCs/>
                <w:noProof/>
                <w:sz w:val="32"/>
                <w:szCs w:val="32"/>
                <w:lang w:bidi="th-TH"/>
              </w:rPr>
            </w:pPr>
          </w:p>
          <w:p w14:paraId="25B61E48" w14:textId="77777777" w:rsidR="00D336E2" w:rsidRPr="00D336E2" w:rsidRDefault="00D336E2" w:rsidP="00EA6950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</w:p>
        </w:tc>
      </w:tr>
      <w:tr w:rsidR="00EA6950" w:rsidRPr="000C2AAC" w14:paraId="3DCDBE98" w14:textId="77777777" w:rsidTr="00C1539D">
        <w:tc>
          <w:tcPr>
            <w:tcW w:w="534" w:type="dxa"/>
          </w:tcPr>
          <w:p w14:paraId="624DA4CA" w14:textId="6EDF5AD4" w:rsidR="00D336E2" w:rsidRDefault="00EA6950" w:rsidP="008C1396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  <w:p w14:paraId="7D210761" w14:textId="77777777" w:rsidR="00D336E2" w:rsidRPr="00D336E2" w:rsidRDefault="00D336E2" w:rsidP="00D336E2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</w:p>
          <w:p w14:paraId="09AC568E" w14:textId="7725212D" w:rsidR="00D336E2" w:rsidRDefault="00D336E2" w:rsidP="00D336E2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</w:p>
          <w:p w14:paraId="6676AECF" w14:textId="721D37F4" w:rsidR="00D336E2" w:rsidRDefault="00D336E2" w:rsidP="00D336E2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</w:p>
          <w:p w14:paraId="65F87609" w14:textId="07D534C7" w:rsidR="00EA6950" w:rsidRPr="00D336E2" w:rsidRDefault="00D336E2" w:rsidP="00D336E2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>5)</w:t>
            </w:r>
          </w:p>
        </w:tc>
        <w:tc>
          <w:tcPr>
            <w:tcW w:w="9639" w:type="dxa"/>
          </w:tcPr>
          <w:p w14:paraId="0F611F35" w14:textId="77777777" w:rsidR="00D336E2" w:rsidRDefault="00D336E2" w:rsidP="00D336E2">
            <w:pPr>
              <w:rPr>
                <w:rFonts w:asciiTheme="minorBidi" w:hAnsiTheme="minorBidi"/>
                <w:i/>
                <w:iCs/>
                <w:noProof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  <w:p w14:paraId="6D6323CB" w14:textId="77777777" w:rsidR="00D336E2" w:rsidRPr="00D336E2" w:rsidRDefault="00D336E2" w:rsidP="00EA6950">
            <w:pPr>
              <w:rPr>
                <w:rFonts w:asciiTheme="minorBidi" w:hAnsiTheme="minorBidi"/>
                <w:b/>
                <w:bCs/>
                <w:sz w:val="32"/>
                <w:szCs w:val="32"/>
                <w:lang w:bidi="th-TH"/>
              </w:rPr>
            </w:pPr>
          </w:p>
          <w:p w14:paraId="57B7B5FE" w14:textId="7EAD91A9" w:rsidR="00D336E2" w:rsidRPr="000C2AAC" w:rsidRDefault="00EA6950" w:rsidP="00D336E2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="00D336E2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ศูนย์พัฒนาฝีมือแรงงานจังหวัดประจวบคีรีขันธ์</w:t>
            </w:r>
            <w:r w:rsidR="00D336E2"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</w:t>
            </w:r>
            <w:r w:rsidR="00D336E2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เลขที่ </w:t>
            </w:r>
            <w:r w:rsidR="00D336E2"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311 </w:t>
            </w:r>
            <w:r w:rsidR="00D336E2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หมู่ </w:t>
            </w:r>
            <w:r w:rsidR="00D336E2"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3 </w:t>
            </w:r>
            <w:r w:rsidR="00D336E2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ตำบลอ่าวน้อย อำเภอเมือง จังหวัดประจวบคีรีขันธ์ </w:t>
            </w:r>
            <w:r w:rsidR="00D336E2"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77000 </w:t>
            </w:r>
            <w:r w:rsidR="00D336E2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โทรศัพท์</w:t>
            </w:r>
            <w:r w:rsidR="00D336E2"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:0 3290 9664-6  </w:t>
            </w:r>
            <w:r w:rsidR="00D336E2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โทรสาร</w:t>
            </w:r>
            <w:r w:rsidR="00D336E2"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 :0 3290 9663 </w:t>
            </w:r>
            <w:r w:rsidR="00D336E2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เว็บไซต์</w:t>
            </w:r>
            <w:r w:rsidR="00D336E2"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www.dsd.go.th/prachuapkhirikhan E-mail : dsd</w:t>
            </w:r>
            <w:r w:rsidR="00D336E2">
              <w:rPr>
                <w:rFonts w:asciiTheme="minorBidi" w:hAnsiTheme="minorBidi" w:hint="cs"/>
                <w:i/>
                <w:iCs/>
                <w:sz w:val="32"/>
                <w:szCs w:val="32"/>
              </w:rPr>
              <w:t>300</w:t>
            </w:r>
            <w:r w:rsidR="00D336E2">
              <w:rPr>
                <w:rFonts w:asciiTheme="minorBidi" w:hAnsiTheme="minorBidi"/>
                <w:i/>
                <w:iCs/>
                <w:sz w:val="32"/>
                <w:szCs w:val="32"/>
              </w:rPr>
              <w:t>@outlook.co.th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คำขอรับความเห็นชอบรายละเอียดเกี่ยวกับการฝึกเตรียมเข้าทำงาน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ดาวน์โหลดเอกสารได้จาก เว็ปไซด์กองส่งเสริมการพัฒนาฝีมือแรงงาน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www.dsd.go.th/sdpaa)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688B8321" w14:textId="2452A1FD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ระยะเวลาแล้วเสร็จอาจคลาดเคลื่อนได้จากลำดับที่ยื่นคำขอ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ต่อรุ่น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จำนวนเจ้าหน้าทีพิจารณา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ต่อวัน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สามารถดาวโหลดได้ที่ 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http://home.dsd.go.th/sdpaa/index.php?option=com_content&amp;amp;amp;view=article&amp;amp;amp;id=123&amp;amp;amp;Itemid=125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B0C24A" w14:textId="77777777" w:rsidR="00D26AB7" w:rsidRDefault="00D26AB7" w:rsidP="00C81DB8">
      <w:pPr>
        <w:spacing w:after="0" w:line="240" w:lineRule="auto"/>
      </w:pPr>
      <w:r>
        <w:separator/>
      </w:r>
    </w:p>
  </w:endnote>
  <w:endnote w:type="continuationSeparator" w:id="0">
    <w:p w14:paraId="0770886A" w14:textId="77777777" w:rsidR="00D26AB7" w:rsidRDefault="00D26AB7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altName w:val="-Layiji_KutLaiMuu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D88B9A" w14:textId="77777777" w:rsidR="00D26AB7" w:rsidRDefault="00D26AB7" w:rsidP="00C81DB8">
      <w:pPr>
        <w:spacing w:after="0" w:line="240" w:lineRule="auto"/>
      </w:pPr>
      <w:r>
        <w:separator/>
      </w:r>
    </w:p>
  </w:footnote>
  <w:footnote w:type="continuationSeparator" w:id="0">
    <w:p w14:paraId="0215D7B0" w14:textId="77777777" w:rsidR="00D26AB7" w:rsidRDefault="00D26AB7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6B20">
          <w:rPr>
            <w:noProof/>
          </w:rPr>
          <w:t>6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326B20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A69D5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26B20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33729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26AB7"/>
    <w:rsid w:val="00D3016A"/>
    <w:rsid w:val="00D317AD"/>
    <w:rsid w:val="00D336E2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37B46B-371D-40BC-8D4C-3119CC5FC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743</TotalTime>
  <Pages>9</Pages>
  <Words>1557</Words>
  <Characters>8876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SUPASINEE</cp:lastModifiedBy>
  <cp:revision>85</cp:revision>
  <cp:lastPrinted>2015-03-02T15:12:00Z</cp:lastPrinted>
  <dcterms:created xsi:type="dcterms:W3CDTF">2015-04-23T03:41:00Z</dcterms:created>
  <dcterms:modified xsi:type="dcterms:W3CDTF">2015-07-21T16:27:00Z</dcterms:modified>
</cp:coreProperties>
</file>