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29D75551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6F13F0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ศูนย์พัฒนาฝีมือแรงงานจังหวัดประจวบคีรีขันธ์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อนุมัติ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0C71DEFE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F40661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จังหวัดประจวบคีรีขันธ์</w:t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3,325.33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28,844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140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11:54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6F13F0" w:rsidRPr="000C2AAC" w14:paraId="5F1398AA" w14:textId="77777777" w:rsidTr="009B7715">
        <w:tc>
          <w:tcPr>
            <w:tcW w:w="675" w:type="dxa"/>
          </w:tcPr>
          <w:p w14:paraId="08D93DD3" w14:textId="3CD07EAC" w:rsidR="006F13F0" w:rsidRPr="000C2AAC" w:rsidRDefault="006F13F0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FC5F06A" w14:textId="56A5FB7D" w:rsidR="006F13F0" w:rsidRDefault="006F13F0" w:rsidP="00D051FF">
            <w:pPr>
              <w:rPr>
                <w:rStyle w:val="ad"/>
                <w:rFonts w:asciiTheme="minorBidi" w:hAnsiTheme="minorBidi" w:hint="cs"/>
                <w:i/>
                <w:iCs/>
                <w:sz w:val="32"/>
                <w:szCs w:val="32"/>
                <w:lang w:bidi="th-TH"/>
              </w:rPr>
            </w:pPr>
            <w:r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ศูนย์พัฒนาฝีมือแรงงานจังหวัดประจวบคีรีขันธ์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เลขที่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311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หมู่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ตำบลอ่าวน้อย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lang w:bidi="th-TH"/>
              </w:rPr>
              <w:t xml:space="preserve">     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อำเภอเมือง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จังหวัดประจวบคีรีขันธ์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77000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โทรศัพท์ :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0 3290 9664-6 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 :0 3290 9663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www.dsd.go.th/prachuapkhirikhan E-mail : </w:t>
            </w:r>
            <w:hyperlink r:id="rId9" w:history="1">
              <w:r w:rsidR="008D1158" w:rsidRPr="0009268D">
                <w:rPr>
                  <w:rStyle w:val="ad"/>
                  <w:rFonts w:asciiTheme="minorBidi" w:hAnsiTheme="minorBidi"/>
                  <w:i/>
                  <w:iCs/>
                  <w:sz w:val="32"/>
                  <w:szCs w:val="32"/>
                </w:rPr>
                <w:t>dsd</w:t>
              </w:r>
              <w:r w:rsidR="008D1158" w:rsidRPr="0009268D">
                <w:rPr>
                  <w:rStyle w:val="ad"/>
                  <w:rFonts w:asciiTheme="minorBidi" w:hAnsiTheme="minorBidi" w:hint="cs"/>
                  <w:i/>
                  <w:iCs/>
                  <w:sz w:val="32"/>
                  <w:szCs w:val="32"/>
                </w:rPr>
                <w:t>300</w:t>
              </w:r>
              <w:r w:rsidR="008D1158" w:rsidRPr="0009268D">
                <w:rPr>
                  <w:rStyle w:val="ad"/>
                  <w:rFonts w:asciiTheme="minorBidi" w:hAnsiTheme="minorBidi"/>
                  <w:i/>
                  <w:iCs/>
                  <w:sz w:val="32"/>
                  <w:szCs w:val="32"/>
                </w:rPr>
                <w:t>@outlook.co.th</w:t>
              </w:r>
            </w:hyperlink>
          </w:p>
          <w:p w14:paraId="7F49ABDD" w14:textId="77777777" w:rsidR="00F40661" w:rsidRDefault="00F40661" w:rsidP="00D051FF">
            <w:pPr>
              <w:rPr>
                <w:rFonts w:asciiTheme="minorBidi" w:hAnsiTheme="minorBidi" w:hint="cs"/>
                <w:i/>
                <w:iCs/>
                <w:sz w:val="32"/>
                <w:szCs w:val="32"/>
                <w:lang w:bidi="th-TH"/>
              </w:rPr>
            </w:pPr>
          </w:p>
          <w:p w14:paraId="1529AEE5" w14:textId="77777777" w:rsidR="008D1158" w:rsidRPr="008D1158" w:rsidRDefault="008D1158" w:rsidP="00D051FF">
            <w:pPr>
              <w:rPr>
                <w:lang w:bidi="th-TH"/>
              </w:rPr>
            </w:pPr>
          </w:p>
          <w:p w14:paraId="47A4EE98" w14:textId="77777777" w:rsidR="006F13F0" w:rsidRDefault="006F13F0" w:rsidP="00D051FF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lastRenderedPageBreak/>
              <w:t xml:space="preserve">ระยะเวลาเปิดให้บริการ 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1D622020" w14:textId="77777777" w:rsidR="006F13F0" w:rsidRDefault="006F13F0" w:rsidP="00D051FF">
            <w:pP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  <w:p w14:paraId="78653E4A" w14:textId="25985372" w:rsidR="006F13F0" w:rsidRPr="000C2AAC" w:rsidRDefault="006F13F0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14:paraId="38ADD1E3" w14:textId="77777777" w:rsidR="008D1158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กรณีผู้ประกอบกิจการเป็นผู้ดำเนินการฝึกอบรมเอง หมายถึง ผู้ประกอบกิจการอาจจัดฝึกอบรมให้แก่ลูกจ้าง ของตนเอง โดยใช้วิทยากรภายในหรือวิทยากรจากภายนอกก็ได้ และให้รวมถึงการที่ผู้ประกอบกิจการดำเนินการจ้างสถานศึกษาหรือสถานฝึกอบรมฝีมือแรงงานมาฝึกอบรมให้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 ก่อนดำเนินการฝึกอบรมหรือหลังจากเสร็จสิ้นการฝึกอบรมแล้วก็ได้ ทั้งนี้จะต้องจัดทำรายงานเกี่ยวกับค่าใช้จ่าย พร้อมแนบหลักสูตร กำหนดการฝึกและหลักฐานค่าใช้จ่ายในการฝึกอบรมแต่ละหลักสูตรตามที่จ่ายจริง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 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 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 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 ของปีถัดไป ทั้งนี้การพิจารณาให้ความเห็นชอบของนายทะเบียน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 หมายถึง การที่ผู้ประกอบกิจการซึ่งเป็นนายจ้างจัดให้ลูกจ้าง 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 ต่อการปฏิบัติงานเพิ่มขึ้นตามสาขาอาชีพที่ลูกจ้างนั้นปฏิบัติงานอยู่ตามปกติ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จำนวนผู้เข้ารับการฝึกอบรม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ในการจัดฝึกอบรมทั้งกรณีฝึกยกระดับฝีมือแรงงานและฝึกเปลี่ยนสาขาอาชีพ กำหนดจำนวนผู้รับการฝึกอบรมต่อกลุ่ม ดังนี้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การฝึกอบรมโดยการบรรยาย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100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การฝึกอบรมโดยการจัดกิจกรรมกลุ่ม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50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การฝึกอบรมทักษะฝีมือซึ่งต้องมีภาคปฏิบัติ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485346A1" w:rsidR="008E2900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ผู้รับการฝึกต้องเข้ารับการฝึกอบรมไม่น้อยกว่าร้อยละ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80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ของระยะเวลาการฝึกอบรมทั้งหลักสูตร เช่น หลักสูตรมีระยะเวลาการฝึกอบรม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ชั่วโมง ผู้รับการฝึกต้องเข้ารับการฝึกอบรมไม่น้อยกว่า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การพิจารณาค่าใช้จ่ายที่ใช้ในการฝึกอบรมลูกจ้าง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ยื่นขอรับรองได้ตามรายการดังต่อไปนี้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(1)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ค่าตอบแทนวิทยากรตามที่ปรากฏในใบเสร็จรับเงินหรือหลักฐานการรับเงิน ซึ่งไม่รวมค่าจ้างที่ปรึกษา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ค่าลิขสิทธิ์ของหลักสูตรที่ใช้ในการฝึกอบรม ให้ระบุรายละเอียดพร้อมแผนการฝึกอบรม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ค่าจ้างล่ามระหว่างฝึกอบรม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ค่าแปลเอกสารประกอบการฝึกอบรม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ค่าเอกสารประกอบการฝึกอบรม หรือตำรา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ค่าจ้างถ่ายเอกสารประกอบการฝึกอบรม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(7)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ค่าถ่าย ล้าง อัดและขยายรูปภาพ ค่าบันทึกภาพและเสียงที่เกี่ยวข้องกับการฝึกอบรม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(8)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ค่าจัดทำหรือค่าเช่าสื่อการฝึกอบรม ได้แก่ สื่อในลักษณะแผ่นโปร่งใส เทปเสียง เทปวีดีโอ ซีดี วีซีดี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วีดี ซีดี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รอม แผ่นภาพ สไลด์และรวมถึงชุดทดลอง ชุดสาธิต หุ่นจำลอง ที่ไม่มีลักษณะคงสภาพเข้าข่ายเป็นการลงทุน ในกรณีเช่าสื่อการฝึกอบรม จะต้องมีระยะเวลาเช่า ที่แน่นอนและสอดคล้องกับหลักสูตรที่จัดฝึกอบรม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(9)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ค่าวัสดุ เครื่องมือต่าง ๆ ที่จะใช้ในการฝึกอบรมฝีมือแรงงาน จะต้องมีลักษณะ การใช้สอดคล้องกับเนื้อหาวิชา ในหลักสูตรนั้น ๆ ทั้งนี้ วัสดุ เครื่องมือดังกล่าว จะต้องไม่ปะปนกับที่ใช้ ในการประกอบกิจการตามปกติของผู้ขอรับความเห็นชอบ โดยต้องระบุรายการ จำนวนและราคาของวัสดุ เครื่องมือนั้นให้ชัดเจน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(10)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ค่าเช่าเครื่องมือ เครื่องจักรและอุปกรณ์ที่ใช้ในการฝึกอบรม ต้องมีระยะเวลาเช่า ที่แน่นอนและสอดคล้อง 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ค่าเช่าสถานที่จัดการฝึกอบรม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ค่าเช่าที่พัก ค่าอาหาร ค่าเครื่องดื่มและอาหารว่างสำหรับผู้รับการฝึกอบรม เจ้าหน้าที่ประสาน 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และวิทยากรระหว่างการฝึกอบรม ยกเว้นค่าเครื่องดื่มที่มีแอลกอฮอล์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กรณีใบเสร็จรับเงินของโรงแรมหรือสถานฝึกอบรมฝีมือแรงงานที่ผู้ดำเนินการจ้างจัดฝึกอบรมให้แนบ ใบแสดงรายละเอียดค่าใช้จ่าย ค่าที่พักและอาหารด้วย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ค่าจ้างพาหนะเดินทางข้ามจังหวัดไป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กลับภายในประเทศ เพื่อเข้ารับการ ฝึกอบรมไม่เกินสองเที่ยว 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ค่าจ้างเหมาพาหนะรับ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ส่งผู้รับการฝึกอบรม เจ้าหน้าที่ประสานการฝึกอบรม และวิทยากรระหว่าง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ค่าจ้างเหมาพาหนะไปดูงานเป็นกลุ่มที่กำหนดไว้ในหลักสูตรภายในประเทศ 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ค่าพาหนะเดินทางภายในประเทศของวิทยากร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กรณีที่ผู้ประกอบกิจการจ้างสถานฝึกอบรมฝีมือแรงงานจัดให้ฝึกอบรมให้กับลูกจ้างของตน ซึ่งเป็นการ จ้างเหมา ทั้งหลักสูตร ค่าใช้จ่ายจะเป็นยอดรวมค่าใช้จ่ายต่าง ๆ ทั้งหมด เช่น ค่าวิทยากร ค่าอาหาร เครื่องดื่ม อาหารว่าง ค่าสถานที่ เป็นต้น ผู้รับจัดฝึกอบรมจะออกใบเสร็จรับค่าใช้จ่ายยอดรวมรายการเดียว ซึ่งจะไม่ทราบว่าในยอดรวมดังกล่าว มีค่าใช้จ่ายรายการใดบ้าง ให้แนบใบแสดงรายละเอียดค่าใช้จ่ายเพื่อประกอบการตรวจสอบค่าใช้จ่ายตาม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รายการข้างต้น แต่ทั้งนี้ สถานฝึกอบรมฝีมือแรงงานที่ผู้ดำเนินการฝึกจ้างจัดฝึกอบรม ต้องเป็นสถานศึกษาตามกฎหมายว่าด้วยโรงเรียนเอกชน สถาบันอุดมศึกษาตามกฎหมายว่าด้วยสถาบันอุดมศึกษาทั้งภาครัฐและเอกชน 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="008D1158">
        <w:rPr>
          <w:rFonts w:asciiTheme="minorBidi" w:hAnsiTheme="minorBidi"/>
          <w:noProof/>
          <w:sz w:val="32"/>
          <w:szCs w:val="32"/>
        </w:rPr>
        <w:br/>
      </w:r>
    </w:p>
    <w:p w14:paraId="459AD2C9" w14:textId="77777777" w:rsidR="008D1158" w:rsidRDefault="008D1158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</w:p>
    <w:p w14:paraId="5F95469A" w14:textId="77777777" w:rsidR="008D1158" w:rsidRDefault="008D1158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</w:p>
    <w:p w14:paraId="7CC27D20" w14:textId="77777777" w:rsidR="008D1158" w:rsidRDefault="008D1158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</w:p>
    <w:p w14:paraId="4C472624" w14:textId="77777777" w:rsidR="008D1158" w:rsidRDefault="008D1158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</w:p>
    <w:p w14:paraId="608F141C" w14:textId="77777777" w:rsidR="008D1158" w:rsidRDefault="008D1158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</w:p>
    <w:p w14:paraId="6C0358A0" w14:textId="77777777" w:rsidR="008D1158" w:rsidRDefault="008D1158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</w:p>
    <w:p w14:paraId="576BE5E3" w14:textId="77777777" w:rsidR="008D1158" w:rsidRDefault="008D1158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</w:p>
    <w:p w14:paraId="615F27BB" w14:textId="77777777" w:rsidR="008D1158" w:rsidRDefault="008D1158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</w:p>
    <w:p w14:paraId="1A840ADA" w14:textId="77777777" w:rsidR="008D1158" w:rsidRDefault="008D1158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</w:p>
    <w:p w14:paraId="56A0FF79" w14:textId="77777777" w:rsidR="008D1158" w:rsidRDefault="008D1158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</w:p>
    <w:p w14:paraId="79759A39" w14:textId="77777777" w:rsidR="008D1158" w:rsidRDefault="008D1158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</w:p>
    <w:p w14:paraId="2FAA71AC" w14:textId="77777777" w:rsidR="008D1158" w:rsidRDefault="008D1158" w:rsidP="00575FAF">
      <w:pPr>
        <w:tabs>
          <w:tab w:val="left" w:pos="360"/>
        </w:tabs>
        <w:spacing w:after="0" w:line="240" w:lineRule="auto"/>
        <w:rPr>
          <w:rFonts w:asciiTheme="minorBidi" w:hAnsiTheme="minorBidi" w:hint="cs"/>
          <w:noProof/>
          <w:sz w:val="32"/>
          <w:szCs w:val="32"/>
          <w:lang w:bidi="th-TH"/>
        </w:rPr>
      </w:pPr>
    </w:p>
    <w:p w14:paraId="38BA8D3C" w14:textId="77777777" w:rsidR="00F40661" w:rsidRDefault="00F40661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  <w:bookmarkStart w:id="0" w:name="_GoBack"/>
      <w:bookmarkEnd w:id="0"/>
    </w:p>
    <w:p w14:paraId="38D79BCA" w14:textId="77777777" w:rsidR="008D1158" w:rsidRDefault="008D1158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</w:p>
    <w:p w14:paraId="42807916" w14:textId="77777777" w:rsidR="008D1158" w:rsidRDefault="008D1158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</w:p>
    <w:p w14:paraId="55B21FA0" w14:textId="77777777" w:rsidR="008D1158" w:rsidRPr="000C2AAC" w:rsidRDefault="008D1158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 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32E09581" w14:textId="77777777" w:rsidTr="00313D38">
        <w:tc>
          <w:tcPr>
            <w:tcW w:w="675" w:type="dxa"/>
            <w:vAlign w:val="center"/>
          </w:tcPr>
          <w:p w14:paraId="61E08D04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E8ECA43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46F25730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5A07A72D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คำขอ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72A541E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DE7C4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1A53B57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186697F7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DB4E3A6" w14:textId="77777777" w:rsidTr="00313D38">
        <w:tc>
          <w:tcPr>
            <w:tcW w:w="675" w:type="dxa"/>
            <w:vAlign w:val="center"/>
          </w:tcPr>
          <w:p w14:paraId="6CD4473C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26BDACAE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559647A2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146E314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แจ้งสถานประกอบกิจการมารับหนังสือรับรอง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178225D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6F2B66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584D223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22276E08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 w:cs="Cordia New"/>
          <w:noProof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2D7426C6" w14:textId="77777777" w:rsidR="008D1158" w:rsidRPr="008D1158" w:rsidRDefault="008D1158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16"/>
          <w:szCs w:val="16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8D1158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 ค่าใช้จ่ายในการฝึกยกระดับฝีมือแรงงานและการฝึกเปลี่ยนสาขาอาชีพ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  <w:tcBorders>
              <w:bottom w:val="single" w:sz="4" w:space="0" w:color="auto"/>
            </w:tcBorders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56646AA" w14:textId="77777777" w:rsidTr="008D1158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7F8E40BA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F560F3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เป็นผู้ดำเนินการฝึกเ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  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2 - 1)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3927D5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5DF033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78C219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05F15CF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  <w:tcBorders>
              <w:bottom w:val="single" w:sz="4" w:space="0" w:color="auto"/>
            </w:tcBorders>
          </w:tcPr>
          <w:p w14:paraId="1787878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8D1158" w:rsidRPr="000C2AAC" w14:paraId="0D884654" w14:textId="77777777" w:rsidTr="008D1158">
        <w:tc>
          <w:tcPr>
            <w:tcW w:w="6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A46814A" w14:textId="77777777" w:rsidR="008D1158" w:rsidRPr="00AC4ACB" w:rsidRDefault="008D1158" w:rsidP="00AC4ACB">
            <w:pPr>
              <w:jc w:val="center"/>
              <w:rPr>
                <w:rFonts w:asciiTheme="minorBidi" w:hAnsiTheme="minorBidi"/>
                <w:noProof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DAD8E2" w14:textId="77777777" w:rsidR="008D1158" w:rsidRPr="00B6177B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BF509C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8449D6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311766D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F90BB7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0433655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</w:tc>
      </w:tr>
      <w:tr w:rsidR="008D1158" w:rsidRPr="000C2AAC" w14:paraId="6BCFA28F" w14:textId="77777777" w:rsidTr="008D1158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DE051A" w14:textId="77777777" w:rsidR="008D1158" w:rsidRPr="00AC4ACB" w:rsidRDefault="008D1158" w:rsidP="00AC4ACB">
            <w:pPr>
              <w:jc w:val="center"/>
              <w:rPr>
                <w:rFonts w:asciiTheme="minorBidi" w:hAnsiTheme="minorBidi"/>
                <w:noProof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1076BB99" w14:textId="77777777" w:rsidR="008D1158" w:rsidRPr="00B6177B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36078784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59E6AFDD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1F5941F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</w:tcPr>
          <w:p w14:paraId="45400CC7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</w:tcPr>
          <w:p w14:paraId="45370BE1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</w:tc>
      </w:tr>
      <w:tr w:rsidR="00AC4ACB" w:rsidRPr="000C2AAC" w14:paraId="372CBF77" w14:textId="77777777" w:rsidTr="008D1158">
        <w:tc>
          <w:tcPr>
            <w:tcW w:w="675" w:type="dxa"/>
            <w:tcBorders>
              <w:top w:val="nil"/>
            </w:tcBorders>
            <w:vAlign w:val="center"/>
          </w:tcPr>
          <w:p w14:paraId="7FB1C9A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</w:tcPr>
          <w:p w14:paraId="62934E4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แบบรายชื่อผู้รับการฝึกอบรม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3)</w:t>
            </w:r>
          </w:p>
        </w:tc>
        <w:tc>
          <w:tcPr>
            <w:tcW w:w="1843" w:type="dxa"/>
            <w:tcBorders>
              <w:top w:val="nil"/>
            </w:tcBorders>
          </w:tcPr>
          <w:p w14:paraId="482F2F5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  <w:tcBorders>
              <w:top w:val="nil"/>
            </w:tcBorders>
          </w:tcPr>
          <w:p w14:paraId="5538213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</w:tcBorders>
          </w:tcPr>
          <w:p w14:paraId="655F9B3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  <w:tcBorders>
              <w:top w:val="nil"/>
            </w:tcBorders>
          </w:tcPr>
          <w:p w14:paraId="1FD365F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  <w:tcBorders>
              <w:top w:val="nil"/>
            </w:tcBorders>
          </w:tcPr>
          <w:p w14:paraId="0BFAFF9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22FA6E2" w14:textId="77777777" w:rsidTr="004E651F">
        <w:tc>
          <w:tcPr>
            <w:tcW w:w="675" w:type="dxa"/>
            <w:vAlign w:val="center"/>
          </w:tcPr>
          <w:p w14:paraId="4ABA101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F09519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กำหนดการฝึกอบรม</w:t>
            </w:r>
          </w:p>
        </w:tc>
        <w:tc>
          <w:tcPr>
            <w:tcW w:w="1843" w:type="dxa"/>
          </w:tcPr>
          <w:p w14:paraId="038B45D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10380A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E6C6DC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0BD1C1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1EBE7F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C1F6A67" w14:textId="77777777" w:rsidTr="008D1158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6921FB00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7A7131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หลักสูตรการฝึกอบรมพร้อมรายละเอียดเกี่ยวกับหลักสูตรที่ใช้ในการฝึกอบรมแต่ละหลักสูตร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F94C00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898E3B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C644B9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1EB448C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  <w:tcBorders>
              <w:bottom w:val="single" w:sz="4" w:space="0" w:color="auto"/>
            </w:tcBorders>
          </w:tcPr>
          <w:p w14:paraId="0558D63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D7276AA" w14:textId="77777777" w:rsidTr="008D1158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1C41CA83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302B5F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ใบลงทะเบียนฝึกอบรมที่มีรายชื่อพร้อมลงลายมือชื่อของผู้เข้ารับการฝึกอบรมที่แสดงเวลาเข้า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ออกในแต่ละวัน หรือเอกสารหลักฐานที่ชัดเจนซึ่งแสดงว่ามีการเข้าฝึกอบรมจริง ตามเวลาที่กำหนด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A0ABAC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8ACA1D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1CA63E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6C66FC0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  <w:tcBorders>
              <w:bottom w:val="single" w:sz="4" w:space="0" w:color="auto"/>
            </w:tcBorders>
          </w:tcPr>
          <w:p w14:paraId="45E0002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8D1158" w:rsidRPr="000C2AAC" w14:paraId="34C5FE9B" w14:textId="77777777" w:rsidTr="008D1158">
        <w:tc>
          <w:tcPr>
            <w:tcW w:w="6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66E1EA2" w14:textId="77777777" w:rsidR="008D1158" w:rsidRPr="00AC4ACB" w:rsidRDefault="008D1158" w:rsidP="00AC4ACB">
            <w:pPr>
              <w:jc w:val="center"/>
              <w:rPr>
                <w:rFonts w:asciiTheme="minorBidi" w:hAnsiTheme="minorBidi"/>
                <w:noProof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9A063D" w14:textId="77777777" w:rsidR="008D1158" w:rsidRPr="00B6177B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EE46C1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1CFF81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82C3D8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9FEFFC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C6916E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</w:tc>
      </w:tr>
      <w:tr w:rsidR="008D1158" w:rsidRPr="000C2AAC" w14:paraId="5D161DF2" w14:textId="77777777" w:rsidTr="008D1158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E23AAC" w14:textId="77777777" w:rsidR="008D1158" w:rsidRPr="00AC4ACB" w:rsidRDefault="008D1158" w:rsidP="00AC4ACB">
            <w:pPr>
              <w:jc w:val="center"/>
              <w:rPr>
                <w:rFonts w:asciiTheme="minorBidi" w:hAnsiTheme="minorBidi"/>
                <w:noProof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9F1B027" w14:textId="77777777" w:rsidR="008D1158" w:rsidRPr="00B6177B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17FF8F94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4233D836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59FA7957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</w:tcPr>
          <w:p w14:paraId="790DE3C1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</w:tcPr>
          <w:p w14:paraId="24E76B8F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</w:tc>
      </w:tr>
      <w:tr w:rsidR="008D1158" w:rsidRPr="000C2AAC" w14:paraId="73E2451B" w14:textId="77777777" w:rsidTr="008D1158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1BAD51" w14:textId="77777777" w:rsidR="008D1158" w:rsidRPr="00AC4ACB" w:rsidRDefault="008D1158" w:rsidP="00AC4ACB">
            <w:pPr>
              <w:jc w:val="center"/>
              <w:rPr>
                <w:rFonts w:asciiTheme="minorBidi" w:hAnsiTheme="minorBidi"/>
                <w:noProof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DD4F548" w14:textId="77777777" w:rsidR="008D1158" w:rsidRPr="00B6177B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6DD2CAD5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4ABC3B00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2303EF3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</w:tcPr>
          <w:p w14:paraId="7FEBC2D8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</w:tcPr>
          <w:p w14:paraId="129EDF1E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</w:tc>
      </w:tr>
      <w:tr w:rsidR="00AC4ACB" w:rsidRPr="000C2AAC" w14:paraId="69B371F2" w14:textId="77777777" w:rsidTr="008D1158">
        <w:tc>
          <w:tcPr>
            <w:tcW w:w="675" w:type="dxa"/>
            <w:tcBorders>
              <w:top w:val="nil"/>
            </w:tcBorders>
            <w:vAlign w:val="center"/>
          </w:tcPr>
          <w:p w14:paraId="6B3F2ED2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</w:tcPr>
          <w:p w14:paraId="71F4310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หลักฐานค่าใช้จ่ายที่เกิดขึ้นระหว่างการฝึกอบรมในแต่ละหลักสูตร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  <w:tcBorders>
              <w:top w:val="nil"/>
            </w:tcBorders>
          </w:tcPr>
          <w:p w14:paraId="400A252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  <w:tcBorders>
              <w:top w:val="nil"/>
            </w:tcBorders>
          </w:tcPr>
          <w:p w14:paraId="603F040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</w:tcBorders>
          </w:tcPr>
          <w:p w14:paraId="6C8A84B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  <w:tcBorders>
              <w:top w:val="nil"/>
            </w:tcBorders>
          </w:tcPr>
          <w:p w14:paraId="19124A3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  <w:tcBorders>
              <w:top w:val="nil"/>
            </w:tcBorders>
          </w:tcPr>
          <w:p w14:paraId="6DB5921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รายละเอียดของสำเนาใบเสร็จรับเงินให้รับรองสำเนาด้วยทุกฉบับ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61A9E817" w14:textId="77777777" w:rsidTr="008D1158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2427443B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17153D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กรณีสถานประกอบกิจการจ้างผู้อื่นจัดฝึกอบรมแทน ให้แนบหนังสือรับรองการจดทะเบียนตามประมวลกฎหมายแพ่งและพาณิชย์และวัตถุประสงค์ของการก่อตั้งกิจการของสถานประกอบกิจการที่รับจัดฝึกอบรม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3A93E3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EC55E4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4BFE6B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510321D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  <w:tcBorders>
              <w:bottom w:val="single" w:sz="4" w:space="0" w:color="auto"/>
            </w:tcBorders>
          </w:tcPr>
          <w:p w14:paraId="0037399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12F2D8F" w14:textId="77777777" w:rsidTr="008D1158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4E39B311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6976CF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A3B244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9EAAF1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B4D2C7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7AB0139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  <w:tcBorders>
              <w:bottom w:val="single" w:sz="4" w:space="0" w:color="auto"/>
            </w:tcBorders>
          </w:tcPr>
          <w:p w14:paraId="4FEC8EC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8D1158" w:rsidRPr="000C2AAC" w14:paraId="4A85A9FB" w14:textId="77777777" w:rsidTr="008D1158">
        <w:tc>
          <w:tcPr>
            <w:tcW w:w="6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42D8614" w14:textId="77777777" w:rsidR="008D1158" w:rsidRPr="00AC4ACB" w:rsidRDefault="008D1158" w:rsidP="00AC4ACB">
            <w:pPr>
              <w:jc w:val="center"/>
              <w:rPr>
                <w:rFonts w:asciiTheme="minorBidi" w:hAnsiTheme="minorBidi"/>
                <w:noProof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7DA633" w14:textId="77777777" w:rsidR="008D1158" w:rsidRPr="00B6177B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5DD2D0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6D38B4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24FB47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C89AE0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AEA532D" w14:textId="77777777" w:rsidR="008D1158" w:rsidRDefault="008D1158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</w:tc>
      </w:tr>
      <w:tr w:rsidR="00AC4ACB" w:rsidRPr="000C2AAC" w14:paraId="13ED7496" w14:textId="77777777" w:rsidTr="008D1158">
        <w:tc>
          <w:tcPr>
            <w:tcW w:w="675" w:type="dxa"/>
            <w:tcBorders>
              <w:top w:val="nil"/>
            </w:tcBorders>
            <w:vAlign w:val="center"/>
          </w:tcPr>
          <w:p w14:paraId="49F38DAE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</w:tcPr>
          <w:p w14:paraId="1F8F380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 พร้อมสำเนาบัตรประจำตัวประชาชนของผู้มอบและผู้รับมอบ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  <w:tcBorders>
              <w:top w:val="nil"/>
            </w:tcBorders>
          </w:tcPr>
          <w:p w14:paraId="5465735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  <w:tcBorders>
              <w:top w:val="nil"/>
            </w:tcBorders>
          </w:tcPr>
          <w:p w14:paraId="53074BD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</w:tcBorders>
          </w:tcPr>
          <w:p w14:paraId="59F5528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  <w:tcBorders>
              <w:top w:val="nil"/>
            </w:tcBorders>
          </w:tcPr>
          <w:p w14:paraId="336B82D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  <w:tcBorders>
              <w:top w:val="nil"/>
            </w:tcBorders>
          </w:tcPr>
          <w:p w14:paraId="3E88749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25627DD" w14:textId="77777777" w:rsidTr="004E651F">
        <w:tc>
          <w:tcPr>
            <w:tcW w:w="675" w:type="dxa"/>
            <w:vAlign w:val="center"/>
          </w:tcPr>
          <w:p w14:paraId="179E6D05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3C91A1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หนังสือรับรองการผ่านการฝึกอบรม หรือวุฒิบัตรของผู้จบการฝึก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44FA531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253AEA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F5FB65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450D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2FD814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8F92AAE" w14:textId="77777777" w:rsidTr="004E651F">
        <w:tc>
          <w:tcPr>
            <w:tcW w:w="675" w:type="dxa"/>
            <w:vAlign w:val="center"/>
          </w:tcPr>
          <w:p w14:paraId="2E44084D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2FF429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สำเนาหนังสือแสดงการจดทะเบียนและวัตถุประสงค์ของกิจการของผู้ให้บริการจัดฝึกอบรม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15AAAC2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F9AC2A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F29C4B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06CE16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C10BB9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F3587A1" w14:textId="77777777" w:rsidTr="004E651F">
        <w:tc>
          <w:tcPr>
            <w:tcW w:w="675" w:type="dxa"/>
            <w:vAlign w:val="center"/>
          </w:tcPr>
          <w:p w14:paraId="69E73BA3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6E7C1A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สำเนาเอกสารหรือหลักฐานอื่น ๆ เพื่อใช้ในการประกอบการพิจารณา เช่น ภาพถ่ายการ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เอกสารประกอบการฝึกอบรม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แผนการฝึกอบรมประจำปีของสถานประกอบกิจการ</w:t>
            </w:r>
          </w:p>
        </w:tc>
        <w:tc>
          <w:tcPr>
            <w:tcW w:w="1843" w:type="dxa"/>
          </w:tcPr>
          <w:p w14:paraId="63FD94B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123EF0E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13AD494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9E1F85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D004A7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BBAC324" w14:textId="77777777" w:rsidTr="004E651F">
        <w:tc>
          <w:tcPr>
            <w:tcW w:w="675" w:type="dxa"/>
            <w:vAlign w:val="center"/>
          </w:tcPr>
          <w:p w14:paraId="03A10196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2C67FA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หลักฐานหนังสือแต่งตั้งที่ได้รับมอบหมายให้ปฏิบัติหน้าที่ที่สอดคล้องกับการฝึกอบรม</w:t>
            </w:r>
          </w:p>
        </w:tc>
        <w:tc>
          <w:tcPr>
            <w:tcW w:w="1843" w:type="dxa"/>
          </w:tcPr>
          <w:p w14:paraId="241C114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3D04C1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90463D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876827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57745B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6CB212A" w14:textId="77777777" w:rsidTr="004E651F">
        <w:tc>
          <w:tcPr>
            <w:tcW w:w="675" w:type="dxa"/>
            <w:vAlign w:val="center"/>
          </w:tcPr>
          <w:p w14:paraId="56DD1C5C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B95DEE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หลักฐานที่เกี่ยวข้องมาเพื่อประกอบการพิจารณา โดยอาศัยอำนาจตาม 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45 (1)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 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ส่งเสริมการพัฒนาฝีมือแรงงาน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2)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2557</w:t>
            </w:r>
          </w:p>
        </w:tc>
        <w:tc>
          <w:tcPr>
            <w:tcW w:w="1843" w:type="dxa"/>
          </w:tcPr>
          <w:p w14:paraId="3F95D3F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1F232B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38FFA2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57CB78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C9AB97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8CFACD2" w14:textId="77777777" w:rsidR="00224DB0" w:rsidRPr="000C2AAC" w:rsidRDefault="00224DB0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326680AC" w14:textId="10C3049C" w:rsidR="00A13B6C" w:rsidRPr="000C2AAC" w:rsidRDefault="000F1309" w:rsidP="00E90756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</w:tr>
    </w:tbl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6AB09A0F" w14:textId="77777777" w:rsidTr="00C1539D">
        <w:tc>
          <w:tcPr>
            <w:tcW w:w="534" w:type="dxa"/>
          </w:tcPr>
          <w:p w14:paraId="19C434E8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72E6A4C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433B7BAA" w14:textId="77777777" w:rsidTr="00C1539D">
        <w:tc>
          <w:tcPr>
            <w:tcW w:w="534" w:type="dxa"/>
          </w:tcPr>
          <w:p w14:paraId="141310FC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A7F5DBA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แขวงดินแดง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02-245-1707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หรือ ศูนย์พัฒนาฝีมือแรงงานกรุงเทพมหานคร ถนนสุขุมวิท เขตวัฒนา กรุงเทพฯ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เฉพาะ ผู้ประกอบกิจการที่มีสำนักงานตั้งอยู่ใน เขตวัฒนา และเขตพระโขนง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 2390 0261-5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14:paraId="63EF9D66" w14:textId="77777777" w:rsidTr="00C1539D">
        <w:tc>
          <w:tcPr>
            <w:tcW w:w="534" w:type="dxa"/>
          </w:tcPr>
          <w:p w14:paraId="5C041374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36B3C28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2225A8D1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รุ่น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จำนวนเจ้าหน้าที่ผู้พิจารณา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10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26856B" w14:textId="77777777" w:rsidR="0042777E" w:rsidRDefault="0042777E" w:rsidP="00C81DB8">
      <w:pPr>
        <w:spacing w:after="0" w:line="240" w:lineRule="auto"/>
      </w:pPr>
      <w:r>
        <w:separator/>
      </w:r>
    </w:p>
  </w:endnote>
  <w:endnote w:type="continuationSeparator" w:id="0">
    <w:p w14:paraId="49BF370C" w14:textId="77777777" w:rsidR="0042777E" w:rsidRDefault="0042777E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-Layiji_KutLaiMuu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0C21A3" w14:textId="77777777" w:rsidR="0042777E" w:rsidRDefault="0042777E" w:rsidP="00C81DB8">
      <w:pPr>
        <w:spacing w:after="0" w:line="240" w:lineRule="auto"/>
      </w:pPr>
      <w:r>
        <w:separator/>
      </w:r>
    </w:p>
  </w:footnote>
  <w:footnote w:type="continuationSeparator" w:id="0">
    <w:p w14:paraId="4719E461" w14:textId="77777777" w:rsidR="0042777E" w:rsidRDefault="0042777E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0661">
          <w:rPr>
            <w:noProof/>
          </w:rPr>
          <w:t>14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F40661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D0E14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24DB0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2777E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6F13F0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1158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B3F24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40661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dsd300@outlook.co.th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9BB9E-752B-4E99-A3AB-69B1B1EAC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655</TotalTime>
  <Pages>14</Pages>
  <Words>1994</Words>
  <Characters>11368</Characters>
  <Application>Microsoft Office Word</Application>
  <DocSecurity>0</DocSecurity>
  <Lines>94</Lines>
  <Paragraphs>26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SUPASINEE</cp:lastModifiedBy>
  <cp:revision>86</cp:revision>
  <cp:lastPrinted>2015-03-02T15:12:00Z</cp:lastPrinted>
  <dcterms:created xsi:type="dcterms:W3CDTF">2015-04-23T03:41:00Z</dcterms:created>
  <dcterms:modified xsi:type="dcterms:W3CDTF">2015-07-21T16:25:00Z</dcterms:modified>
</cp:coreProperties>
</file>