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การออกใบแทนใบอนุญาต การดำเนินการทดสอบฝีมือคนหางาน (สถานทดสอบฝีมือคนหางาน)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การออกใบแทนใบอนุญาต การดำเนินการทดสอบฝีมือคนหางาน (สถานทดสอบฝีมือคนหางาน)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 พ.ศ. 2528  แก้ไขเพิ่มเติม ฉบับที่ 2  พ.ศ.2537 และ ฉบับที่  3 พ.ศ.2544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จัดหางานและคุ้มครองคนหางาน พ.ศ. 2528 และที่แก้ไขเพิ่มเติม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พระราชบัญญัติจัดหางานและคุ้มครองคนหางาน พ.ศ.2528 แก้ไขเพิ่มเติมโดยพระราชบัญญัติจัดหางานและคุ้มครองแรงงาน (ฉบับที่ 2) พ.ศ.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22/07/2015 15:35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ศูนย์พัฒนาฝีมือแรงงานจังหวัดปัตตานี/ติดต่อด้วยตนเอง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(เว็บไซด์กรมพัฒนาฝีมือแรงงาน www.dsd.go.th)</w:t>
        <w:br/>
        <w:t xml:space="preserve"/>
        <w:br/>
        <w:t xml:space="preserve">กรณีการสูญหายหรือถูกทำลายให้ยื่นคำขอพร้อมเอกสารหลักฐานตามแบบ ทค. 4 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สถาบันพัฒนาฝีมือแรงงานภาคหรือศูนย์พัฒนาฝีมือแรงงานจังหวัด แล้วแต่กรณี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 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ผู้มีความประสงค์ยื่นคำขอและตรวจสอบความถูกต้องครบถ้วนของ เอกสาร 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อุปกรณ์ และแจ้งผลการตรวจสอบ กรณี ไม่ผ่านการตรวจสอบ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สรุปผลการตรวจสอบ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 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7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แบบใบคำขอใบแทนใบอนุญาต แบบทค.4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การขอใบแทนใบอนุญาต คำขอ ฉบับละ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10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การขอใบแทนใบอนุญาต ฉบับละ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2,500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โทรศัพท์ :0 2245 4837 โทรสาร :0 2247 9421)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เขตดินแดง กรุงเทพฯ 10400 โทร.022451707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แบบทค4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10/08/2558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