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การขอใบอนุญาต การดำเนินการทดสอบฝีมือคนหางาน (สถานทดสอบฝีมือคนหางาน)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ศูนย์พัฒนาฝีมือแรงงานจังหวัดปัตตานี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การขอใบอนุญาต การดำเนินการทดสอบฝีมือคนหางาน (สถานทดสอบฝีมือคนหางาน)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ศูนย์พัฒนาฝีมือแรงงานจังหวัดปัตตานี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อนุญาต/ออกใบอนุญาต/รับรอง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จัดหางานและคุ้มครองคนหางาน  พ.ศ. 2528  แก้ไขเพิ่มเติม ฉบับที่ 2  พ.ศ.2537 และ ฉบับที่  3 พ.ศ.2544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จัดหางานและคุ้มครองคนหางาน พ.ศ. 2528 และที่แก้ไขเพิ่มเติม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ส่งเสริมการพัฒนาฝีมือแรงงาน พ.ศ.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ส่วนกลาง, ส่วนภูมิภาค, ส่วนกลางที่ตั้งอยู่ในภูมิภาค (ตามกฎกระทรวง), ส่วนกลางที่ตั้งอยู่ในภูมิภาค (นอกกฎกระทรวง)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พระราชบัญญัติจัดหางานและคุ้มครองคนหางาน พ.ศ. 2528 แก้ไขเพิ่มเติมโดยพระราชบัญญัติจัดหางานและคุ้มครองคนหางาน (ฉบับที่ 2) พ.ศ. 2537 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สำเนาคู่มือประชาชน 22/07/2015 15:38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ศูนย์พัฒนาฝีมือแรงงานจังหวัดปัตตานี/ติดต่อด้วยตนเอง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(ติดต่อด้วยตนเอง ณ หน่วยงาน</w:t>
              <w:br/>
              <w:t xml:space="preserve">ที่อยู่ 197 ถ.สวนสมเด็จ ต.รูสะมิแล อ.เมือง จ.ปัตตานี 94000 โทรศัพท์ 073 460125,127 เว็บไซต์ http://www.dsd.go.th/Pattani)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(สถานทดสอบฝีมือคนหางาน) ภายใต้พระราชบัญญัติจัดหางานและคุ้มครองคนหางาน พ.ศ. 2528 แก้ไขเพิ่มเติมโดยพระราชบัญญัติจัดหางานและคุ้มครองคนหางาน (ฉบับที่ 2) พ.ศ. 2537 (เว็บไซด์กรมพัฒนาฝีมือแรงงาน www.dsd.go.th) สามารถยื่นคำขอต่อนายทะเบียนพร้อมด้วยเอกสารหลักฐานตามที่กำหนดไว้ในแบบ ทค.1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 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ขั้นตอนการขอใบอนุญาต</w:t>
              <w:br/>
              <w:t xml:space="preserve">1. ผู้มีความประสงค์ยื่นคำขอและตรวจสอบความถูกต้องครบถ้วนของเอกสาร </w:t>
              <w:br/>
              <w:t xml:space="preserve">2. นัดหมายคณะทำงานตรวจสอบ และผู้ยื่นคำขอ 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เจ้าหน้าที่ตรวจสอบความพร้อมของสถานที่ เครื่องจักร เครื่องมือและ </w:t>
              <w:br/>
              <w:t xml:space="preserve">   อุปกรณ์ และแจ้งผลการตรวจสอบ </w:t>
              <w:br/>
              <w:t xml:space="preserve">   กรณี ไม่ผ่านการตรวจสอบ ต้องทำการแก้ไขปรับปรุง ขึ้นอยู่กับ</w:t>
              <w:br/>
              <w:t xml:space="preserve">   ความพร้อมของผู้ยื่นคำขอเพื่อกำหนดวันเข้าตรวจสอบอีกครั้งหนึ่ง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สรุปผลการตรวจสอบ 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7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(กรณีเป็นบุคคล)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แบบคำขอรับใบอนุญาตดำเนินการทดสอบฝีมือคนหางาน (แบบ ทค.1)            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การขอใบอนุญาต คำขอ ฉบับละ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10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การขอใบอนุญาต ใบอนุญาตดำเนินการทดสอบฝีมือคนหางาน ฉบับละ                 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5,000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(สำนักพัฒนามาตรฐานและทดสอบฝีมือแรงงาน ชั้น 7 อาคารกรมพัฒนาฝีมือแรงงาน ถนนมิตรไมตรี ดินแดง กรุงเทพฯ 10400 โทรศัพท์ :0 2245 4837 โทรสาร :0 2247 9421)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(กรมพัฒนาฝีมือแรงงาน ถนนมิตรไมตรี เขตดินแดง กรุงเทพฯ 10400 โทร.022451707 http://www.dsd.go.th)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  <w:br/>
              <w:t xml:space="preserve">กระทรวงแรงงาน ถนนมิตรไมตรี ดินแดง กรุงเทพฯ 10400 สายด่วน 1546 http://www.mol.go.th/anonymouse/complaint)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(ติดต่อด้วยตนเอง ณ หน่วยงาน</w:t>
              <w:br/>
              <w:t xml:space="preserve">ที่อยู่ 197 ถ.สวนสมเด็จ ต.รูสะมิแล อ.เมือง จ.ปัตตานี 94000 โทรศัพท์ 073 460125,127 เว็บไซต์ http://www.dsd.go.th/Pattani)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แบบทค.1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ตัวอย่างแบบฟอร์ม สามารถดาวน์โหลดได้ที่เว็บไซต์ สำนักพัฒนามาตรฐานและทดสอบฝีมือแรงงาน http://www.dsd.go.th/standard และhttp://home.dsd.go.th/standard/old/dsst/form/table_download_form.htm</w:t>
        <w:br/>
        <w:t xml:space="preserve"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10/08/2558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