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40C1B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C766C4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  <w:tr w:rsidR="0087182F" w:rsidRPr="0087182F" w14:paraId="5433EE78" w14:textId="77777777" w:rsidTr="008C1396">
        <w:tc>
          <w:tcPr>
            <w:tcW w:w="675" w:type="dxa"/>
          </w:tcPr>
          <w:p w14:paraId="40D8BAFE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58A797D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3C639ABC" w14:textId="77777777" w:rsidR="00394708" w:rsidRPr="00C766C4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  <w:tr w:rsidR="0087182F" w:rsidRPr="0087182F" w14:paraId="4E6B71AC" w14:textId="77777777" w:rsidTr="008C1396">
        <w:tc>
          <w:tcPr>
            <w:tcW w:w="675" w:type="dxa"/>
          </w:tcPr>
          <w:p w14:paraId="67505911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075DB76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14710221" w14:textId="77777777" w:rsidR="00394708" w:rsidRPr="00C766C4" w:rsidRDefault="00394708" w:rsidP="008C1396">
            <w:pPr>
              <w:rPr>
                <w:rFonts w:asciiTheme="minorBidi" w:hAnsiTheme="minorBidi"/>
                <w:iCs/>
                <w:sz w:val="2"/>
                <w:szCs w:val="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C766C4" w:rsidRPr="000C2AAC" w14:paraId="5F1398AA" w14:textId="77777777" w:rsidTr="009B7715">
        <w:tc>
          <w:tcPr>
            <w:tcW w:w="675" w:type="dxa"/>
          </w:tcPr>
          <w:p w14:paraId="08D93DD3" w14:textId="25F72274" w:rsidR="00C766C4" w:rsidRPr="000C2AAC" w:rsidRDefault="00C766C4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tbl>
            <w:tblPr>
              <w:tblStyle w:val="a4"/>
              <w:tblW w:w="96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39"/>
            </w:tblGrid>
            <w:tr w:rsidR="00C766C4" w:rsidRPr="002D186F" w14:paraId="0FF88DE2" w14:textId="77777777" w:rsidTr="00281B82">
              <w:tc>
                <w:tcPr>
                  <w:tcW w:w="9639" w:type="dxa"/>
                </w:tcPr>
                <w:p w14:paraId="0FC2199E" w14:textId="0D01D9A8" w:rsidR="00C766C4" w:rsidRPr="002D186F" w:rsidRDefault="00C766C4" w:rsidP="005B6DEF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ศูนย์พัฒนาฝีมือแรงงานจังหวัดปทุมธานี เลขที่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2/89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หมู่ที่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2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ตำบลรังสิต ถนนเลียบคลอง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5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อำเภอธัญบุรี จังหวัดปทุมธานี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12110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โทรศัพท์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0 - 2577-5867-9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  <w:cs/>
                      <w:lang w:bidi="th-TH"/>
                    </w:rPr>
                    <w:t xml:space="preserve">โทรสาร </w:t>
                  </w: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0 - 2577 – 5871   </w:t>
                  </w:r>
                </w:p>
                <w:p w14:paraId="24C3F7B0" w14:textId="0FB507AD" w:rsidR="00643832" w:rsidRDefault="00C766C4" w:rsidP="005B6DEF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Website  http:// </w:t>
                  </w:r>
                  <w:hyperlink r:id="rId8" w:history="1">
                    <w:r w:rsidR="00643832" w:rsidRPr="00FA3534">
                      <w:rPr>
                        <w:rStyle w:val="ad"/>
                        <w:rFonts w:asciiTheme="minorBidi" w:hAnsiTheme="minorBidi" w:cs="Cordia New"/>
                        <w:i/>
                        <w:iCs/>
                        <w:noProof/>
                        <w:sz w:val="32"/>
                        <w:szCs w:val="32"/>
                      </w:rPr>
                      <w:t>home.dsd.go.th/pathum</w:t>
                    </w:r>
                    <w:r w:rsidR="00643832" w:rsidRPr="00FA3534">
                      <w:rPr>
                        <w:rStyle w:val="ad"/>
                        <w:rFonts w:asciiTheme="minorBidi" w:hAnsiTheme="minorBidi" w:cs="Cordia New"/>
                        <w:noProof/>
                        <w:sz w:val="32"/>
                        <w:szCs w:val="32"/>
                      </w:rPr>
                      <w:t>thani</w:t>
                    </w:r>
                  </w:hyperlink>
                </w:p>
                <w:p w14:paraId="245D8383" w14:textId="3749C980" w:rsidR="00C766C4" w:rsidRPr="002D186F" w:rsidRDefault="00C766C4" w:rsidP="005B6DEF">
                  <w:pPr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</w:pPr>
                  <w:bookmarkStart w:id="0" w:name="_GoBack"/>
                  <w:bookmarkEnd w:id="0"/>
                  <w:r w:rsidRPr="002D186F">
                    <w:rPr>
                      <w:rFonts w:asciiTheme="minorBidi" w:hAnsiTheme="minorBidi" w:cs="Cordia New"/>
                      <w:noProof/>
                      <w:sz w:val="32"/>
                      <w:szCs w:val="32"/>
                    </w:rPr>
                    <w:t xml:space="preserve">  </w:t>
                  </w:r>
                </w:p>
                <w:p w14:paraId="328B0C83" w14:textId="77777777" w:rsidR="00C766C4" w:rsidRPr="002D186F" w:rsidRDefault="00C766C4" w:rsidP="005B6DEF">
                  <w:pPr>
                    <w:rPr>
                      <w:rFonts w:asciiTheme="minorBidi" w:hAnsiTheme="minorBidi" w:cs="Cordia New"/>
                      <w:noProof/>
                      <w:sz w:val="4"/>
                      <w:szCs w:val="4"/>
                    </w:rPr>
                  </w:pPr>
                </w:p>
                <w:p w14:paraId="1B6BC1DA" w14:textId="77777777" w:rsidR="00C766C4" w:rsidRPr="002D186F" w:rsidRDefault="00C766C4" w:rsidP="005B6DEF">
                  <w:pPr>
                    <w:rPr>
                      <w:rFonts w:asciiTheme="minorBidi" w:hAnsiTheme="minorBidi"/>
                      <w:iCs/>
                      <w:sz w:val="2"/>
                      <w:szCs w:val="2"/>
                    </w:rPr>
                  </w:pPr>
                </w:p>
              </w:tc>
            </w:tr>
          </w:tbl>
          <w:p w14:paraId="0F3694D2" w14:textId="77777777" w:rsidR="00C766C4" w:rsidRDefault="00C766C4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  <w:p w14:paraId="78653E4A" w14:textId="6136D624" w:rsidR="00281B82" w:rsidRPr="000C2AAC" w:rsidRDefault="00281B82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C766C4" w:rsidRPr="000C2AAC" w14:paraId="23D23C71" w14:textId="77777777" w:rsidTr="009B7715">
        <w:tc>
          <w:tcPr>
            <w:tcW w:w="675" w:type="dxa"/>
          </w:tcPr>
          <w:p w14:paraId="0AF4AA7B" w14:textId="34EEC317" w:rsidR="00C766C4" w:rsidRPr="000C2AAC" w:rsidRDefault="00C766C4" w:rsidP="002A115A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39"/>
            </w:tblGrid>
            <w:tr w:rsidR="00C766C4" w:rsidRPr="002D186F" w14:paraId="777DA4D4" w14:textId="77777777" w:rsidTr="005B6DEF">
              <w:tc>
                <w:tcPr>
                  <w:tcW w:w="9639" w:type="dxa"/>
                </w:tcPr>
                <w:p w14:paraId="404D7B3D" w14:textId="77777777" w:rsidR="00C766C4" w:rsidRPr="002D186F" w:rsidRDefault="00C766C4" w:rsidP="005B6DEF">
                  <w:pPr>
                    <w:rPr>
                      <w:rFonts w:asciiTheme="minorBidi" w:hAnsiTheme="minorBidi"/>
                      <w:iCs/>
                      <w:sz w:val="2"/>
                      <w:szCs w:val="2"/>
                    </w:rPr>
                  </w:pPr>
                </w:p>
              </w:tc>
            </w:tr>
            <w:tr w:rsidR="00C766C4" w:rsidRPr="002D186F" w14:paraId="7373F3ED" w14:textId="77777777" w:rsidTr="005B6DEF">
              <w:tc>
                <w:tcPr>
                  <w:tcW w:w="9639" w:type="dxa"/>
                </w:tcPr>
                <w:p w14:paraId="0D82F169" w14:textId="77777777" w:rsidR="00C766C4" w:rsidRPr="002D186F" w:rsidRDefault="00C766C4" w:rsidP="005B6DEF">
                  <w:pPr>
                    <w:rPr>
                      <w:rFonts w:asciiTheme="minorBidi" w:hAnsiTheme="minorBidi"/>
                      <w:iCs/>
                      <w:sz w:val="32"/>
                      <w:szCs w:val="32"/>
                    </w:rPr>
                  </w:pPr>
                </w:p>
              </w:tc>
            </w:tr>
          </w:tbl>
          <w:p w14:paraId="76728E83" w14:textId="795D8AD3" w:rsidR="00C766C4" w:rsidRPr="000C2AAC" w:rsidRDefault="00C766C4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14:paraId="460D63A9" w14:textId="77777777" w:rsidTr="009B7715">
        <w:tc>
          <w:tcPr>
            <w:tcW w:w="675" w:type="dxa"/>
          </w:tcPr>
          <w:p w14:paraId="3EDC8164" w14:textId="1CC67AA6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760F5A70" w14:textId="1E7DAFB2"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46BF0A78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</w:t>
      </w:r>
      <w:r w:rsidR="002A115A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งานหรือ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2A017184" w14:textId="77777777" w:rsidR="002A115A" w:rsidRDefault="002A115A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46C9937" w14:textId="77777777" w:rsidR="002A115A" w:rsidRPr="000C2AAC" w:rsidRDefault="002A115A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6AA006D" w14:textId="77777777" w:rsidTr="00313D38">
        <w:tc>
          <w:tcPr>
            <w:tcW w:w="675" w:type="dxa"/>
            <w:vAlign w:val="center"/>
          </w:tcPr>
          <w:p w14:paraId="0AB536A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4FF03A7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63C0D1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8CEE2A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63D9FC7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CB6DB8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E10F81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7C0AD56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AB07B46" w14:textId="77777777" w:rsidTr="00313D38">
        <w:tc>
          <w:tcPr>
            <w:tcW w:w="675" w:type="dxa"/>
            <w:vAlign w:val="center"/>
          </w:tcPr>
          <w:p w14:paraId="02DF230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54E82D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FFDD1F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76CBE21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21C6EA4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715999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2B2888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562D80B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253E98AA" w14:textId="77777777" w:rsidR="002A115A" w:rsidRDefault="002A115A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6D7388BF" w14:textId="77777777" w:rsidR="002A115A" w:rsidRDefault="002A115A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0452032C" w14:textId="77777777" w:rsidR="002A115A" w:rsidRDefault="002A115A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59506528" w14:textId="77777777" w:rsidR="002A115A" w:rsidRDefault="002A115A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C4595E1" w14:textId="77777777" w:rsidR="002A115A" w:rsidRPr="000C2AAC" w:rsidRDefault="002A115A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122AD1D9" w14:textId="77777777" w:rsidTr="00090552">
        <w:tc>
          <w:tcPr>
            <w:tcW w:w="534" w:type="dxa"/>
          </w:tcPr>
          <w:p w14:paraId="4F75F123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7AB0BB34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14:paraId="690AC4E1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5D2FE9D7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3380888" w14:textId="77777777" w:rsidR="002A115A" w:rsidRDefault="00EA6950" w:rsidP="002A115A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ศูนย์พัฒนาฝีมือแรงงานจังหวัดปทุมธานี เลขที่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2/89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2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ตำบลรังสิต ถนนเลียบคลอง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5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อำเภอธัญบุรี จังหวัดปทุมธานี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12110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0 - 2577-5867-9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2A115A"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0 - 2577 – 5871   </w:t>
            </w:r>
          </w:p>
          <w:p w14:paraId="57AC23D8" w14:textId="77777777" w:rsidR="002A115A" w:rsidRDefault="002A115A" w:rsidP="002A115A">
            <w:pPr>
              <w:rPr>
                <w:rFonts w:asciiTheme="minorBidi" w:hAnsiTheme="minorBidi" w:cs="Cordia New"/>
                <w:noProof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Website  http:// </w:t>
            </w:r>
            <w:hyperlink r:id="rId9" w:history="1">
              <w:r>
                <w:rPr>
                  <w:rStyle w:val="ad"/>
                  <w:rFonts w:asciiTheme="minorBidi" w:hAnsiTheme="minorBidi" w:cs="Cordia New"/>
                  <w:i/>
                  <w:iCs/>
                  <w:noProof/>
                  <w:sz w:val="32"/>
                  <w:szCs w:val="32"/>
                </w:rPr>
                <w:t>home.dsd.go.th/pathum</w:t>
              </w:r>
            </w:hyperlink>
            <w:r>
              <w:rPr>
                <w:rFonts w:asciiTheme="minorBidi" w:hAnsiTheme="minorBidi" w:cs="Cordia New"/>
                <w:noProof/>
                <w:sz w:val="32"/>
                <w:szCs w:val="32"/>
              </w:rPr>
              <w:t xml:space="preserve">  </w:t>
            </w:r>
          </w:p>
          <w:p w14:paraId="37AD2131" w14:textId="710AB7BF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516A571E" w14:textId="77777777" w:rsidTr="00C1539D">
        <w:tc>
          <w:tcPr>
            <w:tcW w:w="534" w:type="dxa"/>
          </w:tcPr>
          <w:p w14:paraId="0FC12529" w14:textId="1A72401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0197C426" w14:textId="77777777" w:rsidR="00EA6950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  <w:p w14:paraId="364C9263" w14:textId="77777777" w:rsidR="002A115A" w:rsidRDefault="002A115A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  <w:p w14:paraId="7FBB59A0" w14:textId="01E7F887" w:rsidR="002A115A" w:rsidRPr="000C2AAC" w:rsidRDefault="002A115A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12BD675F" w14:textId="77777777" w:rsidTr="00C1539D">
        <w:tc>
          <w:tcPr>
            <w:tcW w:w="534" w:type="dxa"/>
          </w:tcPr>
          <w:p w14:paraId="779D0DCF" w14:textId="3317A711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5F27BE53" w14:textId="3B360B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14:paraId="75B9FAD2" w14:textId="77777777" w:rsidTr="00C1539D">
        <w:tc>
          <w:tcPr>
            <w:tcW w:w="534" w:type="dxa"/>
          </w:tcPr>
          <w:p w14:paraId="07336C99" w14:textId="1D8E9285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14:paraId="5AD9EF30" w14:textId="2D711836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2A115A" w:rsidRDefault="00F064C0" w:rsidP="008C1396">
            <w:pPr>
              <w:rPr>
                <w:rFonts w:asciiTheme="minorBidi" w:hAnsiTheme="minorBidi"/>
                <w:sz w:val="2"/>
                <w:szCs w:val="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1D79FC">
      <w:headerReference w:type="default" r:id="rId10"/>
      <w:pgSz w:w="11907" w:h="16839" w:code="9"/>
      <w:pgMar w:top="993" w:right="657" w:bottom="284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9FEA78" w14:textId="77777777" w:rsidR="006E680D" w:rsidRDefault="006E680D" w:rsidP="00C81DB8">
      <w:pPr>
        <w:spacing w:after="0" w:line="240" w:lineRule="auto"/>
      </w:pPr>
      <w:r>
        <w:separator/>
      </w:r>
    </w:p>
  </w:endnote>
  <w:endnote w:type="continuationSeparator" w:id="0">
    <w:p w14:paraId="20A09CA3" w14:textId="77777777" w:rsidR="006E680D" w:rsidRDefault="006E680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B45F64" w14:textId="77777777" w:rsidR="006E680D" w:rsidRDefault="006E680D" w:rsidP="00C81DB8">
      <w:pPr>
        <w:spacing w:after="0" w:line="240" w:lineRule="auto"/>
      </w:pPr>
      <w:r>
        <w:separator/>
      </w:r>
    </w:p>
  </w:footnote>
  <w:footnote w:type="continuationSeparator" w:id="0">
    <w:p w14:paraId="39C7858F" w14:textId="77777777" w:rsidR="006E680D" w:rsidRDefault="006E680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3832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64383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D79FC"/>
    <w:rsid w:val="001E05C0"/>
    <w:rsid w:val="00201E94"/>
    <w:rsid w:val="00210AAF"/>
    <w:rsid w:val="00216FA4"/>
    <w:rsid w:val="002440E7"/>
    <w:rsid w:val="00261D40"/>
    <w:rsid w:val="00263F10"/>
    <w:rsid w:val="00281B82"/>
    <w:rsid w:val="00290086"/>
    <w:rsid w:val="00291120"/>
    <w:rsid w:val="002A115A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D7062"/>
    <w:rsid w:val="00600A25"/>
    <w:rsid w:val="006437C0"/>
    <w:rsid w:val="00643832"/>
    <w:rsid w:val="0064558D"/>
    <w:rsid w:val="0065175D"/>
    <w:rsid w:val="00686AAA"/>
    <w:rsid w:val="006974B7"/>
    <w:rsid w:val="006B37B7"/>
    <w:rsid w:val="006C07C4"/>
    <w:rsid w:val="006C6C22"/>
    <w:rsid w:val="006E680D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272EB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66C4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0CF803E1-9CBD-4853-BEE4-398C3CF5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dsd.go.th/pathumthan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ome.dsd.go.th/pathu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5F130-6607-4C6B-8C49-B55BE46FF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656</TotalTime>
  <Pages>5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kurusak somton</cp:lastModifiedBy>
  <cp:revision>87</cp:revision>
  <cp:lastPrinted>2015-03-02T15:12:00Z</cp:lastPrinted>
  <dcterms:created xsi:type="dcterms:W3CDTF">2015-04-23T03:41:00Z</dcterms:created>
  <dcterms:modified xsi:type="dcterms:W3CDTF">2015-10-17T09:20:00Z</dcterms:modified>
</cp:coreProperties>
</file>