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3A0FB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962B18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28B30507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E7AE2">
        <w:rPr>
          <w:rFonts w:asciiTheme="minorBidi" w:hAnsiTheme="minorBidi" w:hint="cs"/>
          <w:sz w:val="32"/>
          <w:szCs w:val="32"/>
          <w:cs/>
          <w:lang w:bidi="th-TH"/>
        </w:rPr>
        <w:t xml:space="preserve">    </w:t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962B18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797E7B4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124EC199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6C6D2A" w:rsidRPr="00BF72ED" w14:paraId="639493A0" w14:textId="77777777" w:rsidTr="00FC149A">
              <w:tc>
                <w:tcPr>
                  <w:tcW w:w="9639" w:type="dxa"/>
                </w:tcPr>
                <w:p w14:paraId="3BA7CB0F" w14:textId="72C30A7D" w:rsidR="006C6D2A" w:rsidRPr="000E70F3" w:rsidRDefault="006C6D2A" w:rsidP="000E70F3">
                  <w:pPr>
                    <w:pStyle w:val="a5"/>
                    <w:numPr>
                      <w:ilvl w:val="0"/>
                      <w:numId w:val="15"/>
                    </w:numPr>
                    <w:ind w:left="351" w:hanging="351"/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ศูนย์พัฒนาฝีมือแรงงานจังหวัดปทุมธานี เลขที่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2/89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หมู่ที่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ตำบลรังสิต ถนนเลียบคลอง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5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อำเภอธัญบุรี จังหวัดปทุมธานี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12110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โทรศัพท์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0 - 2577-5867-9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โทรสาร </w:t>
                  </w:r>
                  <w:r w:rsidRPr="000E70F3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 – 5871   </w:t>
                  </w:r>
                </w:p>
                <w:p w14:paraId="586631E2" w14:textId="59BB88DF" w:rsidR="006C6D2A" w:rsidRPr="00BF72ED" w:rsidRDefault="006C6D2A" w:rsidP="00FC149A">
                  <w:pPr>
                    <w:rPr>
                      <w:rFonts w:asciiTheme="minorBidi" w:hAnsiTheme="minorBidi"/>
                      <w:sz w:val="2"/>
                      <w:szCs w:val="2"/>
                    </w:rPr>
                  </w:pP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Website  </w:t>
                  </w:r>
                  <w:r w:rsidR="00612241" w:rsidRPr="00612241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>http://dsd.go.th/pathumthani</w:t>
                  </w:r>
                </w:p>
              </w:tc>
            </w:tr>
          </w:tbl>
          <w:p w14:paraId="78653E4A" w14:textId="76D4ABB1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14:paraId="0A2B6908" w14:textId="77777777" w:rsidTr="009B7715">
        <w:tc>
          <w:tcPr>
            <w:tcW w:w="675" w:type="dxa"/>
          </w:tcPr>
          <w:p w14:paraId="2E89A471" w14:textId="3500840D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6F7AF014" w14:textId="36E4D936" w:rsidR="00CF70AB" w:rsidRPr="00CF70AB" w:rsidRDefault="00CF70AB" w:rsidP="00CF70AB">
            <w:pPr>
              <w:pStyle w:val="a5"/>
              <w:numPr>
                <w:ilvl w:val="0"/>
                <w:numId w:val="15"/>
              </w:numPr>
              <w:rPr>
                <w:rFonts w:asciiTheme="minorBidi" w:hAnsiTheme="minorBidi"/>
                <w:iCs/>
                <w:sz w:val="32"/>
                <w:szCs w:val="32"/>
                <w:rtl/>
                <w:cs/>
              </w:rPr>
            </w:pPr>
            <w:r w:rsidRPr="00CF70AB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CF70AB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CF70AB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CF70AB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ปทุมธานี  ต.รังสิต  อ.ธัญบุรี จ.ปทุมธานี</w:t>
            </w:r>
          </w:p>
          <w:p w14:paraId="5A591850" w14:textId="77777777" w:rsidR="00CF70AB" w:rsidRPr="000C2AAC" w:rsidRDefault="00CF70AB" w:rsidP="00CF70AB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ตั้งแต่เว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169FD68" w14:textId="388DB98A" w:rsidR="006C6D2A" w:rsidRPr="000C2AAC" w:rsidRDefault="00CF70AB" w:rsidP="009B7715">
            <w:pPr>
              <w:rPr>
                <w:rFonts w:asciiTheme="minorBidi" w:hAnsiTheme="minorBidi"/>
                <w:i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CF70AB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</w:t>
            </w:r>
          </w:p>
        </w:tc>
      </w:tr>
      <w:tr w:rsidR="00094F82" w:rsidRPr="000C2AAC" w14:paraId="3460AF74" w14:textId="77777777" w:rsidTr="009B7715">
        <w:tc>
          <w:tcPr>
            <w:tcW w:w="675" w:type="dxa"/>
          </w:tcPr>
          <w:p w14:paraId="3E692143" w14:textId="6FD6B2C6" w:rsidR="00094F82" w:rsidRPr="000C2AAC" w:rsidRDefault="00094F82" w:rsidP="006C6D2A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5BF07FB8" w14:textId="77777777" w:rsidR="00CE7AE2" w:rsidRPr="000C2AAC" w:rsidRDefault="00CE7AE2" w:rsidP="009B7715">
            <w:pPr>
              <w:rPr>
                <w:rFonts w:asciiTheme="minorBidi" w:hAnsiTheme="minorBidi"/>
                <w:iCs/>
                <w:sz w:val="32"/>
                <w:szCs w:val="32"/>
                <w:lang w:bidi="th-TH"/>
              </w:rPr>
            </w:pPr>
          </w:p>
        </w:tc>
      </w:tr>
    </w:tbl>
    <w:p w14:paraId="338B629D" w14:textId="704ABE2C" w:rsidR="0018441F" w:rsidRPr="000C2AAC" w:rsidRDefault="00575FAF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601EA210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CE7AE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งานหรือ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30194E7" w14:textId="77777777" w:rsidTr="00313D38">
        <w:tc>
          <w:tcPr>
            <w:tcW w:w="675" w:type="dxa"/>
            <w:vAlign w:val="center"/>
          </w:tcPr>
          <w:p w14:paraId="39074A7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7C0F2B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02BA8B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5F3B58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188592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6D12E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1E605C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077E7B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D63EB0C" w14:textId="77777777" w:rsidTr="00313D38">
        <w:tc>
          <w:tcPr>
            <w:tcW w:w="675" w:type="dxa"/>
            <w:vAlign w:val="center"/>
          </w:tcPr>
          <w:p w14:paraId="2EBA33A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5CE11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E35060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334207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71CF4A3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5F85B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3996DA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010BE5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4033482" w14:textId="77777777" w:rsidTr="00313D38">
        <w:tc>
          <w:tcPr>
            <w:tcW w:w="675" w:type="dxa"/>
            <w:vAlign w:val="center"/>
          </w:tcPr>
          <w:p w14:paraId="0D3D0F8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A89F55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9965DD5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89A69A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14:paraId="16D40B2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FBBB43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EFCDFB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620665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94C9C11" w14:textId="77777777" w:rsidTr="004E651F">
        <w:tc>
          <w:tcPr>
            <w:tcW w:w="675" w:type="dxa"/>
            <w:vAlign w:val="center"/>
          </w:tcPr>
          <w:p w14:paraId="2A02205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E9F7D8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379F68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79713E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8651C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A0F06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D8097C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9E375C9" w14:textId="77777777" w:rsidTr="004E651F">
        <w:tc>
          <w:tcPr>
            <w:tcW w:w="675" w:type="dxa"/>
            <w:vAlign w:val="center"/>
          </w:tcPr>
          <w:p w14:paraId="3B0C170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9DC8C7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7D055C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1C1B3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F06FDC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A41F5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F6CBE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A5CE30D" w14:textId="77777777" w:rsidR="00CE7AE2" w:rsidRPr="000C2AAC" w:rsidRDefault="00EA6950" w:rsidP="00EA6950">
            <w:pP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CE7AE2" w:rsidRPr="00BF72ED" w14:paraId="67CDAC0F" w14:textId="77777777" w:rsidTr="00FC149A">
              <w:tc>
                <w:tcPr>
                  <w:tcW w:w="9639" w:type="dxa"/>
                </w:tcPr>
                <w:p w14:paraId="5483A62A" w14:textId="77777777" w:rsidR="00CE7AE2" w:rsidRDefault="00CE7AE2" w:rsidP="00FC149A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ศูนย์พัฒนาฝีมือแรงงานจังหวัดปทุมธานี เลขที่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2/89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หมู่ที่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ตำบลรังสิต ถนนเลียบคลอง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5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อำเภอธัญบุรี จังหวัดปทุมธานี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12110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โทรศัพท์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0 - 2577-5867-9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โทรสาร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 </w:t>
                  </w: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>–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5871</w:t>
                  </w: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  </w:t>
                  </w:r>
                </w:p>
                <w:p w14:paraId="598A8AB3" w14:textId="6A70B7C2" w:rsidR="00CE7AE2" w:rsidRDefault="00CE7AE2" w:rsidP="00FC149A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>Website  http://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</w:t>
                  </w:r>
                  <w:hyperlink r:id="rId8" w:history="1">
                    <w:r w:rsidR="00612241" w:rsidRPr="002B3597">
                      <w:rPr>
                        <w:rStyle w:val="ad"/>
                        <w:rFonts w:asciiTheme="minorBidi" w:hAnsiTheme="minorBidi" w:cs="Cordia New"/>
                        <w:i/>
                        <w:iCs/>
                        <w:noProof/>
                        <w:sz w:val="32"/>
                        <w:szCs w:val="32"/>
                      </w:rPr>
                      <w:t>home.dsd.go.th/pathum</w:t>
                    </w:r>
                    <w:r w:rsidR="00612241" w:rsidRPr="002B3597">
                      <w:rPr>
                        <w:rStyle w:val="ad"/>
                        <w:rFonts w:asciiTheme="minorBidi" w:hAnsiTheme="minorBidi" w:cs="Cordia New"/>
                        <w:noProof/>
                        <w:sz w:val="32"/>
                        <w:szCs w:val="32"/>
                      </w:rPr>
                      <w:t>thani</w:t>
                    </w:r>
                  </w:hyperlink>
                </w:p>
                <w:p w14:paraId="5CD0513C" w14:textId="77777777" w:rsidR="00612241" w:rsidRDefault="00612241" w:rsidP="00FC149A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</w:p>
                <w:p w14:paraId="32F7CF04" w14:textId="77777777" w:rsidR="00CE7AE2" w:rsidRPr="00BF72ED" w:rsidRDefault="00CE7AE2" w:rsidP="00FC149A">
                  <w:pPr>
                    <w:rPr>
                      <w:rFonts w:asciiTheme="minorBidi" w:hAnsiTheme="minorBidi"/>
                      <w:sz w:val="2"/>
                      <w:szCs w:val="2"/>
                    </w:rPr>
                  </w:pPr>
                  <w:bookmarkStart w:id="0" w:name="_GoBack"/>
                  <w:bookmarkEnd w:id="0"/>
                </w:p>
              </w:tc>
            </w:tr>
          </w:tbl>
          <w:p w14:paraId="37AD2131" w14:textId="584EB2F5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5595860B" w14:textId="77777777" w:rsidTr="00C1539D">
        <w:tc>
          <w:tcPr>
            <w:tcW w:w="534" w:type="dxa"/>
          </w:tcPr>
          <w:p w14:paraId="662A74C3" w14:textId="18E132AE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05CE4764" w14:textId="5E34565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188A900B" w14:textId="77777777" w:rsidTr="00C1539D">
        <w:tc>
          <w:tcPr>
            <w:tcW w:w="534" w:type="dxa"/>
          </w:tcPr>
          <w:p w14:paraId="64442F1B" w14:textId="559A1C3C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26D01A38" w14:textId="12620658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0E61FD89" w14:textId="77777777" w:rsidTr="00C1539D">
        <w:tc>
          <w:tcPr>
            <w:tcW w:w="534" w:type="dxa"/>
          </w:tcPr>
          <w:p w14:paraId="16C4A43B" w14:textId="1056F9A4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10DD21AF" w14:textId="143A01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14:paraId="00F06124" w14:textId="1863E832" w:rsidR="00013BC7" w:rsidRPr="000C2AAC" w:rsidRDefault="00C3045F" w:rsidP="00962B18">
      <w:pPr>
        <w:pStyle w:val="a5"/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4959BBFB" w:rsidR="00F064C0" w:rsidRPr="00CE7AE2" w:rsidRDefault="00F064C0" w:rsidP="008C139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มฐ</w:t>
            </w:r>
            <w:r w:rsidR="00901AA4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="00901AA4"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มฐ.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962B18">
      <w:pPr>
        <w:pStyle w:val="a5"/>
        <w:numPr>
          <w:ilvl w:val="0"/>
          <w:numId w:val="13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B248EB" w14:textId="77777777" w:rsidR="00B81CB9" w:rsidRDefault="00B81CB9" w:rsidP="00C81DB8">
      <w:pPr>
        <w:spacing w:after="0" w:line="240" w:lineRule="auto"/>
      </w:pPr>
      <w:r>
        <w:separator/>
      </w:r>
    </w:p>
  </w:endnote>
  <w:endnote w:type="continuationSeparator" w:id="0">
    <w:p w14:paraId="3F395E08" w14:textId="77777777" w:rsidR="00B81CB9" w:rsidRDefault="00B81CB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ED137" w14:textId="77777777" w:rsidR="00B81CB9" w:rsidRDefault="00B81CB9" w:rsidP="00C81DB8">
      <w:pPr>
        <w:spacing w:after="0" w:line="240" w:lineRule="auto"/>
      </w:pPr>
      <w:r>
        <w:separator/>
      </w:r>
    </w:p>
  </w:footnote>
  <w:footnote w:type="continuationSeparator" w:id="0">
    <w:p w14:paraId="0CF03941" w14:textId="77777777" w:rsidR="00B81CB9" w:rsidRDefault="00B81CB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2241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1224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27638"/>
    <w:multiLevelType w:val="hybridMultilevel"/>
    <w:tmpl w:val="5B207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538CF"/>
    <w:multiLevelType w:val="hybridMultilevel"/>
    <w:tmpl w:val="BB289F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9A12DB"/>
    <w:multiLevelType w:val="hybridMultilevel"/>
    <w:tmpl w:val="481E20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773AEA"/>
    <w:multiLevelType w:val="hybridMultilevel"/>
    <w:tmpl w:val="DF6029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8"/>
  </w:num>
  <w:num w:numId="4">
    <w:abstractNumId w:val="0"/>
  </w:num>
  <w:num w:numId="5">
    <w:abstractNumId w:val="5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2"/>
  </w:num>
  <w:num w:numId="11">
    <w:abstractNumId w:val="10"/>
  </w:num>
  <w:num w:numId="12">
    <w:abstractNumId w:val="1"/>
  </w:num>
  <w:num w:numId="13">
    <w:abstractNumId w:val="12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E3CBD"/>
    <w:rsid w:val="000E70F3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E4206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2182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F05BC"/>
    <w:rsid w:val="00600A25"/>
    <w:rsid w:val="00612241"/>
    <w:rsid w:val="006437C0"/>
    <w:rsid w:val="0064558D"/>
    <w:rsid w:val="0065175D"/>
    <w:rsid w:val="00686AAA"/>
    <w:rsid w:val="006974B7"/>
    <w:rsid w:val="006B37B7"/>
    <w:rsid w:val="006C07C4"/>
    <w:rsid w:val="006C6C22"/>
    <w:rsid w:val="006C6D2A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1AA4"/>
    <w:rsid w:val="00911F64"/>
    <w:rsid w:val="00914267"/>
    <w:rsid w:val="00934C64"/>
    <w:rsid w:val="00962B18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81CB9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E7AE2"/>
    <w:rsid w:val="00CF27C9"/>
    <w:rsid w:val="00CF70AB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26997C45-AFE2-43FA-815B-EF286CBD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pathumthan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CE2D9-4467-4067-8A63-E9C58504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661</TotalTime>
  <Pages>6</Pages>
  <Words>832</Words>
  <Characters>4748</Characters>
  <Application>Microsoft Office Word</Application>
  <DocSecurity>0</DocSecurity>
  <Lines>39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kurusak somton</cp:lastModifiedBy>
  <cp:revision>92</cp:revision>
  <cp:lastPrinted>2015-08-03T08:52:00Z</cp:lastPrinted>
  <dcterms:created xsi:type="dcterms:W3CDTF">2015-04-23T03:41:00Z</dcterms:created>
  <dcterms:modified xsi:type="dcterms:W3CDTF">2015-10-17T09:17:00Z</dcterms:modified>
</cp:coreProperties>
</file>