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0C55FC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5AE50669" w:rsidR="00394708" w:rsidRPr="0087182F" w:rsidRDefault="00237E75" w:rsidP="00237E7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394708"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394708"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9BCDC48" w14:textId="77777777" w:rsidR="00237E75" w:rsidRPr="0087182F" w:rsidRDefault="00237E75" w:rsidP="00237E7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C6B76" w:rsidRDefault="00394708" w:rsidP="00237E75">
            <w:pPr>
              <w:rPr>
                <w:rFonts w:asciiTheme="minorBidi" w:hAnsiTheme="minorBidi"/>
                <w:iCs/>
                <w:sz w:val="4"/>
                <w:szCs w:val="4"/>
              </w:rPr>
            </w:pPr>
          </w:p>
        </w:tc>
      </w:tr>
      <w:tr w:rsidR="0087182F" w:rsidRPr="0087182F" w14:paraId="198E2B7B" w14:textId="77777777" w:rsidTr="008C1396">
        <w:tc>
          <w:tcPr>
            <w:tcW w:w="675" w:type="dxa"/>
          </w:tcPr>
          <w:p w14:paraId="2C6FA188" w14:textId="65E34543" w:rsidR="00394708" w:rsidRPr="0087182F" w:rsidRDefault="00237E75" w:rsidP="00237E7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 w:rsidR="00394708"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394708"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19498A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4CB01122" w14:textId="611F7FEC" w:rsidR="00394708" w:rsidRPr="008C6B76" w:rsidRDefault="00394708" w:rsidP="008C1396">
            <w:pPr>
              <w:rPr>
                <w:rFonts w:asciiTheme="minorBidi" w:hAnsiTheme="minorBidi"/>
                <w:iCs/>
                <w:sz w:val="4"/>
                <w:szCs w:val="4"/>
              </w:rPr>
            </w:pPr>
          </w:p>
        </w:tc>
      </w:tr>
      <w:tr w:rsidR="0087182F" w:rsidRPr="0087182F" w14:paraId="01955518" w14:textId="77777777" w:rsidTr="008C6B76">
        <w:trPr>
          <w:trHeight w:val="589"/>
        </w:trPr>
        <w:tc>
          <w:tcPr>
            <w:tcW w:w="675" w:type="dxa"/>
          </w:tcPr>
          <w:p w14:paraId="7E26D742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31D0D6B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7C9880E2" w14:textId="77777777" w:rsidR="00394708" w:rsidRPr="008C6B76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</w:tbl>
    <w:p w14:paraId="40A6F83D" w14:textId="32DA2D6B" w:rsidR="003F4A0D" w:rsidRPr="000C2AAC" w:rsidRDefault="003F4A0D" w:rsidP="008C6B76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contextualSpacing w:val="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1DFE6E66" w:rsidR="003F4A0D" w:rsidRPr="000C2AAC" w:rsidRDefault="003F4A0D" w:rsidP="008C6B76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contextualSpacing w:val="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E24F1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ในจังหวัดปทุมธานี</w:t>
      </w:r>
    </w:p>
    <w:p w14:paraId="46DA8511" w14:textId="55B31BC5" w:rsidR="00C77AEA" w:rsidRPr="000C2AAC" w:rsidRDefault="00075E4A" w:rsidP="008C6B76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contextualSpacing w:val="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28C616F2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711D2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FE2A668" w14:textId="77777777" w:rsidR="00313D38" w:rsidRDefault="003C6954" w:rsidP="009B7715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ศูนย์พัฒนาฝีมือแรงงานจังหวัดปทุมธานี เลขที่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2/89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ตำบลรังสิต ถนนเลียบคลอง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5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อำเภอธัญบุรี จังหวัดปทุมธานี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12110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0 - 2577-5867-9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 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–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5871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 </w:t>
            </w:r>
          </w:p>
          <w:p w14:paraId="7F159CCF" w14:textId="41283642" w:rsidR="008C6B76" w:rsidRPr="009B056D" w:rsidRDefault="003C6954" w:rsidP="009B7715"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Website  </w:t>
            </w:r>
            <w:hyperlink r:id="rId8" w:history="1">
              <w:r w:rsidR="009B056D" w:rsidRPr="00CF5C4B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</w:rPr>
                <w:t>http://</w:t>
              </w:r>
              <w:r w:rsidR="009B056D" w:rsidRPr="00CF5C4B">
                <w:rPr>
                  <w:rStyle w:val="ad"/>
                </w:rPr>
                <w:t>dsd.go.th/pathumthani</w:t>
              </w:r>
            </w:hyperlink>
          </w:p>
          <w:p w14:paraId="78653E4A" w14:textId="30AF74D2" w:rsidR="003C6954" w:rsidRPr="008C6B76" w:rsidRDefault="003C6954" w:rsidP="009B7715">
            <w:pPr>
              <w:rPr>
                <w:rFonts w:asciiTheme="minorBidi" w:hAnsiTheme="minorBidi" w:cs="Cordia New"/>
                <w:noProof/>
                <w:sz w:val="2"/>
                <w:szCs w:val="2"/>
              </w:rPr>
            </w:pPr>
          </w:p>
        </w:tc>
      </w:tr>
      <w:tr w:rsidR="00094F82" w:rsidRPr="000C2AAC" w14:paraId="2102FE62" w14:textId="77777777" w:rsidTr="009B7715">
        <w:tc>
          <w:tcPr>
            <w:tcW w:w="675" w:type="dxa"/>
          </w:tcPr>
          <w:p w14:paraId="1178E3AC" w14:textId="5ED4FE6D" w:rsidR="00094F82" w:rsidRPr="000C2AAC" w:rsidRDefault="00FE396C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5C2F035" w14:textId="49CC2DB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="008C6B76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>ปทุมธานี  ต.รังสิต  อ.ธัญบุรี จ.ปทุมธานี</w:t>
            </w:r>
          </w:p>
          <w:p w14:paraId="0286205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07B5E9F" w14:textId="0E72FB10" w:rsidR="00313D38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9B056D" w:rsidRPr="00ED1AA8">
              <w:rPr>
                <w:rFonts w:asciiTheme="minorBidi" w:hAnsiTheme="minorBidi" w:cs="Cordia New"/>
                <w:noProof/>
                <w:sz w:val="32"/>
                <w:szCs w:val="32"/>
              </w:rPr>
              <w:t>http://</w:t>
            </w:r>
            <w:r w:rsidR="00ED1AA8">
              <w:t>dsd.go.th</w:t>
            </w:r>
            <w:bookmarkStart w:id="0" w:name="_GoBack"/>
            <w:bookmarkEnd w:id="0"/>
          </w:p>
          <w:p w14:paraId="7DFD640E" w14:textId="77777777" w:rsidR="008C6B76" w:rsidRDefault="008C6B76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  <w:p w14:paraId="6E93391D" w14:textId="77777777" w:rsidR="008C6B76" w:rsidRPr="000C2AAC" w:rsidRDefault="008C6B76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0552ED64" w14:textId="3C4F7175" w:rsidR="0065175D" w:rsidRPr="000C2AAC" w:rsidRDefault="00575FAF" w:rsidP="00711D23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2B3AF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งานหรือ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5175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2B3AFE" w:rsidRDefault="00313D38" w:rsidP="00313D38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F64FE3C" w14:textId="77777777" w:rsidTr="00313D38">
        <w:tc>
          <w:tcPr>
            <w:tcW w:w="675" w:type="dxa"/>
            <w:vAlign w:val="center"/>
          </w:tcPr>
          <w:p w14:paraId="0AE5AEE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8746BD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55A550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57D98CE" w14:textId="77777777" w:rsidR="00313D38" w:rsidRPr="002B3AFE" w:rsidRDefault="00313D38" w:rsidP="00313D38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E5C02C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AE48F3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D57574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BAE80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7CF5F35" w14:textId="77777777" w:rsidTr="00313D38">
        <w:tc>
          <w:tcPr>
            <w:tcW w:w="675" w:type="dxa"/>
            <w:vAlign w:val="center"/>
          </w:tcPr>
          <w:p w14:paraId="507A108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5D8BE8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711C5F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FE5547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3BE59BF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29C300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CECA28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D2461F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617CED0F" w14:textId="77777777" w:rsidR="00711D23" w:rsidRDefault="00711D23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p w14:paraId="5B508D74" w14:textId="77777777" w:rsidR="002B3AFE" w:rsidRPr="000C2AAC" w:rsidRDefault="002B3AFE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EC078EF" w14:textId="77777777" w:rsidR="002B3AFE" w:rsidRDefault="002B3AFE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8EC4416" w14:textId="77777777" w:rsidR="002B3AFE" w:rsidRPr="000C2AAC" w:rsidRDefault="002B3AFE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5EBE2C78" w14:textId="77777777" w:rsidTr="00090552">
        <w:tc>
          <w:tcPr>
            <w:tcW w:w="534" w:type="dxa"/>
          </w:tcPr>
          <w:p w14:paraId="39842E40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1EEF175B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555FCA2F" w14:textId="2A999028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711D23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56DC5BE4" w14:textId="1CE7E458" w:rsidR="00A13B6C" w:rsidRPr="00EC1E2A" w:rsidRDefault="00E90756" w:rsidP="00E90756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F4BCB12" w14:textId="0375A77D" w:rsidR="008E035B" w:rsidRDefault="008E035B" w:rsidP="008E035B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ศูนย์พัฒนาฝีมือแรงงานจังหวัดปทุมธานี เลขที่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2/89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ตำบลรังสิต ถนนเลียบคลอง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5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อำเภอธัญบุรี จังหวัดปทุมธานี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12110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0 - 2577-5867-9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 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–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5871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 </w:t>
            </w:r>
          </w:p>
          <w:p w14:paraId="37AD2131" w14:textId="72FA8FEE" w:rsidR="00EA6950" w:rsidRPr="00BF72ED" w:rsidRDefault="008E035B" w:rsidP="00EA6950">
            <w:pPr>
              <w:rPr>
                <w:rFonts w:asciiTheme="minorBidi" w:hAnsiTheme="minorBidi"/>
                <w:sz w:val="2"/>
                <w:szCs w:val="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Website  </w:t>
            </w:r>
            <w:hyperlink r:id="rId9" w:history="1">
              <w:r w:rsidR="009B056D" w:rsidRPr="00CF5C4B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</w:rPr>
                <w:t>http://</w:t>
              </w:r>
              <w:r w:rsidR="009B056D" w:rsidRPr="00CF5C4B">
                <w:rPr>
                  <w:rStyle w:val="ad"/>
                </w:rPr>
                <w:t>dsd.go.th/</w:t>
              </w:r>
              <w:proofErr w:type="spellStart"/>
              <w:r w:rsidR="009B056D" w:rsidRPr="00CF5C4B">
                <w:rPr>
                  <w:rStyle w:val="ad"/>
                </w:rPr>
                <w:t>pathumthani</w:t>
              </w:r>
              <w:proofErr w:type="spellEnd"/>
            </w:hyperlink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EC1E2A" w:rsidRDefault="00F064C0" w:rsidP="008C1396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8C6B76">
      <w:headerReference w:type="default" r:id="rId10"/>
      <w:pgSz w:w="11907" w:h="16839" w:code="9"/>
      <w:pgMar w:top="142" w:right="657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F0F70" w14:textId="77777777" w:rsidR="008311D8" w:rsidRDefault="008311D8" w:rsidP="00C81DB8">
      <w:pPr>
        <w:spacing w:after="0" w:line="240" w:lineRule="auto"/>
      </w:pPr>
      <w:r>
        <w:separator/>
      </w:r>
    </w:p>
  </w:endnote>
  <w:endnote w:type="continuationSeparator" w:id="0">
    <w:p w14:paraId="2584652E" w14:textId="77777777" w:rsidR="008311D8" w:rsidRDefault="008311D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0D17A" w14:textId="77777777" w:rsidR="008311D8" w:rsidRDefault="008311D8" w:rsidP="00C81DB8">
      <w:pPr>
        <w:spacing w:after="0" w:line="240" w:lineRule="auto"/>
      </w:pPr>
      <w:r>
        <w:separator/>
      </w:r>
    </w:p>
  </w:footnote>
  <w:footnote w:type="continuationSeparator" w:id="0">
    <w:p w14:paraId="52859522" w14:textId="77777777" w:rsidR="008311D8" w:rsidRDefault="008311D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3983607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1AA8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ED1AA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E2405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37E75"/>
    <w:rsid w:val="002440E7"/>
    <w:rsid w:val="00261D40"/>
    <w:rsid w:val="00263F10"/>
    <w:rsid w:val="00290086"/>
    <w:rsid w:val="00291120"/>
    <w:rsid w:val="002B2D62"/>
    <w:rsid w:val="002B3AFE"/>
    <w:rsid w:val="002B3B12"/>
    <w:rsid w:val="002B4D3D"/>
    <w:rsid w:val="002C3E03"/>
    <w:rsid w:val="002D7DF0"/>
    <w:rsid w:val="00313D38"/>
    <w:rsid w:val="003240F6"/>
    <w:rsid w:val="00352D56"/>
    <w:rsid w:val="00353030"/>
    <w:rsid w:val="00357299"/>
    <w:rsid w:val="00394708"/>
    <w:rsid w:val="003C25A4"/>
    <w:rsid w:val="003C6954"/>
    <w:rsid w:val="003D02DC"/>
    <w:rsid w:val="003F489A"/>
    <w:rsid w:val="003F4A0D"/>
    <w:rsid w:val="00422EAB"/>
    <w:rsid w:val="00444BFB"/>
    <w:rsid w:val="00452B6B"/>
    <w:rsid w:val="00461CEC"/>
    <w:rsid w:val="004729B1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F16B7"/>
    <w:rsid w:val="00600A25"/>
    <w:rsid w:val="006437C0"/>
    <w:rsid w:val="0064558D"/>
    <w:rsid w:val="006455BE"/>
    <w:rsid w:val="0065175D"/>
    <w:rsid w:val="00686AAA"/>
    <w:rsid w:val="006974B7"/>
    <w:rsid w:val="006B37B7"/>
    <w:rsid w:val="006C07C4"/>
    <w:rsid w:val="006C6C22"/>
    <w:rsid w:val="00707AED"/>
    <w:rsid w:val="00711D23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11D8"/>
    <w:rsid w:val="0085230C"/>
    <w:rsid w:val="0085517A"/>
    <w:rsid w:val="00862FC5"/>
    <w:rsid w:val="0087182F"/>
    <w:rsid w:val="0087509D"/>
    <w:rsid w:val="008A3CB7"/>
    <w:rsid w:val="008B3521"/>
    <w:rsid w:val="008C5E3C"/>
    <w:rsid w:val="008C6B76"/>
    <w:rsid w:val="008D397F"/>
    <w:rsid w:val="008D7B9E"/>
    <w:rsid w:val="008E035B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56D"/>
    <w:rsid w:val="009B06C0"/>
    <w:rsid w:val="009B68CC"/>
    <w:rsid w:val="009B7715"/>
    <w:rsid w:val="00A05B9B"/>
    <w:rsid w:val="00A05D99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BF72ED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23C9"/>
    <w:rsid w:val="00E00F3F"/>
    <w:rsid w:val="00E01AA0"/>
    <w:rsid w:val="00E06DC1"/>
    <w:rsid w:val="00E24F14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C1E2A"/>
    <w:rsid w:val="00ED1AA8"/>
    <w:rsid w:val="00EF0DAF"/>
    <w:rsid w:val="00F028A3"/>
    <w:rsid w:val="00F064C0"/>
    <w:rsid w:val="00F5490C"/>
    <w:rsid w:val="00F62F55"/>
    <w:rsid w:val="00F8122B"/>
    <w:rsid w:val="00F97862"/>
    <w:rsid w:val="00FE396C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370A93C2-56BC-4F0E-BED0-40BA5ADF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character" w:styleId="HTML">
    <w:name w:val="HTML Cite"/>
    <w:basedOn w:val="a0"/>
    <w:uiPriority w:val="99"/>
    <w:semiHidden/>
    <w:unhideWhenUsed/>
    <w:rsid w:val="003C6954"/>
    <w:rPr>
      <w:i/>
      <w:iCs/>
    </w:rPr>
  </w:style>
  <w:style w:type="character" w:styleId="af2">
    <w:name w:val="FollowedHyperlink"/>
    <w:basedOn w:val="a0"/>
    <w:uiPriority w:val="99"/>
    <w:semiHidden/>
    <w:unhideWhenUsed/>
    <w:rsid w:val="00FE39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d.go.th/pathumthan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sd.go.th/pathumthan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0FB65-A0A1-49D4-9B11-A6F5A261C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729</TotalTime>
  <Pages>4</Pages>
  <Words>802</Words>
  <Characters>4573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kurusak somton</cp:lastModifiedBy>
  <cp:revision>104</cp:revision>
  <cp:lastPrinted>2015-08-03T08:25:00Z</cp:lastPrinted>
  <dcterms:created xsi:type="dcterms:W3CDTF">2015-04-23T03:41:00Z</dcterms:created>
  <dcterms:modified xsi:type="dcterms:W3CDTF">2015-10-17T09:18:00Z</dcterms:modified>
</cp:coreProperties>
</file>