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FDB" w:rsidRDefault="00CD7FDB" w:rsidP="00386203">
      <w:pPr>
        <w:spacing w:after="0"/>
        <w:jc w:val="center"/>
        <w:rPr>
          <w:rFonts w:ascii="TH SarabunIT?" w:hAnsi="TH SarabunIT?" w:cs="TH SarabunIT?"/>
          <w:b/>
          <w:bCs/>
          <w:sz w:val="40"/>
          <w:szCs w:val="40"/>
        </w:rPr>
      </w:pPr>
      <w:r w:rsidRPr="00B27CA9">
        <w:rPr>
          <w:rFonts w:ascii="TH SarabunIT? (Thai)" w:hAnsi="TH SarabunIT? (Thai)" w:cs="TH SarabunIT? (Thai)"/>
          <w:b/>
          <w:bCs/>
          <w:sz w:val="40"/>
          <w:szCs w:val="40"/>
          <w:cs/>
        </w:rPr>
        <w:t>แนวปฏิบัติการตรวจติดตามสถานประกอบกิจการที่อยู่ในข่ายบังคับ</w:t>
      </w:r>
    </w:p>
    <w:p w:rsidR="00CD7FDB" w:rsidRPr="00B27CA9" w:rsidRDefault="00CD7FDB" w:rsidP="00386203">
      <w:pPr>
        <w:spacing w:after="0"/>
        <w:jc w:val="center"/>
        <w:rPr>
          <w:rFonts w:ascii="TH SarabunIT?" w:hAnsi="TH SarabunIT?" w:cs="TH SarabunIT?"/>
          <w:b/>
          <w:bCs/>
          <w:sz w:val="40"/>
          <w:szCs w:val="40"/>
        </w:rPr>
      </w:pPr>
      <w:r>
        <w:rPr>
          <w:rFonts w:ascii="TH SarabunIT? (Thai)" w:hAnsi="TH SarabunIT? (Thai)" w:cs="TH SarabunIT? (Thai)"/>
          <w:b/>
          <w:bCs/>
          <w:sz w:val="40"/>
          <w:szCs w:val="40"/>
          <w:cs/>
        </w:rPr>
        <w:t xml:space="preserve">ตามพระราชบัญญัติส่งเสริมการพัฒนาฝีมือแรงงาน พ.ศ. 2545 </w:t>
      </w:r>
      <w:r w:rsidRPr="00B27CA9">
        <w:rPr>
          <w:rFonts w:ascii="TH SarabunIT? (Thai)" w:hAnsi="TH SarabunIT? (Thai)" w:cs="TH SarabunIT? (Thai)"/>
          <w:b/>
          <w:bCs/>
          <w:sz w:val="40"/>
          <w:szCs w:val="40"/>
          <w:cs/>
        </w:rPr>
        <w:t>ที่เพิกเฉยไม่ดำเนินการตามกฎหมาย</w:t>
      </w:r>
    </w:p>
    <w:p w:rsidR="00CD7FDB" w:rsidRPr="00981577" w:rsidRDefault="00CD7FDB" w:rsidP="00B27CA9">
      <w:pPr>
        <w:spacing w:before="120" w:after="0"/>
        <w:ind w:firstLine="1134"/>
        <w:jc w:val="thaiDistribute"/>
        <w:rPr>
          <w:rFonts w:ascii="TH SarabunIT?" w:hAnsi="TH SarabunIT?" w:cs="TH SarabunIT?"/>
          <w:sz w:val="32"/>
          <w:szCs w:val="32"/>
        </w:rPr>
      </w:pPr>
      <w:r w:rsidRPr="00AC09D0">
        <w:rPr>
          <w:rFonts w:ascii="TH SarabunIT? (Thai)" w:hAnsi="TH SarabunIT? (Thai)" w:cs="TH SarabunIT? (Thai)"/>
          <w:spacing w:val="-4"/>
          <w:sz w:val="32"/>
          <w:szCs w:val="32"/>
          <w:cs/>
        </w:rPr>
        <w:t>การดำเนินการตามพระราชบัญญัติส่งเสริมการพัฒนาฝีมือแรงงาน พ.ศ. 2545 ได้เริ่มให้ผู้ประกอบกิจการ</w:t>
      </w:r>
      <w:r w:rsidRPr="00AC09D0">
        <w:rPr>
          <w:rFonts w:ascii="TH SarabunIT? (Thai)" w:hAnsi="TH SarabunIT? (Thai)" w:cs="TH SarabunIT? (Thai)"/>
          <w:spacing w:val="-2"/>
          <w:sz w:val="32"/>
          <w:szCs w:val="32"/>
          <w:cs/>
        </w:rPr>
        <w:t>ที่อยู่ในข่ายบังคับส่งเงินสมทบเข้ากองทุนพัฒนาฝีมือแรงงาน ตั้งแต่ 1 มกราคม 2548 เป็นต้นมา มีผู้ประกอบกิจการ</w:t>
      </w:r>
      <w:r>
        <w:rPr>
          <w:rFonts w:ascii="TH SarabunIT? (Thai)" w:hAnsi="TH SarabunIT? (Thai)" w:cs="TH SarabunIT? (Thai)"/>
          <w:sz w:val="32"/>
          <w:szCs w:val="32"/>
          <w:cs/>
        </w:rPr>
        <w:t>จำนวนหนึ่งที่ไม่ได้ดำเนินการโดยจงใจหลีกเลี่ยง ไม่เห็นความสำคัญในการปฏิบัติตามกฎหมาย หรืออาจไม่ทราบว่ามีกฎหมายกำหนดให้ดำเนินการฝึกอบรมฝีมือแรงงาน จึงต้องมีการติดตามผู้ประกอบกิจการเหล่านี้ให้ดำเนินการตามพระราชบัญญัติส่งเสริมการพัฒนาฝีมือแรงงาน พ.ศ. 2545 และที่แก้ไขเพิ่มเติม กำหนดไว้ และให้เจ้าหน้าที่ผู้ปฏิบัติงาน</w:t>
      </w:r>
      <w:r w:rsidRPr="00981577">
        <w:rPr>
          <w:rFonts w:ascii="TH SarabunIT? (Thai)" w:hAnsi="TH SarabunIT? (Thai)" w:cs="TH SarabunIT? (Thai)"/>
          <w:sz w:val="32"/>
          <w:szCs w:val="32"/>
          <w:cs/>
        </w:rPr>
        <w:t>ตาม</w:t>
      </w:r>
      <w:r>
        <w:rPr>
          <w:rFonts w:ascii="TH SarabunIT? (Thai)" w:hAnsi="TH SarabunIT? (Thai)" w:cs="TH SarabunIT? (Thai)"/>
          <w:sz w:val="32"/>
          <w:szCs w:val="32"/>
          <w:cs/>
        </w:rPr>
        <w:t>พระราชบัญญัติ</w:t>
      </w:r>
      <w:r w:rsidRPr="00981577">
        <w:rPr>
          <w:rFonts w:ascii="TH SarabunIT? (Thai)" w:hAnsi="TH SarabunIT? (Thai)" w:cs="TH SarabunIT? (Thai)"/>
          <w:sz w:val="32"/>
          <w:szCs w:val="32"/>
          <w:cs/>
        </w:rPr>
        <w:t>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ฯ </w:t>
      </w:r>
      <w:r w:rsidRPr="00981577">
        <w:rPr>
          <w:rFonts w:ascii="TH SarabunIT? (Thai)" w:hAnsi="TH SarabunIT? (Thai)" w:cs="TH SarabunIT? (Thai)"/>
          <w:sz w:val="32"/>
          <w:szCs w:val="32"/>
          <w:cs/>
        </w:rPr>
        <w:t>ดำเนินการ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981577">
        <w:rPr>
          <w:rFonts w:ascii="TH SarabunIT? (Thai)" w:hAnsi="TH SarabunIT? (Thai)" w:cs="TH SarabunIT? (Thai)"/>
          <w:sz w:val="32"/>
          <w:szCs w:val="32"/>
          <w:cs/>
        </w:rPr>
        <w:t>ดังนี้</w:t>
      </w:r>
    </w:p>
    <w:p w:rsidR="00CD7FDB" w:rsidRPr="00DB4352" w:rsidRDefault="00CD7FDB" w:rsidP="00AC09D0">
      <w:pPr>
        <w:spacing w:after="0"/>
        <w:ind w:firstLine="1134"/>
        <w:jc w:val="thaiDistribute"/>
        <w:rPr>
          <w:rFonts w:ascii="TH SarabunIT?" w:hAnsi="TH SarabunIT?" w:cs="TH SarabunIT?"/>
          <w:b/>
          <w:bCs/>
          <w:sz w:val="32"/>
          <w:szCs w:val="32"/>
        </w:rPr>
      </w:pPr>
      <w:r w:rsidRPr="00DB4352">
        <w:rPr>
          <w:rFonts w:ascii="TH SarabunIT?" w:hAnsi="TH SarabunIT?" w:cs="TH SarabunIT?"/>
          <w:b/>
          <w:bCs/>
          <w:sz w:val="32"/>
          <w:szCs w:val="32"/>
          <w:cs/>
        </w:rPr>
        <w:t xml:space="preserve">1. </w:t>
      </w:r>
      <w:r w:rsidRPr="00DB4352">
        <w:rPr>
          <w:rFonts w:ascii="TH SarabunIT? (Thai)" w:hAnsi="TH SarabunIT? (Thai)" w:cs="TH SarabunIT? (Thai)"/>
          <w:b/>
          <w:bCs/>
          <w:sz w:val="32"/>
          <w:szCs w:val="32"/>
          <w:cs/>
        </w:rPr>
        <w:t>ผู้ประกอบกิจการที่อยู่ในข่ายบังคับที่ต้องติดตาม มีดังนี้</w:t>
      </w:r>
    </w:p>
    <w:p w:rsidR="00CD7FDB" w:rsidRDefault="00CD7FDB" w:rsidP="00AC09D0">
      <w:pPr>
        <w:spacing w:after="0"/>
        <w:ind w:firstLine="1418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1.1 </w:t>
      </w:r>
      <w:r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ผู้ประกอบกิจการรายใหม่ที่อยู่ในข่ายบังคับ (ที่มีลูกจ้าง 100 คนขึ้นไป)</w:t>
      </w:r>
    </w:p>
    <w:p w:rsidR="00CD7FDB" w:rsidRDefault="00CD7FDB" w:rsidP="004A3863">
      <w:pPr>
        <w:spacing w:after="0"/>
        <w:ind w:left="1843" w:hanging="425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1.2 </w:t>
      </w:r>
      <w:r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ผู้ประกอบกิจการที่ดำเนินการยื่นแบบแสดงการส่งเงินสมทบกองทุนพัฒนาฝีมือแรงงาน      (สท. 2) ไม่ครบทุกปี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</w:p>
    <w:p w:rsidR="00CD7FDB" w:rsidRDefault="00CD7FDB" w:rsidP="00AC09D0">
      <w:pPr>
        <w:spacing w:after="0"/>
        <w:ind w:firstLine="1418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1.3 </w:t>
      </w:r>
      <w:r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ผู้ประกอบกิจการที่ส่งเงินสมทบกองทุนพัฒนาฝีมือแรงงานแล้วแต่ส่งไม่ครบ</w:t>
      </w:r>
    </w:p>
    <w:p w:rsidR="00CD7FDB" w:rsidRDefault="00CD7FDB" w:rsidP="00AC09D0">
      <w:pPr>
        <w:spacing w:after="0"/>
        <w:ind w:firstLine="1134"/>
        <w:jc w:val="thaiDistribute"/>
        <w:rPr>
          <w:rFonts w:ascii="TH SarabunIT?" w:hAnsi="TH SarabunIT?" w:cs="TH SarabunIT?"/>
          <w:b/>
          <w:bCs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z w:val="32"/>
          <w:szCs w:val="32"/>
          <w:cs/>
        </w:rPr>
        <w:t>2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. 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 xml:space="preserve">การตรวจสอบข้อมูลสถานประกอบกิจการ </w:t>
      </w:r>
    </w:p>
    <w:p w:rsidR="00CD7FDB" w:rsidRDefault="00CD7FDB" w:rsidP="00AC09D0">
      <w:pPr>
        <w:pStyle w:val="BodyText"/>
        <w:ind w:left="57" w:firstLine="34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b/>
          <w:bCs/>
          <w:sz w:val="32"/>
          <w:szCs w:val="32"/>
        </w:rPr>
        <w:tab/>
      </w:r>
      <w:r>
        <w:rPr>
          <w:rFonts w:ascii="TH SarabunIT?" w:hAnsi="TH SarabunIT?" w:cs="TH SarabunIT?"/>
          <w:b/>
          <w:bCs/>
          <w:sz w:val="32"/>
          <w:szCs w:val="32"/>
        </w:rPr>
        <w:tab/>
      </w:r>
      <w:r w:rsidRPr="00B27CA9">
        <w:rPr>
          <w:rFonts w:ascii="TH SarabunIT?" w:hAnsi="TH SarabunIT?" w:cs="TH SarabunIT?"/>
          <w:sz w:val="32"/>
          <w:szCs w:val="32"/>
          <w:cs/>
        </w:rPr>
        <w:t>2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sz w:val="32"/>
          <w:szCs w:val="32"/>
        </w:rPr>
        <w:t>1</w:t>
      </w:r>
      <w:r>
        <w:rPr>
          <w:rFonts w:ascii="TH SarabunIT?" w:hAnsi="TH SarabunIT?" w:cs="TH SarabunIT?"/>
          <w:spacing w:val="-10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pacing w:val="-10"/>
          <w:sz w:val="32"/>
          <w:szCs w:val="32"/>
          <w:cs/>
        </w:rPr>
        <w:t xml:space="preserve">ขอข้อมูลผู้ประกอบกิจการซึ่งมีลูกจ้างตั้งแต่ </w:t>
      </w:r>
      <w:r w:rsidRPr="00B90B54">
        <w:rPr>
          <w:rFonts w:ascii="TH SarabunIT?" w:hAnsi="TH SarabunIT?" w:cs="TH SarabunIT?"/>
          <w:spacing w:val="-10"/>
          <w:sz w:val="32"/>
          <w:szCs w:val="32"/>
        </w:rPr>
        <w:t xml:space="preserve">100 </w:t>
      </w:r>
      <w:r w:rsidRPr="00B90B54">
        <w:rPr>
          <w:rFonts w:ascii="TH SarabunIT? (Thai)" w:hAnsi="TH SarabunIT? (Thai)" w:cs="TH SarabunIT? (Thai)"/>
          <w:spacing w:val="-10"/>
          <w:sz w:val="32"/>
          <w:szCs w:val="32"/>
          <w:cs/>
        </w:rPr>
        <w:t>คนขึ้นไป จากหน่วยงานสังกัดกระทรวงแรงงาน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" w:hAnsi="TH SarabunIT?" w:cs="TH SarabunIT?"/>
          <w:sz w:val="32"/>
          <w:szCs w:val="32"/>
          <w:cs/>
        </w:rPr>
        <w:t xml:space="preserve">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เช่น สำนักงานประกันสังคม และสำนักงานสวัสดิการและคุ้มครองแรงงาน ที่อยู่ในพื้นที่เดียวกัน หรืออาจได้ข้อมูล</w:t>
      </w:r>
      <w:r>
        <w:rPr>
          <w:rFonts w:ascii="TH SarabunIT?" w:hAnsi="TH SarabunIT?" w:cs="TH SarabunIT?"/>
          <w:sz w:val="32"/>
          <w:szCs w:val="32"/>
          <w:cs/>
        </w:rPr>
        <w:t xml:space="preserve"> 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โดยทางอื่น เช่น ได้รับแจ้งจากลูกจ้างของสถานประกอบกิจการนั้น หรือสถานประกอบกิจการใกล้เคียงให้ข้อมูล หรือเจ้าหน้าที่ตรวจพบเอง</w:t>
      </w:r>
    </w:p>
    <w:p w:rsidR="00CD7FDB" w:rsidRPr="00917673" w:rsidRDefault="00CD7FDB" w:rsidP="00A2452F">
      <w:pPr>
        <w:pStyle w:val="BodyText"/>
        <w:spacing w:line="20" w:lineRule="atLeast"/>
        <w:ind w:left="57" w:firstLine="34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" w:hAnsi="TH SarabunIT?" w:cs="TH SarabunIT?"/>
          <w:sz w:val="32"/>
          <w:szCs w:val="32"/>
          <w:cs/>
        </w:rPr>
        <w:t>2.</w:t>
      </w:r>
      <w:r w:rsidRPr="00B90B54">
        <w:rPr>
          <w:rFonts w:ascii="TH SarabunIT?" w:hAnsi="TH SarabunIT?" w:cs="TH SarabunIT?"/>
          <w:sz w:val="32"/>
          <w:szCs w:val="32"/>
        </w:rPr>
        <w:t>2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พิจารณาข้อมูลผู้ประกอบกิจการที่ได้รับมาว่าเป็นผู้ประกอบกิจการในประเภท ขนาด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และมีจำนวนลูกจ้างอ</w:t>
      </w:r>
      <w:r>
        <w:rPr>
          <w:rFonts w:ascii="TH SarabunIT? (Thai)" w:hAnsi="TH SarabunIT? (Thai)" w:cs="TH SarabunIT? (Thai)"/>
          <w:sz w:val="32"/>
          <w:szCs w:val="32"/>
          <w:cs/>
        </w:rPr>
        <w:t>ยู่ในข่ายบังคับตามพระราชบัญญัติส่งเสริมการพัฒนาฝีมือแรงงาน พ.ศ. 2545 หรือไม่ โดยจะต้อง</w:t>
      </w:r>
      <w:r w:rsidRPr="00917673">
        <w:rPr>
          <w:rFonts w:ascii="TH SarabunIT? (Thai)" w:hAnsi="TH SarabunIT? (Thai)" w:cs="TH SarabunIT? (Thai)"/>
          <w:spacing w:val="-6"/>
          <w:sz w:val="32"/>
          <w:szCs w:val="32"/>
          <w:cs/>
        </w:rPr>
        <w:t>เป็นผู้ประกอบกิจการประเภทอุตสาหกรรม พาณิชยกรรม หรือธุรกิจอย่างอื่นในทุกท้องที่ซึ่งมีลูกจ้างตั้งแต่ 100 คนขึ้นไป</w:t>
      </w:r>
    </w:p>
    <w:p w:rsidR="00CD7FDB" w:rsidRPr="00B90B54" w:rsidRDefault="00CD7FDB" w:rsidP="00355014">
      <w:pPr>
        <w:pStyle w:val="BodyText"/>
        <w:ind w:firstLine="1843"/>
        <w:jc w:val="thaiDistribute"/>
        <w:rPr>
          <w:rFonts w:ascii="TH SarabunIT?" w:hAnsi="TH SarabunIT?" w:cs="TH SarabunIT?"/>
          <w:sz w:val="32"/>
          <w:szCs w:val="32"/>
        </w:rPr>
      </w:pPr>
      <w:r w:rsidRPr="00B90B54">
        <w:rPr>
          <w:rFonts w:ascii="TH SarabunIT?" w:hAnsi="TH SarabunIT?" w:cs="TH SarabunIT?"/>
          <w:sz w:val="32"/>
          <w:szCs w:val="32"/>
          <w:cs/>
        </w:rPr>
        <w:t>(</w:t>
      </w:r>
      <w:r w:rsidRPr="00B90B54">
        <w:rPr>
          <w:rFonts w:ascii="TH SarabunIT?" w:hAnsi="TH SarabunIT?" w:cs="TH SarabunIT?"/>
          <w:sz w:val="32"/>
          <w:szCs w:val="32"/>
        </w:rPr>
        <w:t>1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) กิจการที่พระราชบัญญัติ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ส่งเสริมการพัฒนาฝีมือแรงงาน พ.ศ. 2545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นี้ไม่ใช้บังคับ</w:t>
      </w:r>
      <w:r w:rsidRPr="00917673">
        <w:rPr>
          <w:rFonts w:ascii="TH SarabunIT?" w:hAnsi="TH SarabunIT?" w:cs="TH SarabunIT?"/>
          <w:spacing w:val="-62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ได้แก่ กระทรวง ทบวง กรม หน่วยงานของรัฐและองค์การของรัฐ (ตามมาตรา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F75F44">
        <w:rPr>
          <w:rFonts w:ascii="TH SarabunIT?" w:hAnsi="TH SarabunIT?" w:cs="TH SarabunIT?"/>
          <w:spacing w:val="-60"/>
          <w:sz w:val="32"/>
          <w:szCs w:val="32"/>
        </w:rPr>
        <w:t xml:space="preserve"> </w:t>
      </w:r>
      <w:r w:rsidRPr="00B90B54">
        <w:rPr>
          <w:rFonts w:ascii="TH SarabunIT?" w:hAnsi="TH SarabunIT?" w:cs="TH SarabunIT?"/>
          <w:sz w:val="32"/>
          <w:szCs w:val="32"/>
        </w:rPr>
        <w:t>4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) </w:t>
      </w:r>
    </w:p>
    <w:p w:rsidR="00CD7FDB" w:rsidRDefault="00CD7FDB" w:rsidP="00355014">
      <w:pPr>
        <w:pStyle w:val="BodyText"/>
        <w:ind w:firstLine="1843"/>
        <w:jc w:val="thaiDistribute"/>
        <w:rPr>
          <w:rFonts w:ascii="TH SarabunIT?" w:hAnsi="TH SarabunIT?" w:cs="TH SarabunIT?"/>
          <w:sz w:val="32"/>
          <w:szCs w:val="32"/>
        </w:rPr>
      </w:pPr>
      <w:r w:rsidRPr="00B90B54">
        <w:rPr>
          <w:rFonts w:ascii="TH SarabunIT?" w:hAnsi="TH SarabunIT?" w:cs="TH SarabunIT?"/>
          <w:sz w:val="32"/>
          <w:szCs w:val="32"/>
          <w:cs/>
        </w:rPr>
        <w:t>(</w:t>
      </w:r>
      <w:r w:rsidRPr="00B90B54">
        <w:rPr>
          <w:rFonts w:ascii="TH SarabunIT?" w:hAnsi="TH SarabunIT?" w:cs="TH SarabunIT?"/>
          <w:sz w:val="32"/>
          <w:szCs w:val="32"/>
        </w:rPr>
        <w:t>2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) กิจการที่ได้รับยกเว้นตามประกาศกระทรวงแรงงาน เรื่อง กำหนดประเภท ขนาด และท้องที่ที่ผู้ประกอบกิจการต้องส่งเงินสมทบเข้ากองทุนพัฒนาฝีมือแรงงาน เช่น นายจ้างซึ่งประกอบกิจการเพาะปลูก ประมง ป่าไม้ เลี้ยงสัตว์และนาเกลือ ซึ่งต้องดูองค์ประกอบด้วยว่าผู้ประกอบกิจการเหล่านี้ได้ใช้ลูกจ้างตลอดทั้งปี</w:t>
      </w:r>
      <w:r w:rsidRPr="007923F3">
        <w:rPr>
          <w:rFonts w:ascii="TH SarabunIT? (Thai)" w:hAnsi="TH SarabunIT? (Thai)" w:cs="TH SarabunIT? (Thai)"/>
          <w:spacing w:val="-4"/>
          <w:sz w:val="32"/>
          <w:szCs w:val="32"/>
          <w:cs/>
        </w:rPr>
        <w:t>หรือไม่ หรือมีงานลักษณะอื่นรวมอยู่ด้วย เช่น ทำกิจการป่าไม้ แต่มีกิจการโรงเลื่อยไม้อยู่ด้วยก็จะไม่ได้รับการยกเว้น</w:t>
      </w:r>
    </w:p>
    <w:p w:rsidR="00CD7FDB" w:rsidRDefault="00CD7FDB" w:rsidP="00270669">
      <w:pPr>
        <w:pStyle w:val="BodyText"/>
        <w:ind w:firstLine="1134"/>
        <w:jc w:val="thaiDistribute"/>
        <w:rPr>
          <w:rFonts w:ascii="TH SarabunIT?" w:hAnsi="TH SarabunIT?" w:cs="TH SarabunIT?"/>
          <w:b/>
          <w:bCs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z w:val="32"/>
          <w:szCs w:val="32"/>
          <w:cs/>
        </w:rPr>
        <w:t>3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. 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การติดตามโดยการส่งหนังสือ</w:t>
      </w:r>
    </w:p>
    <w:p w:rsidR="00CD7FDB" w:rsidRDefault="00CD7FDB" w:rsidP="00270669">
      <w:pPr>
        <w:pStyle w:val="BodyText"/>
        <w:spacing w:line="20" w:lineRule="atLeast"/>
        <w:jc w:val="thaiDistribute"/>
        <w:rPr>
          <w:rFonts w:ascii="TH SarabunIT?" w:hAnsi="TH SarabunIT?" w:cs="TH SarabunIT?"/>
          <w:b/>
          <w:bCs/>
          <w:sz w:val="32"/>
          <w:szCs w:val="32"/>
        </w:rPr>
      </w:pPr>
      <w:r>
        <w:rPr>
          <w:rFonts w:ascii="TH SarabunIT?" w:hAnsi="TH SarabunIT?" w:cs="TH SarabunIT?"/>
          <w:b/>
          <w:bCs/>
          <w:sz w:val="32"/>
          <w:szCs w:val="32"/>
        </w:rPr>
        <w:tab/>
      </w:r>
      <w:r>
        <w:rPr>
          <w:rFonts w:ascii="TH SarabunIT?" w:hAnsi="TH SarabunIT?" w:cs="TH SarabunIT?"/>
          <w:b/>
          <w:bCs/>
          <w:sz w:val="32"/>
          <w:szCs w:val="32"/>
        </w:rPr>
        <w:tab/>
      </w:r>
      <w:r w:rsidRPr="00B90B54">
        <w:rPr>
          <w:rFonts w:ascii="TH SarabunIT?" w:hAnsi="TH SarabunIT?" w:cs="TH SarabunIT?"/>
          <w:b/>
          <w:bCs/>
          <w:sz w:val="32"/>
          <w:szCs w:val="32"/>
          <w:cs/>
        </w:rPr>
        <w:t>3.1.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 xml:space="preserve"> การติดตามผู้ประกอบกิจการรายใหม่ที่อยู่ในข่ายบังคับ</w:t>
      </w:r>
    </w:p>
    <w:p w:rsidR="00CD7FDB" w:rsidRPr="00D54FF3" w:rsidRDefault="00CD7FDB" w:rsidP="00D54FF3">
      <w:pPr>
        <w:pStyle w:val="BodyText"/>
        <w:spacing w:line="20" w:lineRule="atLeast"/>
        <w:ind w:firstLine="184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หนังสือชี้แจงแนะนำข้อกฎหมายให้ผู้ประกอบกิจการทราบ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  <w:r w:rsidRPr="00D54FF3">
        <w:rPr>
          <w:rFonts w:ascii="TH SarabunIT? (Thai)" w:hAnsi="TH SarabunIT? (Thai)" w:cs="TH SarabunIT? (Thai)"/>
          <w:sz w:val="32"/>
          <w:szCs w:val="32"/>
          <w:cs/>
        </w:rPr>
        <w:t>(ตัวอย่างหนังสือแนะนำ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D54FF3"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ผู้ประกอบกิจการให้ปฏิบัติตาม พ.ร.บ. ส่งเสริมฯ กรณีเป็นผู้ประกอบกิจการรายใหม่)</w:t>
      </w:r>
      <w:r w:rsidRPr="00D54FF3">
        <w:rPr>
          <w:rFonts w:ascii="TH SarabunIT?" w:hAnsi="TH SarabunIT?" w:cs="TH SarabunIT?"/>
          <w:sz w:val="32"/>
          <w:szCs w:val="32"/>
          <w:cs/>
        </w:rPr>
        <w:t xml:space="preserve"> </w:t>
      </w:r>
    </w:p>
    <w:p w:rsidR="00CD7FDB" w:rsidRDefault="00CD7FDB" w:rsidP="00D54FF3">
      <w:pPr>
        <w:pStyle w:val="BodyText"/>
        <w:tabs>
          <w:tab w:val="left" w:pos="1418"/>
        </w:tabs>
        <w:ind w:firstLine="184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เมื่อ</w:t>
      </w:r>
      <w:r>
        <w:rPr>
          <w:rFonts w:ascii="TH SarabunIT? (Thai)" w:hAnsi="TH SarabunIT? (Thai)" w:cs="TH SarabunIT? (Thai)"/>
          <w:sz w:val="32"/>
          <w:szCs w:val="32"/>
          <w:cs/>
        </w:rPr>
        <w:t>เจ้าหน้าที่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มีข้อมูลว่า</w:t>
      </w:r>
      <w:r>
        <w:rPr>
          <w:rFonts w:ascii="TH SarabunIT? (Thai)" w:hAnsi="TH SarabunIT? (Thai)" w:cs="TH SarabunIT? (Thai)"/>
          <w:sz w:val="32"/>
          <w:szCs w:val="32"/>
          <w:cs/>
        </w:rPr>
        <w:t>ผู้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ประกอบกิจการมีลูกจ้าง </w:t>
      </w:r>
      <w:r w:rsidRPr="00B90B54">
        <w:rPr>
          <w:rFonts w:ascii="TH SarabunIT?" w:hAnsi="TH SarabunIT?" w:cs="TH SarabunIT?"/>
          <w:sz w:val="32"/>
          <w:szCs w:val="32"/>
        </w:rPr>
        <w:t>100</w:t>
      </w:r>
      <w:r w:rsidRPr="003A0A6E">
        <w:rPr>
          <w:rFonts w:ascii="TH SarabunIT?" w:hAnsi="TH SarabunIT?" w:cs="TH SarabunIT?"/>
          <w:spacing w:val="-60"/>
          <w:sz w:val="32"/>
          <w:szCs w:val="32"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คนขึ้นไป และได้ตรวจสอบเบื้องต้นแล้วพบว่าเป็นผู้ประกอบกิจการที่อยู่ในข่ายบังคับ ควรมีหนังสือชี้แจงข้อกำหนดตามพระราชบัญญัติส่งเสริม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การพัฒนาฝีมือแรงงาน พ.ศ. 2545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และ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ที่แก้ไขเพิ่มเติม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ประกาศกฎระเบียบที่เกี่ยวข้อง และอาจเชิญผู้ประกอบกิจการ</w:t>
      </w:r>
    </w:p>
    <w:p w:rsidR="00CD7FDB" w:rsidRDefault="00CD7FDB" w:rsidP="00D54FF3">
      <w:pPr>
        <w:pStyle w:val="BodyText"/>
        <w:tabs>
          <w:tab w:val="left" w:pos="1418"/>
        </w:tabs>
        <w:ind w:firstLine="1843"/>
        <w:jc w:val="thaiDistribute"/>
        <w:rPr>
          <w:rFonts w:ascii="TH SarabunIT?" w:hAnsi="TH SarabunIT?" w:cs="TH SarabunIT?"/>
          <w:sz w:val="32"/>
          <w:szCs w:val="32"/>
        </w:rPr>
      </w:pPr>
    </w:p>
    <w:p w:rsidR="00CD7FDB" w:rsidRDefault="00CD7FDB" w:rsidP="00DC3C31">
      <w:pPr>
        <w:pStyle w:val="BodyText"/>
        <w:tabs>
          <w:tab w:val="left" w:pos="1418"/>
        </w:tabs>
        <w:jc w:val="right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มารับ...</w:t>
      </w:r>
    </w:p>
    <w:p w:rsidR="00CD7FDB" w:rsidRDefault="00CD7FDB" w:rsidP="00DC3C31">
      <w:pPr>
        <w:pStyle w:val="BodyText"/>
        <w:tabs>
          <w:tab w:val="left" w:pos="1418"/>
        </w:tabs>
        <w:jc w:val="center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>-2-</w:t>
      </w:r>
    </w:p>
    <w:p w:rsidR="00CD7FDB" w:rsidRDefault="00CD7FDB" w:rsidP="00DC3C31">
      <w:pPr>
        <w:pStyle w:val="BodyText"/>
        <w:tabs>
          <w:tab w:val="left" w:pos="1418"/>
        </w:tabs>
        <w:jc w:val="thaiDistribute"/>
        <w:rPr>
          <w:rFonts w:ascii="TH SarabunIT?" w:hAnsi="TH SarabunIT?" w:cs="TH SarabunIT?"/>
          <w:sz w:val="32"/>
          <w:szCs w:val="32"/>
        </w:rPr>
      </w:pPr>
    </w:p>
    <w:p w:rsidR="00CD7FDB" w:rsidRDefault="00CD7FDB" w:rsidP="00DC3C31">
      <w:pPr>
        <w:pStyle w:val="BodyText"/>
        <w:tabs>
          <w:tab w:val="left" w:pos="1418"/>
        </w:tabs>
        <w:jc w:val="thaiDistribute"/>
        <w:rPr>
          <w:rFonts w:ascii="TH SarabunIT?" w:hAnsi="TH SarabunIT?" w:cs="TH SarabunIT?"/>
          <w:sz w:val="32"/>
          <w:szCs w:val="32"/>
        </w:rPr>
      </w:pPr>
      <w:r w:rsidRPr="00B90B54">
        <w:rPr>
          <w:rFonts w:ascii="TH SarabunIT? (Thai)" w:hAnsi="TH SarabunIT? (Thai)" w:cs="TH SarabunIT? (Thai)"/>
          <w:sz w:val="32"/>
          <w:szCs w:val="32"/>
          <w:cs/>
        </w:rPr>
        <w:t>มารับคำแนะนำและทำความเข้าใจวิธีการและขั้นตอนการปฏิบัติที่ผู้ประกอบกิจการต้องดำเนินการ ชี้แจงวัตถุประสงค์</w:t>
      </w:r>
      <w:r>
        <w:rPr>
          <w:rFonts w:ascii="TH SarabunIT?" w:hAnsi="TH SarabunIT?" w:cs="TH SarabunIT?"/>
          <w:sz w:val="32"/>
          <w:szCs w:val="32"/>
          <w:cs/>
        </w:rPr>
        <w:t xml:space="preserve">   </w:t>
      </w:r>
    </w:p>
    <w:p w:rsidR="00CD7FDB" w:rsidRDefault="00CD7FDB" w:rsidP="000B63F5">
      <w:pPr>
        <w:pStyle w:val="BodyText"/>
        <w:tabs>
          <w:tab w:val="left" w:pos="1418"/>
        </w:tabs>
        <w:jc w:val="thaiDistribute"/>
        <w:rPr>
          <w:rFonts w:ascii="TH SarabunIT?" w:hAnsi="TH SarabunIT?" w:cs="TH SarabunIT?"/>
          <w:sz w:val="32"/>
          <w:szCs w:val="32"/>
        </w:rPr>
      </w:pPr>
      <w:r w:rsidRPr="00B90B54">
        <w:rPr>
          <w:rFonts w:ascii="TH SarabunIT? (Thai)" w:hAnsi="TH SarabunIT? (Thai)" w:cs="TH SarabunIT? (Thai)"/>
          <w:sz w:val="32"/>
          <w:szCs w:val="32"/>
          <w:cs/>
        </w:rPr>
        <w:t>ของการบังคับใช้พระราชบัญญัติส่งเสริม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การพัฒนาฝีมือแรงงาน พ.ศ. 2545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และ</w:t>
      </w:r>
      <w:r>
        <w:rPr>
          <w:rFonts w:ascii="TH SarabunIT? (Thai)" w:hAnsi="TH SarabunIT? (Thai)" w:cs="TH SarabunIT? (Thai)"/>
          <w:sz w:val="32"/>
          <w:szCs w:val="32"/>
          <w:cs/>
        </w:rPr>
        <w:t>ที่แก้ไขเพิ่มเติม โดย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แนะนำให้</w:t>
      </w:r>
      <w:r>
        <w:rPr>
          <w:rFonts w:ascii="TH SarabunIT?" w:hAnsi="TH SarabunIT?" w:cs="TH SarabunIT?"/>
          <w:sz w:val="32"/>
          <w:szCs w:val="32"/>
          <w:cs/>
        </w:rPr>
        <w:t xml:space="preserve">      </w:t>
      </w:r>
      <w:r w:rsidRPr="00073672">
        <w:rPr>
          <w:rFonts w:ascii="TH SarabunIT? (Thai)" w:hAnsi="TH SarabunIT? (Thai)" w:cs="TH SarabunIT? (Thai)"/>
          <w:spacing w:val="-8"/>
          <w:sz w:val="32"/>
          <w:szCs w:val="32"/>
          <w:cs/>
        </w:rPr>
        <w:t>ขึ้นทะเบียนผู้ประกอบกิจการ (สท.</w:t>
      </w:r>
      <w:r>
        <w:rPr>
          <w:rFonts w:ascii="TH SarabunIT?" w:hAnsi="TH SarabunIT?" w:cs="TH SarabunIT?"/>
          <w:spacing w:val="-8"/>
          <w:sz w:val="32"/>
          <w:szCs w:val="32"/>
          <w:cs/>
        </w:rPr>
        <w:t xml:space="preserve"> </w:t>
      </w:r>
      <w:r w:rsidRPr="00073672">
        <w:rPr>
          <w:rFonts w:ascii="TH SarabunIT?" w:hAnsi="TH SarabunIT?" w:cs="TH SarabunIT?"/>
          <w:spacing w:val="-8"/>
          <w:sz w:val="32"/>
          <w:szCs w:val="32"/>
          <w:cs/>
        </w:rPr>
        <w:t>1</w:t>
      </w:r>
      <w:r>
        <w:rPr>
          <w:rFonts w:ascii="TH SarabunIT? (Thai)" w:hAnsi="TH SarabunIT? (Thai)" w:cs="TH SarabunIT? (Thai)"/>
          <w:spacing w:val="-8"/>
          <w:sz w:val="32"/>
          <w:szCs w:val="32"/>
          <w:cs/>
        </w:rPr>
        <w:t xml:space="preserve"> และ สท. 4</w:t>
      </w:r>
      <w:r w:rsidRPr="00073672">
        <w:rPr>
          <w:rFonts w:ascii="TH SarabunIT?" w:hAnsi="TH SarabunIT?" w:cs="TH SarabunIT?"/>
          <w:spacing w:val="-8"/>
          <w:sz w:val="32"/>
          <w:szCs w:val="32"/>
          <w:cs/>
        </w:rPr>
        <w:t xml:space="preserve">) </w:t>
      </w:r>
      <w:r w:rsidRPr="00073672">
        <w:rPr>
          <w:rFonts w:ascii="TH SarabunIT? (Thai)" w:hAnsi="TH SarabunIT? (Thai)" w:cs="TH SarabunIT? (Thai)"/>
          <w:spacing w:val="-8"/>
          <w:sz w:val="32"/>
          <w:szCs w:val="32"/>
          <w:cs/>
        </w:rPr>
        <w:t>อธิบายให้ทราบหลักเกณฑ์</w:t>
      </w:r>
      <w:r w:rsidRPr="00073672">
        <w:rPr>
          <w:rFonts w:ascii="TH SarabunIT?" w:hAnsi="TH SarabunIT?" w:cs="TH SarabunIT?"/>
          <w:spacing w:val="-8"/>
          <w:sz w:val="32"/>
          <w:szCs w:val="32"/>
          <w:cs/>
        </w:rPr>
        <w:t xml:space="preserve"> </w:t>
      </w:r>
      <w:r w:rsidRPr="00073672">
        <w:rPr>
          <w:rFonts w:ascii="TH SarabunIT? (Thai)" w:hAnsi="TH SarabunIT? (Thai)" w:cs="TH SarabunIT? (Thai)"/>
          <w:spacing w:val="-8"/>
          <w:sz w:val="32"/>
          <w:szCs w:val="32"/>
          <w:cs/>
        </w:rPr>
        <w:t>วิธีการ ในการฝึกอบรมฝีมือแรงงาน</w:t>
      </w:r>
      <w:r>
        <w:rPr>
          <w:rFonts w:ascii="TH SarabunIT?" w:hAnsi="TH SarabunIT?" w:cs="TH SarabunIT?"/>
          <w:spacing w:val="-8"/>
          <w:sz w:val="32"/>
          <w:szCs w:val="32"/>
          <w:cs/>
        </w:rPr>
        <w:t xml:space="preserve">          </w:t>
      </w:r>
      <w:r w:rsidRPr="00073672">
        <w:rPr>
          <w:rFonts w:ascii="TH SarabunIT? (Thai)" w:hAnsi="TH SarabunIT? (Thai)" w:cs="TH SarabunIT? (Thai)"/>
          <w:spacing w:val="-8"/>
          <w:sz w:val="32"/>
          <w:szCs w:val="32"/>
          <w:cs/>
        </w:rPr>
        <w:t xml:space="preserve"> หากผู้ประกอบกิจการไ</w:t>
      </w:r>
      <w:r w:rsidRPr="00B90B54">
        <w:rPr>
          <w:rFonts w:ascii="TH SarabunIT? (Thai)" w:hAnsi="TH SarabunIT? (Thai)" w:cs="TH SarabunIT? (Thai)"/>
          <w:spacing w:val="-4"/>
          <w:sz w:val="32"/>
          <w:szCs w:val="32"/>
          <w:cs/>
        </w:rPr>
        <w:t>ม่ทราบว่าจะฝึกอบรมเรื่อง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ใด อาจแนะนำให้พบกับเจ้าหน้าที่ที่</w:t>
      </w:r>
      <w:r>
        <w:rPr>
          <w:rFonts w:ascii="TH SarabunIT? (Thai)" w:hAnsi="TH SarabunIT? (Thai)" w:cs="TH SarabunIT? (Thai)"/>
          <w:sz w:val="32"/>
          <w:szCs w:val="32"/>
          <w:cs/>
        </w:rPr>
        <w:t>รับผิดชอบ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จัดฝึกอบรมเพื่อแนะนำหลักสูตรการฝึกอบรมและชักชวนให้มาใช้บริการของหน่วยงานกรมพัฒนาฝีมือแรงงานก็ได้</w:t>
      </w:r>
    </w:p>
    <w:p w:rsidR="00CD7FDB" w:rsidRDefault="00CD7FDB" w:rsidP="00073672">
      <w:pPr>
        <w:pStyle w:val="BodyText"/>
        <w:spacing w:line="20" w:lineRule="atLeast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pacing w:val="-8"/>
          <w:sz w:val="32"/>
          <w:szCs w:val="32"/>
        </w:rPr>
        <w:tab/>
      </w:r>
      <w:r>
        <w:rPr>
          <w:rFonts w:ascii="TH SarabunIT?" w:hAnsi="TH SarabunIT?" w:cs="TH SarabunIT?"/>
          <w:spacing w:val="-8"/>
          <w:sz w:val="32"/>
          <w:szCs w:val="32"/>
        </w:rPr>
        <w:tab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หลักการที่สำคัญของพระราชบัญญัติส่งเสริม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การพัฒนาฝีมือแรงงาน พ.ศ. 2545 และที่แก้ไขเพิ่มเติม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คือการให้สิทธิประโยชน์แก่</w:t>
      </w:r>
      <w:r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ที่จัดฝึกอบรมหรือ</w:t>
      </w:r>
      <w:r>
        <w:rPr>
          <w:rFonts w:ascii="TH SarabunIT? (Thai)" w:hAnsi="TH SarabunIT? (Thai)" w:cs="TH SarabunIT? (Thai)"/>
          <w:sz w:val="32"/>
          <w:szCs w:val="32"/>
          <w:cs/>
        </w:rPr>
        <w:t>มีลูกจ้างที่ผ่านการทดสอบมาตรฐาน</w:t>
      </w:r>
      <w:r>
        <w:rPr>
          <w:rFonts w:ascii="TH SarabunIT?" w:hAnsi="TH SarabunIT?" w:cs="TH SarabunIT?"/>
          <w:sz w:val="32"/>
          <w:szCs w:val="32"/>
          <w:cs/>
        </w:rPr>
        <w:t xml:space="preserve">        </w:t>
      </w:r>
      <w:r>
        <w:rPr>
          <w:rFonts w:ascii="TH SarabunIT? (Thai)" w:hAnsi="TH SarabunIT? (Thai)" w:cs="TH SarabunIT? (Thai)"/>
          <w:sz w:val="32"/>
          <w:szCs w:val="32"/>
          <w:cs/>
        </w:rPr>
        <w:t>ฝีมือแรงงานแห่งชาติ หรือมีลูกจ้างผู้ผ่านการรับรองความรู้ความสามารถ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เท่ากับสัดส่วนที่กำหนด ตามที่กำหนดไว้ใน</w:t>
      </w:r>
      <w:r>
        <w:rPr>
          <w:rFonts w:ascii="TH SarabunIT?" w:hAnsi="TH SarabunIT?" w:cs="TH SarabunIT?"/>
          <w:sz w:val="32"/>
          <w:szCs w:val="32"/>
          <w:cs/>
        </w:rPr>
        <w:t xml:space="preserve">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หมวด </w:t>
      </w:r>
      <w:r w:rsidRPr="00B90B54">
        <w:rPr>
          <w:rFonts w:ascii="TH SarabunIT?" w:hAnsi="TH SarabunIT?" w:cs="TH SarabunIT?"/>
          <w:sz w:val="32"/>
          <w:szCs w:val="32"/>
        </w:rPr>
        <w:t xml:space="preserve">4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สิทธิประโยชน์ที่มีการใช้กันมากคือสิทธิที่จะได้รับยกเว้นภาษีเงินได้เป็นกรณีพิเศษตามพระราชกฤษฎีกา</w:t>
      </w:r>
      <w:r>
        <w:rPr>
          <w:rFonts w:ascii="TH SarabunIT?" w:hAnsi="TH SarabunIT?" w:cs="TH SarabunIT?"/>
          <w:sz w:val="32"/>
          <w:szCs w:val="32"/>
          <w:cs/>
        </w:rPr>
        <w:t xml:space="preserve">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ออกตามความในประมวลรัษฎากร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ว่าด้วยการยกเว้นรัษฎากร (ฉบับที่ </w:t>
      </w:r>
      <w:r w:rsidRPr="00B90B54">
        <w:rPr>
          <w:rFonts w:ascii="TH SarabunIT?" w:hAnsi="TH SarabunIT?" w:cs="TH SarabunIT?"/>
          <w:sz w:val="32"/>
          <w:szCs w:val="32"/>
        </w:rPr>
        <w:t>437</w:t>
      </w:r>
      <w:r w:rsidRPr="00B90B54">
        <w:rPr>
          <w:rFonts w:ascii="TH SarabunIT?" w:hAnsi="TH SarabunIT?" w:cs="TH SarabunIT?"/>
          <w:sz w:val="32"/>
          <w:szCs w:val="32"/>
          <w:cs/>
        </w:rPr>
        <w:t>)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พ.ศ. </w:t>
      </w:r>
      <w:r w:rsidRPr="00B90B54">
        <w:rPr>
          <w:rFonts w:ascii="TH SarabunIT?" w:hAnsi="TH SarabunIT?" w:cs="TH SarabunIT?"/>
          <w:sz w:val="32"/>
          <w:szCs w:val="32"/>
        </w:rPr>
        <w:t>2548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โดยให้นำค่าใช้จ่ายในการฝึกอบรมลูกจ้างมายกเว้นภาษีเงินได้นิติบุคคลเป็นกรณีพิเศษเพิ่มจากการยกเว้นภาษีเงินได้</w:t>
      </w:r>
      <w:r w:rsidRPr="00B90B54">
        <w:rPr>
          <w:rFonts w:ascii="TH SarabunIT? (Thai)" w:hAnsi="TH SarabunIT? (Thai)" w:cs="TH SarabunIT? (Thai)"/>
          <w:spacing w:val="-10"/>
          <w:sz w:val="32"/>
          <w:szCs w:val="32"/>
          <w:cs/>
        </w:rPr>
        <w:t>จากค่าใช้จ่ายตามปกติ</w:t>
      </w:r>
      <w:r>
        <w:rPr>
          <w:rFonts w:ascii="TH SarabunIT?" w:hAnsi="TH SarabunIT?" w:cs="TH SarabunIT?"/>
          <w:spacing w:val="-10"/>
          <w:sz w:val="32"/>
          <w:szCs w:val="32"/>
          <w:cs/>
        </w:rPr>
        <w:t xml:space="preserve">        </w:t>
      </w:r>
      <w:r w:rsidRPr="004C6E8C">
        <w:rPr>
          <w:rFonts w:ascii="TH SarabunIT? (Thai)" w:hAnsi="TH SarabunIT? (Thai)" w:cs="TH SarabunIT? (Thai)"/>
          <w:spacing w:val="-8"/>
          <w:sz w:val="32"/>
          <w:szCs w:val="32"/>
          <w:cs/>
        </w:rPr>
        <w:t>ที่หักได้ตามจำนวนที่จ่ายจริง (</w:t>
      </w:r>
      <w:r w:rsidRPr="004C6E8C">
        <w:rPr>
          <w:rFonts w:ascii="TH SarabunIT?" w:hAnsi="TH SarabunIT?" w:cs="TH SarabunIT?"/>
          <w:spacing w:val="-8"/>
          <w:sz w:val="32"/>
          <w:szCs w:val="32"/>
        </w:rPr>
        <w:t>100</w:t>
      </w:r>
      <w:r w:rsidRPr="004C6E8C">
        <w:rPr>
          <w:rFonts w:ascii="TH SarabunIT? (Thai)" w:hAnsi="TH SarabunIT? (Thai)" w:cs="TH SarabunIT? (Thai)"/>
          <w:spacing w:val="-8"/>
          <w:sz w:val="32"/>
          <w:szCs w:val="32"/>
          <w:cs/>
        </w:rPr>
        <w:t xml:space="preserve">%) อยู่แล้ว ให้ได้รับยกเว้นอีกเท่าตัว (ได้รับยกเว้นร้อยละร้อย) รวมเป็น </w:t>
      </w:r>
      <w:r w:rsidRPr="004C6E8C">
        <w:rPr>
          <w:rFonts w:ascii="TH SarabunIT?" w:hAnsi="TH SarabunIT?" w:cs="TH SarabunIT?"/>
          <w:spacing w:val="-8"/>
          <w:sz w:val="32"/>
          <w:szCs w:val="32"/>
        </w:rPr>
        <w:t>200</w:t>
      </w:r>
      <w:r w:rsidRPr="000E6E6A">
        <w:rPr>
          <w:rFonts w:ascii="TH SarabunIT?" w:hAnsi="TH SarabunIT?" w:cs="TH SarabunIT?"/>
          <w:spacing w:val="-40"/>
          <w:sz w:val="32"/>
          <w:szCs w:val="32"/>
        </w:rPr>
        <w:t xml:space="preserve"> </w:t>
      </w:r>
      <w:r w:rsidRPr="004C6E8C">
        <w:rPr>
          <w:rFonts w:ascii="TH SarabunIT?" w:hAnsi="TH SarabunIT?" w:cs="TH SarabunIT?"/>
          <w:spacing w:val="-8"/>
          <w:sz w:val="32"/>
          <w:szCs w:val="32"/>
          <w:cs/>
        </w:rPr>
        <w:t>%</w:t>
      </w:r>
      <w:r>
        <w:rPr>
          <w:rFonts w:ascii="TH SarabunIT?" w:hAnsi="TH SarabunIT?" w:cs="TH SarabunIT?"/>
          <w:spacing w:val="-8"/>
          <w:sz w:val="32"/>
          <w:szCs w:val="32"/>
          <w:cs/>
        </w:rPr>
        <w:br/>
      </w:r>
      <w:r w:rsidRPr="004C6E8C">
        <w:rPr>
          <w:rFonts w:ascii="TH SarabunIT? (Thai)" w:hAnsi="TH SarabunIT? (Thai)" w:cs="TH SarabunIT? (Thai)"/>
          <w:spacing w:val="-14"/>
          <w:sz w:val="32"/>
          <w:szCs w:val="32"/>
          <w:cs/>
        </w:rPr>
        <w:t>ซึ่ง</w:t>
      </w:r>
      <w:r w:rsidRPr="003A0A6E">
        <w:rPr>
          <w:rFonts w:ascii="TH SarabunIT? (Thai)" w:hAnsi="TH SarabunIT? (Thai)" w:cs="TH SarabunIT? (Thai)"/>
          <w:b/>
          <w:bCs/>
          <w:spacing w:val="-14"/>
          <w:sz w:val="32"/>
          <w:szCs w:val="32"/>
          <w:cs/>
        </w:rPr>
        <w:t xml:space="preserve">สิทธิประโยชน์ดังกล่าว จะให้กับผู้ประกอบกิจการทุกขนาดแม้จะมีลูกจ้างไม่ถึง </w:t>
      </w:r>
      <w:r w:rsidRPr="003A0A6E">
        <w:rPr>
          <w:rFonts w:ascii="TH SarabunIT?" w:hAnsi="TH SarabunIT?" w:cs="TH SarabunIT?"/>
          <w:b/>
          <w:bCs/>
          <w:spacing w:val="-14"/>
          <w:sz w:val="32"/>
          <w:szCs w:val="32"/>
        </w:rPr>
        <w:t>100</w:t>
      </w:r>
      <w:r w:rsidRPr="007921D7">
        <w:rPr>
          <w:rFonts w:ascii="TH SarabunIT?" w:hAnsi="TH SarabunIT?" w:cs="TH SarabunIT?"/>
          <w:b/>
          <w:bCs/>
          <w:spacing w:val="-60"/>
          <w:sz w:val="32"/>
          <w:szCs w:val="32"/>
        </w:rPr>
        <w:t xml:space="preserve"> </w:t>
      </w:r>
      <w:r w:rsidRPr="003A0A6E">
        <w:rPr>
          <w:rFonts w:ascii="TH SarabunIT? (Thai)" w:hAnsi="TH SarabunIT? (Thai)" w:cs="TH SarabunIT? (Thai)"/>
          <w:b/>
          <w:bCs/>
          <w:spacing w:val="-14"/>
          <w:sz w:val="32"/>
          <w:szCs w:val="32"/>
          <w:cs/>
        </w:rPr>
        <w:t>คน</w:t>
      </w:r>
      <w:r w:rsidRPr="004C6E8C">
        <w:rPr>
          <w:rFonts w:ascii="TH SarabunIT? (Thai)" w:hAnsi="TH SarabunIT? (Thai)" w:cs="TH SarabunIT? (Thai)"/>
          <w:spacing w:val="-14"/>
          <w:sz w:val="32"/>
          <w:szCs w:val="32"/>
          <w:cs/>
        </w:rPr>
        <w:t>ก็ตาม การกำหนดให้ผู้ประกอบกิจการ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ที่มีลูกจ้างตั้งแต่ </w:t>
      </w:r>
      <w:r w:rsidRPr="00B90B54">
        <w:rPr>
          <w:rFonts w:ascii="TH SarabunIT?" w:hAnsi="TH SarabunIT?" w:cs="TH SarabunIT?"/>
          <w:sz w:val="32"/>
          <w:szCs w:val="32"/>
        </w:rPr>
        <w:t>100</w:t>
      </w:r>
      <w:r w:rsidRPr="007921D7">
        <w:rPr>
          <w:rFonts w:ascii="TH SarabunIT?" w:hAnsi="TH SarabunIT?" w:cs="TH SarabunIT?"/>
          <w:spacing w:val="-60"/>
          <w:sz w:val="32"/>
          <w:szCs w:val="32"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คนขึ้นไป ต้องส่งเงินสมทบเข้ากองทุน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ฯ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เป็นบทบังคับของพระราชบัญญัติส่งเสริม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การพัฒนาฝีมือแรงงาน พ.ศ. 2545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ที่กำหนดให้ผู้ประกอบกิจการได้มีการพัฒนาฝีมือแรงงาน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เมื่อได้ดำเนินการ</w:t>
      </w:r>
      <w:r>
        <w:rPr>
          <w:rFonts w:ascii="TH SarabunIT? (Thai)" w:hAnsi="TH SarabunIT? (Thai)" w:cs="TH SarabunIT? (Thai)"/>
          <w:sz w:val="32"/>
          <w:szCs w:val="32"/>
          <w:cs/>
        </w:rPr>
        <w:t>พัฒนาฝีมือแรงงาน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ให้แก่</w:t>
      </w:r>
      <w:r>
        <w:rPr>
          <w:rFonts w:ascii="TH SarabunIT? (Thai)" w:hAnsi="TH SarabunIT? (Thai)" w:cs="TH SarabunIT? (Thai)"/>
          <w:sz w:val="32"/>
          <w:szCs w:val="32"/>
          <w:cs/>
        </w:rPr>
        <w:t>ลูกจ้าง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ตามหลักเกณฑ์ วิธีการและเงื่อนไขที่กฎหมายกำหนด</w:t>
      </w:r>
      <w:r>
        <w:rPr>
          <w:rFonts w:ascii="TH SarabunIT? (Thai)" w:hAnsi="TH SarabunIT? (Thai)" w:cs="TH SarabunIT? (Thai)"/>
          <w:sz w:val="32"/>
          <w:szCs w:val="32"/>
          <w:cs/>
        </w:rPr>
        <w:t>ก็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ไม่</w:t>
      </w:r>
      <w:r w:rsidRPr="00B90B54">
        <w:rPr>
          <w:rFonts w:ascii="TH SarabunIT? (Thai)" w:hAnsi="TH SarabunIT? (Thai)" w:cs="TH SarabunIT? (Thai)"/>
          <w:spacing w:val="-14"/>
          <w:sz w:val="32"/>
          <w:szCs w:val="32"/>
          <w:cs/>
        </w:rPr>
        <w:t>ต้องส่งเงินสมทบเข้ากองทุน</w:t>
      </w:r>
      <w:r>
        <w:rPr>
          <w:rFonts w:ascii="TH SarabunIT?" w:hAnsi="TH SarabunIT?" w:cs="TH SarabunIT?"/>
          <w:spacing w:val="-14"/>
          <w:sz w:val="32"/>
          <w:szCs w:val="32"/>
          <w:cs/>
        </w:rPr>
        <w:t xml:space="preserve">          </w:t>
      </w:r>
      <w:r w:rsidRPr="00B90B54">
        <w:rPr>
          <w:rFonts w:ascii="TH SarabunIT?" w:hAnsi="TH SarabunIT?" w:cs="TH SarabunIT?"/>
          <w:spacing w:val="-14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pacing w:val="-14"/>
          <w:sz w:val="32"/>
          <w:szCs w:val="32"/>
          <w:cs/>
        </w:rPr>
        <w:t>โดย</w:t>
      </w:r>
      <w:r w:rsidRPr="00B90B54">
        <w:rPr>
          <w:rFonts w:ascii="TH SarabunIT? (Thai)" w:hAnsi="TH SarabunIT? (Thai)" w:cs="TH SarabunIT? (Thai)"/>
          <w:spacing w:val="-14"/>
          <w:sz w:val="32"/>
          <w:szCs w:val="32"/>
          <w:cs/>
        </w:rPr>
        <w:t>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>การพัฒนาฝีมือแรงงาน พ.ศ. 2545</w:t>
      </w:r>
      <w:r w:rsidRPr="00B90B54">
        <w:rPr>
          <w:rFonts w:ascii="TH SarabunIT?" w:hAnsi="TH SarabunIT?" w:cs="TH SarabunIT?"/>
          <w:spacing w:val="-14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pacing w:val="-14"/>
          <w:sz w:val="32"/>
          <w:szCs w:val="32"/>
          <w:cs/>
        </w:rPr>
        <w:t xml:space="preserve">และที่แก้ไขเพิ่มเติม </w:t>
      </w:r>
      <w:r w:rsidRPr="00B90B54">
        <w:rPr>
          <w:rFonts w:ascii="TH SarabunIT? (Thai)" w:hAnsi="TH SarabunIT? (Thai)" w:cs="TH SarabunIT? (Thai)"/>
          <w:spacing w:val="-14"/>
          <w:sz w:val="32"/>
          <w:szCs w:val="32"/>
          <w:cs/>
        </w:rPr>
        <w:t>ต้องการที่จะให้ผู้ประกอบกิจการดำเนินการ</w:t>
      </w:r>
      <w:r>
        <w:rPr>
          <w:rFonts w:ascii="TH SarabunIT? (Thai)" w:hAnsi="TH SarabunIT? (Thai)" w:cs="TH SarabunIT? (Thai)"/>
          <w:spacing w:val="-14"/>
          <w:sz w:val="32"/>
          <w:szCs w:val="32"/>
          <w:cs/>
        </w:rPr>
        <w:t>พัฒนา</w:t>
      </w:r>
      <w:r w:rsidRPr="00B90B54">
        <w:rPr>
          <w:rFonts w:ascii="TH SarabunIT? (Thai)" w:hAnsi="TH SarabunIT? (Thai)" w:cs="TH SarabunIT? (Thai)"/>
          <w:spacing w:val="-14"/>
          <w:sz w:val="32"/>
          <w:szCs w:val="32"/>
          <w:cs/>
        </w:rPr>
        <w:t>ฝีมือ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แรงงานมากกว่า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การส่งเงินสมทบเข้ากองทุน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แต่เมื่อผู้ประกอบกิจการไม่ดำเนินการ</w:t>
      </w:r>
      <w:r>
        <w:rPr>
          <w:rFonts w:ascii="TH SarabunIT? (Thai)" w:hAnsi="TH SarabunIT? (Thai)" w:cs="TH SarabunIT? (Thai)"/>
          <w:sz w:val="32"/>
          <w:szCs w:val="32"/>
          <w:cs/>
        </w:rPr>
        <w:t>พัฒนา</w:t>
      </w:r>
      <w:r>
        <w:rPr>
          <w:rFonts w:ascii="TH SarabunIT?" w:hAnsi="TH SarabunIT?" w:cs="TH SarabunIT?"/>
          <w:sz w:val="32"/>
          <w:szCs w:val="32"/>
          <w:cs/>
        </w:rPr>
        <w:t xml:space="preserve">     </w:t>
      </w:r>
      <w:r>
        <w:rPr>
          <w:rFonts w:ascii="TH SarabunIT? (Thai)" w:hAnsi="TH SarabunIT? (Thai)" w:cs="TH SarabunIT? (Thai)"/>
          <w:sz w:val="32"/>
          <w:szCs w:val="32"/>
          <w:cs/>
        </w:rPr>
        <w:t>ฝีมือแรงงาน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หรือผู้ประกอบกิจการเห็นว่าไม่สะดวกในการ</w:t>
      </w:r>
      <w:r>
        <w:rPr>
          <w:rFonts w:ascii="TH SarabunIT? (Thai)" w:hAnsi="TH SarabunIT? (Thai)" w:cs="TH SarabunIT? (Thai)"/>
          <w:sz w:val="32"/>
          <w:szCs w:val="32"/>
          <w:cs/>
        </w:rPr>
        <w:t>พัฒนาฝีมือแรงงาน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ซึ่งอาจเป็นโดยสภาพการทำงานที่ต้องให้ลูกจ้างทำงานตลอดเวลา ไม่มีเวลา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หรือไม่เห็นความสำคัญของการ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พัฒนาฝีมือแรงงาน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 หรืออาจเห็นว่าการส่งเงินสมทบ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       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เข้ากองทุน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ฯ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ถูกกว่าการ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พัฒนาฝีมือแรงงาน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ก็ต้องส่งเงินสมทบเข้ากองทุน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ฯ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เพื่อให้รัฐนำไปส่งเสริมการพัฒนาฝีมือแรงงานให้แก่ผู้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ประกอบกิจการ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ที่สนใจและเห็น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ความสำคัญในการ</w:t>
      </w:r>
      <w:r>
        <w:rPr>
          <w:rFonts w:ascii="TH SarabunIT? (Thai)" w:hAnsi="TH SarabunIT? (Thai)" w:cs="TH SarabunIT? (Thai)"/>
          <w:sz w:val="32"/>
          <w:szCs w:val="32"/>
          <w:cs/>
        </w:rPr>
        <w:t>พัฒนาฝีมือแรงงาน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ลูกจ้าง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ด้วยการให้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กู้ยืมหรือช่วยเหลือ</w:t>
      </w:r>
      <w:r>
        <w:rPr>
          <w:rFonts w:ascii="TH SarabunIT?" w:hAnsi="TH SarabunIT?" w:cs="TH SarabunIT?"/>
          <w:sz w:val="32"/>
          <w:szCs w:val="32"/>
          <w:cs/>
        </w:rPr>
        <w:t xml:space="preserve">    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หรืออุดหนุนกิจการที่เกี่ยวกับการส่งเสริมการพัฒนาฝีมือแรงงาน</w:t>
      </w:r>
    </w:p>
    <w:p w:rsidR="00CD7FDB" w:rsidRDefault="00CD7FDB" w:rsidP="00A2452F">
      <w:pPr>
        <w:pStyle w:val="BodyText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" w:hAnsi="TH SarabunIT?" w:cs="TH SarabunIT?"/>
          <w:sz w:val="32"/>
          <w:szCs w:val="32"/>
        </w:rPr>
        <w:tab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ารส่งหนังสือชี้แจงผู้ประกอบกิจการเป็นการประชาสัมพันธ์ให้ผู้ประกอบกิจการทราบถึงการประกาศใช้พระราชบัญญัติ</w:t>
      </w:r>
      <w:r>
        <w:rPr>
          <w:rFonts w:ascii="TH SarabunIT? (Thai)" w:hAnsi="TH SarabunIT? (Thai)" w:cs="TH SarabunIT? (Thai)"/>
          <w:sz w:val="32"/>
          <w:szCs w:val="32"/>
          <w:cs/>
        </w:rPr>
        <w:t>ฯ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และสิทธิที่จะได้รับ รวมทั้งหน้าที่ที่ต้องปฏิบัติในการส่งเงินสมทบเข้ากองทุน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ฯ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ของ</w:t>
      </w:r>
      <w:r>
        <w:rPr>
          <w:rFonts w:ascii="TH SarabunIT?" w:hAnsi="TH SarabunIT?" w:cs="TH SarabunIT?"/>
          <w:sz w:val="32"/>
          <w:szCs w:val="32"/>
          <w:cs/>
        </w:rPr>
        <w:t xml:space="preserve">            </w:t>
      </w:r>
      <w:r w:rsidRPr="004C6E8C">
        <w:rPr>
          <w:rFonts w:ascii="TH SarabunIT? (Thai)" w:hAnsi="TH SarabunIT? (Thai)" w:cs="TH SarabunIT? (Thai)"/>
          <w:spacing w:val="-8"/>
          <w:sz w:val="32"/>
          <w:szCs w:val="32"/>
          <w:cs/>
        </w:rPr>
        <w:t xml:space="preserve">ผู้ประกอบกิจการเกิดขึ้นตั้งแต่มีลูกจ้างครบ </w:t>
      </w:r>
      <w:r w:rsidRPr="004C6E8C">
        <w:rPr>
          <w:rFonts w:ascii="TH SarabunIT?" w:hAnsi="TH SarabunIT?" w:cs="TH SarabunIT?"/>
          <w:spacing w:val="-8"/>
          <w:sz w:val="32"/>
          <w:szCs w:val="32"/>
        </w:rPr>
        <w:t>100</w:t>
      </w:r>
      <w:r w:rsidRPr="000E6E6A">
        <w:rPr>
          <w:rFonts w:ascii="TH SarabunIT?" w:hAnsi="TH SarabunIT?" w:cs="TH SarabunIT?"/>
          <w:spacing w:val="-40"/>
          <w:sz w:val="32"/>
          <w:szCs w:val="32"/>
        </w:rPr>
        <w:t xml:space="preserve"> </w:t>
      </w:r>
      <w:r w:rsidRPr="004C6E8C">
        <w:rPr>
          <w:rFonts w:ascii="TH SarabunIT? (Thai)" w:hAnsi="TH SarabunIT? (Thai)" w:cs="TH SarabunIT? (Thai)"/>
          <w:spacing w:val="-8"/>
          <w:sz w:val="32"/>
          <w:szCs w:val="32"/>
          <w:cs/>
        </w:rPr>
        <w:t>คน หากมีโอกาสอาจตรวจสถานประกอบกิจการ เพื่อให้คำแนะนำ</w:t>
      </w:r>
      <w:r>
        <w:rPr>
          <w:rFonts w:ascii="TH SarabunIT?" w:hAnsi="TH SarabunIT?" w:cs="TH SarabunIT?"/>
          <w:spacing w:val="-8"/>
          <w:sz w:val="32"/>
          <w:szCs w:val="32"/>
          <w:cs/>
        </w:rPr>
        <w:br/>
      </w:r>
      <w:r w:rsidRPr="004C6E8C">
        <w:rPr>
          <w:rFonts w:ascii="TH SarabunIT? (Thai)" w:hAnsi="TH SarabunIT? (Thai)" w:cs="TH SarabunIT? (Thai)"/>
          <w:spacing w:val="-8"/>
          <w:sz w:val="32"/>
          <w:szCs w:val="32"/>
          <w:cs/>
        </w:rPr>
        <w:t>หรือ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สร้างความสัมพันธ์และความเข้าใจ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ที่ดี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ต่อกัน</w:t>
      </w:r>
    </w:p>
    <w:p w:rsidR="00CD7FDB" w:rsidRDefault="00CD7FDB" w:rsidP="00A2452F">
      <w:pPr>
        <w:pStyle w:val="BodyText"/>
        <w:spacing w:line="20" w:lineRule="atLeast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" w:hAnsi="TH SarabunIT?" w:cs="TH SarabunIT?"/>
          <w:sz w:val="32"/>
          <w:szCs w:val="32"/>
        </w:rPr>
        <w:tab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หลังจากส่งหนังสือซึ่งคาดว่าผู้ประกอบกิจการได้รับแล้ว แต่ไม่มีการติดต่อกลับ อาจโทรศัพท์สอบถามผู้ประกอบกิจการถึงหนังสือที่ส่งว่าได้รับหรือไม่ </w:t>
      </w:r>
      <w:r>
        <w:rPr>
          <w:rFonts w:ascii="TH SarabunIT? (Thai)" w:hAnsi="TH SarabunIT? (Thai)" w:cs="TH SarabunIT? (Thai)"/>
          <w:sz w:val="32"/>
          <w:szCs w:val="32"/>
          <w:cs/>
        </w:rPr>
        <w:t>หาก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ผู้ประกอบกิจการแจ้งว่าไม่ได้รับหนังสือ แต่ฟังดูแล้วค่อนข้างที่จะให้ความร่วมมือสูง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ก็อาจเชิญเข</w:t>
      </w:r>
      <w:r>
        <w:rPr>
          <w:rFonts w:ascii="TH SarabunIT? (Thai)" w:hAnsi="TH SarabunIT? (Thai)" w:cs="TH SarabunIT? (Thai)"/>
          <w:sz w:val="32"/>
          <w:szCs w:val="32"/>
          <w:cs/>
        </w:rPr>
        <w:t>้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ามาพบ โดยกำหนดวันเวลาที่แน่นอนและสะดวกทั้งสองฝ่าย และให้</w:t>
      </w:r>
      <w:r>
        <w:rPr>
          <w:rFonts w:ascii="TH SarabunIT?" w:hAnsi="TH SarabunIT?" w:cs="TH SarabunIT?"/>
          <w:sz w:val="32"/>
          <w:szCs w:val="32"/>
          <w:cs/>
        </w:rPr>
        <w:t xml:space="preserve">  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นำเอกสารมาขึ้นทะเบียน</w:t>
      </w:r>
      <w:r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 (สท. 1 และ สท. 4)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ในกรณีที่ผู้ประกอบกิจการไม่ให้ความร่วมมือ</w:t>
      </w:r>
      <w:r>
        <w:rPr>
          <w:rFonts w:ascii="TH SarabunIT?" w:hAnsi="TH SarabunIT?" w:cs="TH SarabunIT?"/>
          <w:sz w:val="32"/>
          <w:szCs w:val="32"/>
          <w:cs/>
        </w:rPr>
        <w:t xml:space="preserve">         </w:t>
      </w:r>
      <w:r>
        <w:rPr>
          <w:rFonts w:ascii="TH SarabunIT? (Thai)" w:hAnsi="TH SarabunIT? (Thai)" w:cs="TH SarabunIT? (Thai)"/>
          <w:sz w:val="32"/>
          <w:szCs w:val="32"/>
          <w:cs/>
        </w:rPr>
        <w:t>ให้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อธิบายให้เข้าใจ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หากไม่บรรลุผล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ให้ดำเนินการติดตามในขั้นต่อไป</w:t>
      </w:r>
    </w:p>
    <w:p w:rsidR="00CD7FDB" w:rsidRDefault="00CD7FDB" w:rsidP="00A2452F">
      <w:pPr>
        <w:pStyle w:val="BodyText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" w:hAnsi="TH SarabunIT?" w:cs="TH SarabunIT?"/>
          <w:sz w:val="32"/>
          <w:szCs w:val="32"/>
        </w:rPr>
        <w:tab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การติดต่อกับผู้ประกอบกิจการ ควรแจ้งชื่อ ตำแหน่ง สังกัด ให้ผู้ประกอบกิจการทราบ และควรขอทราบชื่อ หน้าที่ความรับผิดชอบของผู้ที่ติดต่อด้วยเช่นกัน และในการติดต่อทางโทรศัพท์ทุกครั้งควรบันทึกไว้เป็นหลักฐานประกอบการดำเนินการของเจ้าหน้าที่เอง </w:t>
      </w:r>
      <w:r>
        <w:rPr>
          <w:rFonts w:ascii="TH SarabunIT? (Thai)" w:hAnsi="TH SarabunIT? (Thai)" w:cs="TH SarabunIT? (Thai)"/>
          <w:sz w:val="32"/>
          <w:szCs w:val="32"/>
          <w:cs/>
        </w:rPr>
        <w:t>จะ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เป็นหลักฐาน</w:t>
      </w:r>
      <w:r>
        <w:rPr>
          <w:rFonts w:ascii="TH SarabunIT? (Thai)" w:hAnsi="TH SarabunIT? (Thai)" w:cs="TH SarabunIT? (Thai)"/>
          <w:sz w:val="32"/>
          <w:szCs w:val="32"/>
          <w:cs/>
        </w:rPr>
        <w:t>ที่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แสดงว่าเจ้าหน้าที่ผู้รับผิดชอบไม่ได้ละเลย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ในการปฏิบัติหน้าที่</w:t>
      </w:r>
    </w:p>
    <w:p w:rsidR="00CD7FDB" w:rsidRDefault="00CD7FDB" w:rsidP="000B63F5">
      <w:pPr>
        <w:pStyle w:val="BodyText"/>
        <w:jc w:val="right"/>
        <w:rPr>
          <w:rFonts w:ascii="TH SarabunIT?" w:hAnsi="TH SarabunIT?" w:cs="TH SarabunIT?"/>
          <w:b/>
          <w:bCs/>
          <w:sz w:val="32"/>
          <w:szCs w:val="32"/>
        </w:rPr>
      </w:pPr>
    </w:p>
    <w:p w:rsidR="00CD7FDB" w:rsidRDefault="00CD7FDB" w:rsidP="000B63F5">
      <w:pPr>
        <w:pStyle w:val="BodyText"/>
        <w:jc w:val="right"/>
        <w:rPr>
          <w:rFonts w:ascii="TH SarabunIT?" w:hAnsi="TH SarabunIT?" w:cs="TH SarabunIT?"/>
          <w:sz w:val="32"/>
          <w:szCs w:val="32"/>
        </w:rPr>
      </w:pPr>
      <w:r w:rsidRPr="000B63F5">
        <w:rPr>
          <w:rFonts w:ascii="TH SarabunIT? (Thai)" w:hAnsi="TH SarabunIT? (Thai)" w:cs="TH SarabunIT? (Thai)"/>
          <w:b/>
          <w:bCs/>
          <w:sz w:val="32"/>
          <w:szCs w:val="32"/>
          <w:cs/>
        </w:rPr>
        <w:t>3.2 การติดตาม</w:t>
      </w:r>
      <w:r>
        <w:rPr>
          <w:rFonts w:ascii="TH SarabunIT?" w:hAnsi="TH SarabunIT?" w:cs="TH SarabunIT?"/>
          <w:sz w:val="32"/>
          <w:szCs w:val="32"/>
          <w:cs/>
        </w:rPr>
        <w:t>...</w:t>
      </w:r>
    </w:p>
    <w:p w:rsidR="00CD7FDB" w:rsidRDefault="00CD7FDB" w:rsidP="000B63F5">
      <w:pPr>
        <w:pStyle w:val="BodyText"/>
        <w:jc w:val="center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>-3-</w:t>
      </w:r>
    </w:p>
    <w:p w:rsidR="00CD7FDB" w:rsidRDefault="00CD7FDB" w:rsidP="00A2452F">
      <w:pPr>
        <w:pStyle w:val="BodyText"/>
        <w:jc w:val="thaiDistribute"/>
        <w:rPr>
          <w:rFonts w:ascii="TH SarabunIT?" w:hAnsi="TH SarabunIT?" w:cs="TH SarabunIT?"/>
          <w:sz w:val="32"/>
          <w:szCs w:val="32"/>
        </w:rPr>
      </w:pPr>
    </w:p>
    <w:p w:rsidR="00CD7FDB" w:rsidRPr="004A3863" w:rsidRDefault="00CD7FDB" w:rsidP="00D54FF3">
      <w:pPr>
        <w:spacing w:after="0"/>
        <w:ind w:firstLine="1418"/>
        <w:jc w:val="thaiDistribute"/>
        <w:rPr>
          <w:rFonts w:ascii="TH SarabunIT?" w:hAnsi="TH SarabunIT?" w:cs="TH SarabunIT?"/>
          <w:b/>
          <w:bCs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z w:val="32"/>
          <w:szCs w:val="32"/>
          <w:cs/>
        </w:rPr>
        <w:t xml:space="preserve">3.2 </w:t>
      </w:r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การติดตาม</w:t>
      </w:r>
      <w:r w:rsidRPr="004A3863">
        <w:rPr>
          <w:rFonts w:ascii="TH SarabunIT? (Thai)" w:hAnsi="TH SarabunIT? (Thai)" w:cs="TH SarabunIT? (Thai)"/>
          <w:b/>
          <w:bCs/>
          <w:sz w:val="32"/>
          <w:szCs w:val="32"/>
          <w:cs/>
        </w:rPr>
        <w:t xml:space="preserve">ผู้ประกอบกิจการที่ดำเนินการยื่นแบบแสดงการส่งเงินสมทบกองทุนพัฒนาฝีมือแรงงาน (สท. 2) ไม่ครบทุกปี </w:t>
      </w:r>
    </w:p>
    <w:p w:rsidR="00CD7FDB" w:rsidRDefault="00CD7FDB" w:rsidP="004A3863">
      <w:pPr>
        <w:pStyle w:val="BodyText"/>
        <w:spacing w:line="20" w:lineRule="atLeast"/>
        <w:ind w:firstLine="1843"/>
        <w:jc w:val="thaiDistribute"/>
        <w:rPr>
          <w:rFonts w:ascii="TH SarabunIT?" w:hAnsi="TH SarabunIT?" w:cs="TH SarabunIT?"/>
          <w:sz w:val="32"/>
          <w:szCs w:val="32"/>
        </w:rPr>
      </w:pPr>
      <w:r w:rsidRPr="004A3863">
        <w:rPr>
          <w:rFonts w:ascii="TH SarabunIT? (Thai)" w:hAnsi="TH SarabunIT? (Thai)" w:cs="TH SarabunIT? (Thai)"/>
          <w:spacing w:val="-4"/>
          <w:sz w:val="32"/>
          <w:szCs w:val="32"/>
          <w:cs/>
        </w:rPr>
        <w:t>กรณีที่ผู้ประกอบกิจการได้ขึ้นทะเบียนผู้ประกอบกิจการ</w:t>
      </w:r>
      <w:r>
        <w:rPr>
          <w:rFonts w:ascii="TH SarabunIT? (Thai)" w:hAnsi="TH SarabunIT? (Thai)" w:cs="TH SarabunIT? (Thai)"/>
          <w:spacing w:val="-4"/>
          <w:sz w:val="32"/>
          <w:szCs w:val="32"/>
          <w:cs/>
        </w:rPr>
        <w:t xml:space="preserve"> (สท. 1 และ สท. 4) </w:t>
      </w:r>
      <w:r w:rsidRPr="004A3863">
        <w:rPr>
          <w:rFonts w:ascii="TH SarabunIT? (Thai)" w:hAnsi="TH SarabunIT? (Thai)" w:cs="TH SarabunIT? (Thai)"/>
          <w:spacing w:val="-4"/>
          <w:sz w:val="32"/>
          <w:szCs w:val="32"/>
          <w:cs/>
        </w:rPr>
        <w:t>แล้ว หรือเคยยื่นแบบแสดง</w:t>
      </w:r>
      <w:r>
        <w:rPr>
          <w:rFonts w:ascii="TH SarabunIT? (Thai)" w:hAnsi="TH SarabunIT? (Thai)" w:cs="TH SarabunIT? (Thai)"/>
          <w:spacing w:val="-4"/>
          <w:sz w:val="32"/>
          <w:szCs w:val="32"/>
          <w:cs/>
        </w:rPr>
        <w:t>การส่งเงิน</w:t>
      </w:r>
      <w:r w:rsidRPr="004A3863">
        <w:rPr>
          <w:rFonts w:ascii="TH SarabunIT? (Thai)" w:hAnsi="TH SarabunIT? (Thai)" w:cs="TH SarabunIT? (Thai)"/>
          <w:spacing w:val="-4"/>
          <w:sz w:val="32"/>
          <w:szCs w:val="32"/>
          <w:cs/>
        </w:rPr>
        <w:t>ฯ</w:t>
      </w:r>
      <w:r w:rsidRPr="004A3863">
        <w:rPr>
          <w:rFonts w:ascii="TH SarabunIT?" w:hAnsi="TH SarabunIT?" w:cs="TH SarabunIT?"/>
          <w:spacing w:val="-4"/>
          <w:sz w:val="32"/>
          <w:szCs w:val="32"/>
          <w:cs/>
        </w:rPr>
        <w:t xml:space="preserve"> (</w:t>
      </w:r>
      <w:r w:rsidRPr="004A3863">
        <w:rPr>
          <w:rFonts w:ascii="TH SarabunIT? (Thai)" w:hAnsi="TH SarabunIT? (Thai)" w:cs="TH SarabunIT? (Thai)"/>
          <w:spacing w:val="-4"/>
          <w:sz w:val="32"/>
          <w:szCs w:val="32"/>
          <w:cs/>
        </w:rPr>
        <w:t>สท.</w:t>
      </w:r>
      <w:r w:rsidRPr="004A3863">
        <w:rPr>
          <w:rFonts w:ascii="TH SarabunIT?" w:hAnsi="TH SarabunIT?" w:cs="TH SarabunIT?"/>
          <w:spacing w:val="-4"/>
          <w:sz w:val="32"/>
          <w:szCs w:val="32"/>
        </w:rPr>
        <w:t>2</w:t>
      </w:r>
      <w:r w:rsidRPr="004A3863">
        <w:rPr>
          <w:rFonts w:ascii="TH SarabunIT?" w:hAnsi="TH SarabunIT?" w:cs="TH SarabunIT?"/>
          <w:spacing w:val="-4"/>
          <w:sz w:val="32"/>
          <w:szCs w:val="32"/>
          <w:cs/>
        </w:rPr>
        <w:t>)</w:t>
      </w:r>
      <w:r w:rsidRPr="004A3863">
        <w:rPr>
          <w:rFonts w:ascii="TH SarabunIT? (Thai)" w:hAnsi="TH SarabunIT? (Thai)" w:cs="TH SarabunIT? (Thai)"/>
          <w:spacing w:val="-4"/>
          <w:sz w:val="32"/>
          <w:szCs w:val="32"/>
          <w:cs/>
        </w:rPr>
        <w:t xml:space="preserve"> แล้ว</w:t>
      </w:r>
      <w:r>
        <w:rPr>
          <w:rFonts w:ascii="TH SarabunIT? (Thai)" w:hAnsi="TH SarabunIT? (Thai)" w:cs="TH SarabunIT? (Thai)"/>
          <w:sz w:val="32"/>
          <w:szCs w:val="32"/>
          <w:cs/>
        </w:rPr>
        <w:t>บางปี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แต่ไม่ดำเนินการยื่นทุกปี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ถือได้ว่าเป็นผู้ที่มีความ</w:t>
      </w:r>
      <w:r>
        <w:rPr>
          <w:rFonts w:ascii="TH SarabunIT? (Thai)" w:hAnsi="TH SarabunIT? (Thai)" w:cs="TH SarabunIT? (Thai)"/>
          <w:sz w:val="32"/>
          <w:szCs w:val="32"/>
          <w:cs/>
        </w:rPr>
        <w:t>รู้ความ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เข้าใจเกี่ยวกับ</w:t>
      </w:r>
      <w:r>
        <w:rPr>
          <w:rFonts w:ascii="TH SarabunIT?" w:hAnsi="TH SarabunIT?" w:cs="TH SarabunIT?"/>
          <w:sz w:val="32"/>
          <w:szCs w:val="32"/>
          <w:cs/>
        </w:rPr>
        <w:t xml:space="preserve"> 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การประเมินเงินสมทบกองทุน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ฯ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อยู่บ้างแล้ว การติดตามให้ผู้ประกอบกิจการยื่นแบบ</w:t>
      </w:r>
      <w:r>
        <w:rPr>
          <w:rFonts w:ascii="TH SarabunIT? (Thai)" w:hAnsi="TH SarabunIT? (Thai)" w:cs="TH SarabunIT? (Thai)"/>
          <w:sz w:val="32"/>
          <w:szCs w:val="32"/>
          <w:cs/>
        </w:rPr>
        <w:t>แสดงการส่งเงินสมทบฯ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" w:hAnsi="TH SarabunIT?" w:cs="TH SarabunIT?"/>
          <w:sz w:val="32"/>
          <w:szCs w:val="32"/>
          <w:cs/>
        </w:rPr>
        <w:t>(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สท.</w:t>
      </w:r>
      <w:r w:rsidRPr="00B90B54">
        <w:rPr>
          <w:rFonts w:ascii="TH SarabunIT?" w:hAnsi="TH SarabunIT?" w:cs="TH SarabunIT?"/>
          <w:sz w:val="32"/>
          <w:szCs w:val="32"/>
        </w:rPr>
        <w:t>2</w:t>
      </w:r>
      <w:r>
        <w:rPr>
          <w:rFonts w:ascii="TH SarabunIT?" w:hAnsi="TH SarabunIT?" w:cs="TH SarabunIT?"/>
          <w:sz w:val="32"/>
          <w:szCs w:val="32"/>
          <w:cs/>
        </w:rPr>
        <w:t>)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ควรดำเนินการ ดังนี้</w:t>
      </w:r>
    </w:p>
    <w:p w:rsidR="00CD7FDB" w:rsidRPr="00FC0C50" w:rsidRDefault="00CD7FDB" w:rsidP="00FC0C50">
      <w:pPr>
        <w:spacing w:after="0"/>
        <w:ind w:firstLine="184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>3.2.1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การติดตาม</w:t>
      </w:r>
      <w:r w:rsidRPr="00FC0C50">
        <w:rPr>
          <w:rFonts w:ascii="TH SarabunIT? (Thai)" w:hAnsi="TH SarabunIT? (Thai)" w:cs="TH SarabunIT? (Thai)"/>
          <w:sz w:val="32"/>
          <w:szCs w:val="32"/>
          <w:cs/>
        </w:rPr>
        <w:t xml:space="preserve">ผู้ประกอบกิจการที่ดำเนินการยื่นแบบแสดงการส่งเงินสมทบกองทุนพัฒนาฝีมือแรงงาน (สท. 2) </w:t>
      </w:r>
      <w:r>
        <w:rPr>
          <w:rFonts w:ascii="TH SarabunIT? (Thai)" w:hAnsi="TH SarabunIT? (Thai)" w:cs="TH SarabunIT? (Thai)"/>
          <w:sz w:val="32"/>
          <w:szCs w:val="32"/>
          <w:cs/>
        </w:rPr>
        <w:t>ก่อนระยะเวลายื่นแบบ</w:t>
      </w:r>
      <w:r w:rsidRPr="00FC0C50">
        <w:rPr>
          <w:rFonts w:ascii="TH SarabunIT? (Thai)" w:hAnsi="TH SarabunIT? (Thai)" w:cs="TH SarabunIT? (Thai)"/>
          <w:sz w:val="32"/>
          <w:szCs w:val="32"/>
          <w:cs/>
        </w:rPr>
        <w:t>แสดงการส่งเงินสมทบกองทุนพัฒนาฝีมือแรงงาน (สท. 2)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</w:p>
    <w:p w:rsidR="00CD7FDB" w:rsidRDefault="00CD7FDB" w:rsidP="00FC0C50">
      <w:pPr>
        <w:pStyle w:val="BodyText"/>
        <w:spacing w:line="20" w:lineRule="atLeast"/>
        <w:ind w:firstLine="2410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>
        <w:rPr>
          <w:rFonts w:ascii="TH SarabunIT?" w:hAnsi="TH SarabunIT?" w:cs="TH SarabunIT?"/>
          <w:b/>
          <w:bCs/>
          <w:spacing w:val="-4"/>
          <w:sz w:val="32"/>
          <w:szCs w:val="32"/>
          <w:cs/>
        </w:rPr>
        <w:t xml:space="preserve"> (1) </w:t>
      </w:r>
      <w:r>
        <w:rPr>
          <w:rFonts w:ascii="TH SarabunIT? (Thai)" w:hAnsi="TH SarabunIT? (Thai)" w:cs="TH SarabunIT? (Thai)"/>
          <w:b/>
          <w:bCs/>
          <w:spacing w:val="-4"/>
          <w:sz w:val="32"/>
          <w:szCs w:val="32"/>
          <w:cs/>
        </w:rPr>
        <w:t>มี</w:t>
      </w:r>
      <w:r w:rsidRPr="00B90B54">
        <w:rPr>
          <w:rFonts w:ascii="TH SarabunIT? (Thai)" w:hAnsi="TH SarabunIT? (Thai)" w:cs="TH SarabunIT? (Thai)"/>
          <w:b/>
          <w:bCs/>
          <w:spacing w:val="-4"/>
          <w:sz w:val="32"/>
          <w:szCs w:val="32"/>
          <w:cs/>
        </w:rPr>
        <w:t>หนังสือแจ้งให้ยื่นแบบแสดงการส่งเงินสมทบ</w:t>
      </w:r>
      <w:r>
        <w:rPr>
          <w:rFonts w:ascii="TH SarabunIT? (Thai)" w:hAnsi="TH SarabunIT? (Thai)" w:cs="TH SarabunIT? (Thai)"/>
          <w:b/>
          <w:bCs/>
          <w:spacing w:val="-4"/>
          <w:sz w:val="32"/>
          <w:szCs w:val="32"/>
          <w:cs/>
        </w:rPr>
        <w:t>กองทุนพัฒนาฝีมือแรงงาน</w:t>
      </w:r>
      <w:r w:rsidRPr="00B90B54">
        <w:rPr>
          <w:rFonts w:ascii="TH SarabunIT?" w:hAnsi="TH SarabunIT?" w:cs="TH SarabunIT?"/>
          <w:b/>
          <w:bCs/>
          <w:spacing w:val="-4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(สท.</w:t>
      </w:r>
      <w:r w:rsidRPr="00B90B54">
        <w:rPr>
          <w:rFonts w:ascii="TH SarabunIT?" w:hAnsi="TH SarabunIT?" w:cs="TH SarabunIT?"/>
          <w:b/>
          <w:bCs/>
          <w:sz w:val="32"/>
          <w:szCs w:val="32"/>
        </w:rPr>
        <w:t>2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) ประจำปี</w:t>
      </w:r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 xml:space="preserve"> พ.ศ. ....</w:t>
      </w:r>
      <w:r w:rsidRPr="00B90B54"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</w:p>
    <w:p w:rsidR="00CD7FDB" w:rsidRDefault="00CD7FDB" w:rsidP="006B332D">
      <w:pPr>
        <w:pStyle w:val="BodyText"/>
        <w:spacing w:line="20" w:lineRule="atLeast"/>
        <w:ind w:firstLine="2835"/>
        <w:jc w:val="thaiDistribute"/>
        <w:rPr>
          <w:rFonts w:ascii="TH SarabunIT?" w:hAnsi="TH SarabunIT?" w:cs="TH SarabunIT?"/>
          <w:sz w:val="32"/>
          <w:szCs w:val="32"/>
        </w:rPr>
      </w:pPr>
      <w:r w:rsidRPr="00B90B54">
        <w:rPr>
          <w:rFonts w:ascii="TH SarabunIT? (Thai)" w:hAnsi="TH SarabunIT? (Thai)" w:cs="TH SarabunIT? (Thai)"/>
          <w:sz w:val="32"/>
          <w:szCs w:val="32"/>
          <w:cs/>
        </w:rPr>
        <w:t>เพื่อเป็นการแจ้งผู้ประกอบกิจการให้ทราบก่อนล่วงหน้า และเตรียมเอกสารการยื่น</w:t>
      </w:r>
      <w:r w:rsidRPr="00B07103">
        <w:rPr>
          <w:rFonts w:ascii="TH SarabunIT? (Thai)" w:hAnsi="TH SarabunIT? (Thai)" w:cs="TH SarabunIT? (Thai)"/>
          <w:spacing w:val="-4"/>
          <w:sz w:val="32"/>
          <w:szCs w:val="32"/>
          <w:cs/>
        </w:rPr>
        <w:t>แบบแสดงการส่งเงินฯ (สท.</w:t>
      </w:r>
      <w:r w:rsidRPr="00B07103">
        <w:rPr>
          <w:rFonts w:ascii="TH SarabunIT?" w:hAnsi="TH SarabunIT?" w:cs="TH SarabunIT?"/>
          <w:spacing w:val="-4"/>
          <w:sz w:val="32"/>
          <w:szCs w:val="32"/>
        </w:rPr>
        <w:t>2</w:t>
      </w:r>
      <w:r w:rsidRPr="00B07103">
        <w:rPr>
          <w:rFonts w:ascii="TH SarabunIT? (Thai)" w:hAnsi="TH SarabunIT? (Thai)" w:cs="TH SarabunIT? (Thai)"/>
          <w:spacing w:val="-4"/>
          <w:sz w:val="32"/>
          <w:szCs w:val="32"/>
          <w:cs/>
        </w:rPr>
        <w:t>) ประจำปี ได้ทันภายในเดือนมีนาคมของปีถัดไป ควรจัดส่งหนังสือแจ้งให้ผู้ประกอบกิจการ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ที่อยู่ในข่ายบังคับทุกราย พร้อมส่งแบบ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แสดงการส่งเงินสมทบฯ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(สท.2) โดยแจ้งให้เสร็จสิ้นภายในเดือนธันวาคม</w:t>
      </w:r>
      <w:r>
        <w:rPr>
          <w:rFonts w:ascii="TH SarabunIT?" w:hAnsi="TH SarabunIT?" w:cs="TH SarabunIT?"/>
          <w:sz w:val="32"/>
          <w:szCs w:val="32"/>
          <w:cs/>
        </w:rPr>
        <w:t xml:space="preserve"> 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ของทุกปี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(ตัวอย่างหนังสือแจ้งให้ยื่นแบบแสดงการส่งเงินสมทบกองทุนพัฒนาฝีมือแรงงาน (สท.2) ประจำปี....)</w:t>
      </w:r>
    </w:p>
    <w:p w:rsidR="00CD7FDB" w:rsidRPr="00FC0C50" w:rsidRDefault="00CD7FDB" w:rsidP="00153EB5">
      <w:pPr>
        <w:spacing w:after="0"/>
        <w:ind w:firstLine="184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3.2.2 </w:t>
      </w:r>
      <w:r>
        <w:rPr>
          <w:rFonts w:ascii="TH SarabunIT? (Thai)" w:hAnsi="TH SarabunIT? (Thai)" w:cs="TH SarabunIT? (Thai)"/>
          <w:sz w:val="32"/>
          <w:szCs w:val="32"/>
          <w:cs/>
        </w:rPr>
        <w:t>การติดตาม</w:t>
      </w:r>
      <w:r w:rsidRPr="00FC0C50"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</w:t>
      </w:r>
      <w:r>
        <w:rPr>
          <w:rFonts w:ascii="TH SarabunIT? (Thai)" w:hAnsi="TH SarabunIT? (Thai)" w:cs="TH SarabunIT? (Thai)"/>
          <w:sz w:val="32"/>
          <w:szCs w:val="32"/>
          <w:cs/>
        </w:rPr>
        <w:t>ให้</w:t>
      </w:r>
      <w:r w:rsidRPr="00FC0C50">
        <w:rPr>
          <w:rFonts w:ascii="TH SarabunIT? (Thai)" w:hAnsi="TH SarabunIT? (Thai)" w:cs="TH SarabunIT? (Thai)"/>
          <w:sz w:val="32"/>
          <w:szCs w:val="32"/>
          <w:cs/>
        </w:rPr>
        <w:t xml:space="preserve">ดำเนินการยื่นแบบแสดงการส่งเงินสมทบกองทุนพัฒนาฝีมือแรงงาน (สท. 2) </w:t>
      </w:r>
      <w:r>
        <w:rPr>
          <w:rFonts w:ascii="TH SarabunIT? (Thai)" w:hAnsi="TH SarabunIT? (Thai)" w:cs="TH SarabunIT? (Thai)"/>
          <w:sz w:val="32"/>
          <w:szCs w:val="32"/>
          <w:cs/>
        </w:rPr>
        <w:t>หลังสิ้นสุดระยะเวลายื่นแบบ</w:t>
      </w:r>
      <w:r w:rsidRPr="00FC0C50">
        <w:rPr>
          <w:rFonts w:ascii="TH SarabunIT? (Thai)" w:hAnsi="TH SarabunIT? (Thai)" w:cs="TH SarabunIT? (Thai)"/>
          <w:sz w:val="32"/>
          <w:szCs w:val="32"/>
          <w:cs/>
        </w:rPr>
        <w:t>แสดงการส่งเงินสมทบกองทุนพัฒนาฝีมือแรงงาน (สท. 2)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</w:p>
    <w:p w:rsidR="00CD7FDB" w:rsidRDefault="00CD7FDB" w:rsidP="00153EB5">
      <w:pPr>
        <w:pStyle w:val="BodyText"/>
        <w:spacing w:line="20" w:lineRule="atLeast"/>
        <w:ind w:firstLine="2410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 xml:space="preserve"> (1) </w:t>
      </w:r>
      <w:r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มี</w:t>
      </w: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หนังสือเตือนให้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ยื่นแบบแสดงการส่งเงินสมทบ</w:t>
      </w:r>
      <w:r>
        <w:rPr>
          <w:rFonts w:ascii="TH SarabunIT? (Thai)" w:hAnsi="TH SarabunIT? (Thai)" w:cs="TH SarabunIT? (Thai)"/>
          <w:b/>
          <w:bCs/>
          <w:spacing w:val="-4"/>
          <w:sz w:val="32"/>
          <w:szCs w:val="32"/>
          <w:cs/>
        </w:rPr>
        <w:t>กองทุนพัฒนาฝีมือแรงงาน</w:t>
      </w:r>
      <w:r>
        <w:rPr>
          <w:rFonts w:ascii="TH SarabunIT?" w:hAnsi="TH SarabunIT?" w:cs="TH SarabunIT?"/>
          <w:b/>
          <w:bCs/>
          <w:spacing w:val="-4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 xml:space="preserve"> (สท.</w:t>
      </w:r>
      <w:r w:rsidRPr="00B90B54">
        <w:rPr>
          <w:rFonts w:ascii="TH SarabunIT?" w:hAnsi="TH SarabunIT?" w:cs="TH SarabunIT?"/>
          <w:b/>
          <w:bCs/>
          <w:sz w:val="32"/>
          <w:szCs w:val="32"/>
        </w:rPr>
        <w:t>2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) ประจำปี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พ.ศ. ....</w:t>
      </w:r>
      <w:r w:rsidRPr="00B90B54"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</w:p>
    <w:p w:rsidR="00CD7FDB" w:rsidRDefault="00CD7FDB" w:rsidP="00153EB5">
      <w:pPr>
        <w:pStyle w:val="BodyText"/>
        <w:ind w:firstLine="2835"/>
        <w:jc w:val="thaiDistribute"/>
        <w:rPr>
          <w:rFonts w:ascii="TH SarabunIT?" w:hAnsi="TH SarabunIT?" w:cs="TH SarabunIT?"/>
          <w:sz w:val="32"/>
          <w:szCs w:val="32"/>
        </w:rPr>
      </w:pP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เมื่อตรวจสอบพบว่าผู้ประกอบกิจการไม่ยื่น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แบบ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แสดงการส่งเงินสมทบฯ 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>(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สท.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>2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>)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 ภายในกำหนด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คือภายในเดือนมีนาคม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ตามหนังสือแจ้งในข้อ 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>(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>1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>)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 xml:space="preserve">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ให้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มีหนังสือ</w:t>
      </w:r>
      <w:r w:rsidRPr="00B90B54">
        <w:rPr>
          <w:rFonts w:ascii="TH SarabunIT? (Thai)" w:hAnsi="TH SarabunIT? (Thai)" w:cs="TH SarabunIT? (Thai)"/>
          <w:spacing w:val="-2"/>
          <w:sz w:val="32"/>
          <w:szCs w:val="32"/>
          <w:cs/>
        </w:rPr>
        <w:t>เตือนให้ผู้ประกอบกิจการดำเนินการยื่นแบบ</w:t>
      </w:r>
      <w:r>
        <w:rPr>
          <w:rFonts w:ascii="TH SarabunIT? (Thai)" w:hAnsi="TH SarabunIT? (Thai)" w:cs="TH SarabunIT? (Thai)"/>
          <w:sz w:val="32"/>
          <w:szCs w:val="32"/>
          <w:cs/>
        </w:rPr>
        <w:t>แสดงการส่งเงินสมทบ</w:t>
      </w:r>
      <w:r>
        <w:rPr>
          <w:rFonts w:ascii="TH SarabunIT? (Thai)" w:hAnsi="TH SarabunIT? (Thai)" w:cs="TH SarabunIT? (Thai)"/>
          <w:spacing w:val="-2"/>
          <w:sz w:val="32"/>
          <w:szCs w:val="32"/>
          <w:cs/>
        </w:rPr>
        <w:t>ฯ</w:t>
      </w:r>
      <w:r w:rsidRPr="00B90B54">
        <w:rPr>
          <w:rFonts w:ascii="TH SarabunIT?" w:hAnsi="TH SarabunIT?" w:cs="TH SarabunIT?"/>
          <w:spacing w:val="-2"/>
          <w:sz w:val="32"/>
          <w:szCs w:val="32"/>
          <w:cs/>
        </w:rPr>
        <w:t xml:space="preserve"> </w:t>
      </w:r>
      <w:r>
        <w:rPr>
          <w:rFonts w:ascii="TH SarabunIT?" w:hAnsi="TH SarabunIT?" w:cs="TH SarabunIT?"/>
          <w:spacing w:val="-2"/>
          <w:sz w:val="32"/>
          <w:szCs w:val="32"/>
          <w:cs/>
        </w:rPr>
        <w:t>(</w:t>
      </w:r>
      <w:r w:rsidRPr="00B90B54">
        <w:rPr>
          <w:rFonts w:ascii="TH SarabunIT? (Thai)" w:hAnsi="TH SarabunIT? (Thai)" w:cs="TH SarabunIT? (Thai)"/>
          <w:spacing w:val="-2"/>
          <w:sz w:val="32"/>
          <w:szCs w:val="32"/>
          <w:cs/>
        </w:rPr>
        <w:t>สท.2</w:t>
      </w:r>
      <w:r>
        <w:rPr>
          <w:rFonts w:ascii="TH SarabunIT?" w:hAnsi="TH SarabunIT?" w:cs="TH SarabunIT?"/>
          <w:spacing w:val="-2"/>
          <w:sz w:val="32"/>
          <w:szCs w:val="32"/>
          <w:cs/>
        </w:rPr>
        <w:t>)</w:t>
      </w:r>
      <w:r w:rsidRPr="00B90B54">
        <w:rPr>
          <w:rFonts w:ascii="TH SarabunIT?" w:hAnsi="TH SarabunIT?" w:cs="TH SarabunIT?"/>
          <w:spacing w:val="-2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พร้อมส่งเงินสมทบในกรณีที่ไม่จัดให้มีการฝึกอบรมฝีมือแรงงานหรือจัดให้มีการฝึกอบรมน้อยกว่าสัดส่วนร้อยละ</w:t>
      </w:r>
      <w:r w:rsidRPr="00B90B54">
        <w:rPr>
          <w:rFonts w:ascii="TH SarabunIT?" w:hAnsi="TH SarabunIT?" w:cs="TH SarabunIT?"/>
          <w:spacing w:val="-4"/>
          <w:sz w:val="32"/>
          <w:szCs w:val="32"/>
        </w:rPr>
        <w:t xml:space="preserve"> 50 </w:t>
      </w:r>
      <w:r w:rsidRPr="00B90B54">
        <w:rPr>
          <w:rFonts w:ascii="TH SarabunIT? (Thai)" w:hAnsi="TH SarabunIT? (Thai)" w:cs="TH SarabunIT? (Thai)"/>
          <w:spacing w:val="-4"/>
          <w:sz w:val="32"/>
          <w:szCs w:val="32"/>
          <w:cs/>
        </w:rPr>
        <w:t>ของลูกจ้างทั้งหมด และจ่ายเงิน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เพิ่ม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ในอัตราร้อยละ 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>1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 xml:space="preserve">5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ต่อเดือนของเงินสมทบ</w:t>
      </w:r>
      <w:r>
        <w:rPr>
          <w:rFonts w:ascii="TH SarabunIT?" w:hAnsi="TH SarabunIT?" w:cs="TH SarabunIT?"/>
          <w:spacing w:val="-6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ที่ยังไม่ได้นำส่งนับแต่วันที่ครบกำหนด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 (ตัวอย่างหนังสือเตือนให้ยื่นแบบแสดงการส่งเงินสมทบกองทุนพัฒนาฝีมือแรงงาน (สท. 2) ประจำปี....)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 </w:t>
      </w:r>
    </w:p>
    <w:p w:rsidR="00CD7FDB" w:rsidRDefault="00CD7FDB" w:rsidP="00E335F7">
      <w:pPr>
        <w:pStyle w:val="BodyText"/>
        <w:spacing w:line="20" w:lineRule="atLeast"/>
        <w:ind w:firstLine="2410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>
        <w:rPr>
          <w:rFonts w:ascii="TH SarabunIT?" w:hAnsi="TH SarabunIT?" w:cs="TH SarabunIT?"/>
          <w:b/>
          <w:bCs/>
          <w:spacing w:val="-4"/>
          <w:sz w:val="32"/>
          <w:szCs w:val="32"/>
          <w:cs/>
        </w:rPr>
        <w:t xml:space="preserve"> (2</w:t>
      </w:r>
      <w:r w:rsidRPr="00B90B54">
        <w:rPr>
          <w:rFonts w:ascii="TH SarabunIT?" w:hAnsi="TH SarabunIT?" w:cs="TH SarabunIT?"/>
          <w:b/>
          <w:bCs/>
          <w:spacing w:val="-4"/>
          <w:sz w:val="32"/>
          <w:szCs w:val="32"/>
          <w:cs/>
        </w:rPr>
        <w:t>)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มี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หนังสือเชิญพบ</w:t>
      </w: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 xml:space="preserve">พนักงานเจ้าหน้าที่ </w:t>
      </w:r>
    </w:p>
    <w:p w:rsidR="00CD7FDB" w:rsidRDefault="00CD7FDB" w:rsidP="00376ADE">
      <w:pPr>
        <w:pStyle w:val="BodyText"/>
        <w:spacing w:line="20" w:lineRule="atLeast"/>
        <w:ind w:firstLine="2835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>2.1</w:t>
      </w:r>
      <w:r w:rsidRPr="00376ADE">
        <w:rPr>
          <w:rFonts w:ascii="TH SarabunIT?" w:hAnsi="TH SarabunIT?" w:cs="TH SarabunIT?"/>
          <w:spacing w:val="-38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กรณีได้มีหนังสือเตือนผู้ประกอบกิจการแล้ว แต่ผู้ประกอบกิจการ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ไม่ดำเนินการ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ให้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ออกหนังสือเชิญผู้ประกอบกิจการ เพื่อมาให้ถ้อยคำพร้อมให้ส่งเอกสาร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หรือหลักฐาน</w:t>
      </w:r>
      <w:r>
        <w:rPr>
          <w:rFonts w:ascii="TH SarabunIT? (Thai)" w:hAnsi="TH SarabunIT? (Thai)" w:cs="TH SarabunIT? (Thai)"/>
          <w:sz w:val="32"/>
          <w:szCs w:val="32"/>
          <w:cs/>
        </w:rPr>
        <w:t>ที่เกี่ยวข้อง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มา</w:t>
      </w:r>
      <w:r>
        <w:rPr>
          <w:rFonts w:ascii="TH SarabunIT? (Thai)" w:hAnsi="TH SarabunIT? (Thai)" w:cs="TH SarabunIT? (Thai)"/>
          <w:sz w:val="32"/>
          <w:szCs w:val="32"/>
          <w:cs/>
        </w:rPr>
        <w:t>เพื่อ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ประกอบการพิจารณา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 และสอบถามสาเหตุที่ผู้ประกอบกิจการไม่ปฏิบัติตามที่พระราชบัญญัติส่งเสริม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>การพัฒนาฝีมือแรงงาน พ.ศ. 2545</w:t>
      </w:r>
      <w:r w:rsidRPr="00B90B54">
        <w:rPr>
          <w:rFonts w:ascii="TH SarabunIT?" w:hAnsi="TH SarabunIT?" w:cs="TH SarabunIT?"/>
          <w:spacing w:val="-14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pacing w:val="-14"/>
          <w:sz w:val="32"/>
          <w:szCs w:val="32"/>
          <w:cs/>
        </w:rPr>
        <w:t>และที่แก้ไขเพิ่มเติม</w:t>
      </w:r>
      <w:r>
        <w:rPr>
          <w:rFonts w:ascii="TH SarabunIT?" w:hAnsi="TH SarabunIT?" w:cs="TH SarabunIT?"/>
          <w:spacing w:val="-14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โดย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ให้พนักงานเจ้าหน้าที่บันทึกถ้อยคำ พร้อมทั้งรวบรวมสำเนาเอกสารที่</w:t>
      </w:r>
      <w:r>
        <w:rPr>
          <w:rFonts w:ascii="TH SarabunIT?" w:hAnsi="TH SarabunIT?" w:cs="TH SarabunIT?"/>
          <w:sz w:val="32"/>
          <w:szCs w:val="32"/>
          <w:cs/>
        </w:rPr>
        <w:t xml:space="preserve"> 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ผู้ประกอบ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กิจการนำมาแสดง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 (ตัวอย่างหนังสือขอเชิญพบพนักงานเจ้าหน้าที่เพื่อสอบถามข้อมูล หลังจากเตือนให้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        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ยื่นแบบแสดงการส่งเงินสมทบฯ แล้ว แต่ผู้ประกอบกิจการไม่ดำเนินการ)</w:t>
      </w:r>
    </w:p>
    <w:p w:rsidR="00CD7FDB" w:rsidRDefault="00CD7FDB" w:rsidP="00E335F7">
      <w:pPr>
        <w:pStyle w:val="BodyText"/>
        <w:spacing w:line="20" w:lineRule="atLeast"/>
        <w:ind w:firstLine="2835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072664">
        <w:rPr>
          <w:rFonts w:ascii="TH SarabunIT? (Thai)" w:hAnsi="TH SarabunIT? (Thai)" w:cs="TH SarabunIT? (Thai)"/>
          <w:spacing w:val="-10"/>
          <w:sz w:val="32"/>
          <w:szCs w:val="32"/>
          <w:cs/>
        </w:rPr>
        <w:t>2.2 กรณีที่ผู้ประกอบกิจการได้รับหนังสือตามข้อ 2.1 แล้ว แต่ผู้ประกอบกิจการ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ยังไม่ดำเนินการและไม่ไปพบพนักงานเจ้าหน้าที่หลังจากมีหนังสือเชิญพบครั้งแรกแล้ว โดยไม่แจ้งเหตุขัดข้องให้ทราบ</w:t>
      </w:r>
      <w:r>
        <w:rPr>
          <w:rFonts w:ascii="TH SarabunIT?" w:hAnsi="TH SarabunIT?" w:cs="TH SarabunIT?"/>
          <w:spacing w:val="-6"/>
          <w:sz w:val="32"/>
          <w:szCs w:val="32"/>
          <w:cs/>
        </w:rPr>
        <w:br/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กรณีนี้ให้ออกหนังสือขอเชิญพบพนักงานเจ้าหน้าที่ ครั้งที่ 2 (ตามตัวอย่างหนังสือขอเชิญพบพนักงานเจ้าหน้าที่ ครั้งที่ 2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หลังจากเชิญพบแล้วไม่ไปพบโดยมิได้แจ้งเหตุขัดข้อง)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</w:p>
    <w:p w:rsidR="00CD7FDB" w:rsidRDefault="00CD7FDB" w:rsidP="002D6554">
      <w:pPr>
        <w:pStyle w:val="BodyText"/>
        <w:spacing w:line="20" w:lineRule="atLeast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</w:p>
    <w:p w:rsidR="00CD7FDB" w:rsidRDefault="00CD7FDB" w:rsidP="002D6554">
      <w:pPr>
        <w:pStyle w:val="BodyText"/>
        <w:spacing w:line="20" w:lineRule="atLeast"/>
        <w:jc w:val="right"/>
        <w:rPr>
          <w:rFonts w:ascii="TH SarabunIT?" w:hAnsi="TH SarabunIT?" w:cs="TH SarabunIT?"/>
          <w:spacing w:val="-6"/>
          <w:sz w:val="32"/>
          <w:szCs w:val="32"/>
        </w:rPr>
      </w:pP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การเชิญ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>...</w:t>
      </w:r>
    </w:p>
    <w:p w:rsidR="00CD7FDB" w:rsidRDefault="00CD7FDB" w:rsidP="002D6554">
      <w:pPr>
        <w:pStyle w:val="BodyText"/>
        <w:spacing w:line="20" w:lineRule="atLeast"/>
        <w:jc w:val="center"/>
        <w:rPr>
          <w:rFonts w:ascii="TH SarabunIT?" w:hAnsi="TH SarabunIT?" w:cs="TH SarabunIT?"/>
          <w:spacing w:val="-6"/>
          <w:sz w:val="32"/>
          <w:szCs w:val="32"/>
        </w:rPr>
      </w:pPr>
      <w:r>
        <w:rPr>
          <w:rFonts w:ascii="TH SarabunIT?" w:hAnsi="TH SarabunIT?" w:cs="TH SarabunIT?"/>
          <w:spacing w:val="-6"/>
          <w:sz w:val="32"/>
          <w:szCs w:val="32"/>
          <w:cs/>
        </w:rPr>
        <w:t>-4-</w:t>
      </w:r>
    </w:p>
    <w:p w:rsidR="00CD7FDB" w:rsidRDefault="00CD7FDB" w:rsidP="002D6554">
      <w:pPr>
        <w:pStyle w:val="BodyText"/>
        <w:spacing w:line="20" w:lineRule="atLeast"/>
        <w:rPr>
          <w:rFonts w:ascii="TH SarabunIT?" w:hAnsi="TH SarabunIT?" w:cs="TH SarabunIT?"/>
          <w:spacing w:val="-6"/>
          <w:sz w:val="32"/>
          <w:szCs w:val="32"/>
        </w:rPr>
      </w:pPr>
    </w:p>
    <w:p w:rsidR="00CD7FDB" w:rsidRDefault="00CD7FDB" w:rsidP="003C7A0C">
      <w:pPr>
        <w:pStyle w:val="BodyText"/>
        <w:spacing w:line="20" w:lineRule="atLeast"/>
        <w:ind w:firstLine="3260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B34480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หมายเหตุ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การเชิญพบพนักงานเจ้าหน้าที่เป็นการดำเนินการโดยอาศัยอำนาจตามความในมาตรา 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>45</w:t>
      </w:r>
      <w:r w:rsidRPr="000D7DC4">
        <w:rPr>
          <w:rFonts w:ascii="TH SarabunIT?" w:hAnsi="TH SarabunIT?" w:cs="TH SarabunIT?"/>
          <w:spacing w:val="-12"/>
          <w:sz w:val="32"/>
          <w:szCs w:val="32"/>
        </w:rPr>
        <w:t xml:space="preserve"> 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>(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>1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 xml:space="preserve">)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แห่ง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>การพัฒนาฝีมือแรงงาน พ.ศ. 2545</w:t>
      </w:r>
      <w:r w:rsidRPr="00B90B54">
        <w:rPr>
          <w:rFonts w:ascii="TH SarabunIT?" w:hAnsi="TH SarabunIT?" w:cs="TH SarabunIT?"/>
          <w:spacing w:val="-14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การลงนามในหนังสือ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    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ต้องเป็นการลงนามในฐานะพนักงานเจ้าหน้าที่</w:t>
      </w:r>
    </w:p>
    <w:p w:rsidR="00CD7FDB" w:rsidRDefault="00CD7FDB" w:rsidP="002D6554">
      <w:pPr>
        <w:spacing w:after="0"/>
        <w:ind w:firstLine="3261"/>
        <w:jc w:val="thaiDistribute"/>
        <w:rPr>
          <w:rFonts w:ascii="TH SarabunIT?" w:hAnsi="TH SarabunIT?" w:cs="TH SarabunIT?"/>
          <w:sz w:val="32"/>
          <w:szCs w:val="32"/>
        </w:rPr>
      </w:pPr>
      <w:r w:rsidRPr="00317DAC">
        <w:rPr>
          <w:rFonts w:ascii="TH SarabunIT? (Thai)" w:hAnsi="TH SarabunIT? (Thai)" w:cs="TH SarabunIT? (Thai)"/>
          <w:sz w:val="32"/>
          <w:szCs w:val="32"/>
          <w:cs/>
        </w:rPr>
        <w:t>มาตรา 45 ในการปฏิบัติหน้าที่ตามพระราชบัญญัตินี้ ให้นายทะเบียนหรือพนักงานเจ้าหน้าที่มีอำนาจ ดังต่อไปนี้</w:t>
      </w:r>
    </w:p>
    <w:p w:rsidR="00CD7FDB" w:rsidRDefault="00CD7FDB" w:rsidP="002D6554">
      <w:pPr>
        <w:spacing w:after="0"/>
        <w:ind w:firstLine="3261"/>
        <w:jc w:val="thaiDistribute"/>
        <w:rPr>
          <w:rFonts w:ascii="TH SarabunIT?" w:hAnsi="TH SarabunIT?" w:cs="TH SarabunIT?"/>
          <w:sz w:val="32"/>
          <w:szCs w:val="32"/>
        </w:rPr>
      </w:pPr>
      <w:r w:rsidRPr="00317DAC">
        <w:rPr>
          <w:rFonts w:ascii="TH SarabunIT?" w:hAnsi="TH SarabunIT?" w:cs="TH SarabunIT?"/>
          <w:sz w:val="32"/>
          <w:szCs w:val="32"/>
          <w:cs/>
        </w:rPr>
        <w:t>(1)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317DAC">
        <w:rPr>
          <w:rFonts w:ascii="TH SarabunIT? (Thai)" w:hAnsi="TH SarabunIT? (Thai)" w:cs="TH SarabunIT? (Thai)"/>
          <w:sz w:val="32"/>
          <w:szCs w:val="32"/>
          <w:cs/>
        </w:rPr>
        <w:t>มีหนังสือเรียกผู้ดำเนินการฝึก ครูฝึก ผู้รับการฝึก ผู้ดำเนินการทดสอบมาตรฐานฝีมือแรงงาน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317DAC">
        <w:rPr>
          <w:rFonts w:ascii="TH SarabunIT? (Thai)" w:hAnsi="TH SarabunIT? (Thai)" w:cs="TH SarabunIT? (Thai)"/>
          <w:sz w:val="32"/>
          <w:szCs w:val="32"/>
          <w:cs/>
        </w:rPr>
        <w:t>ผู้ทดสอบมาตรฐานฝีมือแรงงาน ผู้ประกอบกิจการ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ผู้ได้รับหนังสือรับรองการเป็นศูนย์ประเมินความรู้ความสามารถผู้ประเมิน ผู้ขอรับการประเมิน ผู้ปฏิบัติงานในศูนย์ประเมินความรู้ความสามารถ</w:t>
      </w:r>
      <w:r w:rsidRPr="00317DAC">
        <w:rPr>
          <w:rFonts w:ascii="TH SarabunIT? (Thai)" w:hAnsi="TH SarabunIT? (Thai)" w:cs="TH SarabunIT? (Thai)"/>
          <w:sz w:val="32"/>
          <w:szCs w:val="32"/>
          <w:cs/>
        </w:rPr>
        <w:t>หรือบุคคล</w:t>
      </w:r>
      <w:r>
        <w:rPr>
          <w:rFonts w:ascii="TH SarabunIT?" w:hAnsi="TH SarabunIT?" w:cs="TH SarabunIT?"/>
          <w:sz w:val="32"/>
          <w:szCs w:val="32"/>
          <w:cs/>
        </w:rPr>
        <w:br/>
      </w:r>
      <w:r>
        <w:rPr>
          <w:rFonts w:ascii="TH SarabunIT? (Thai)" w:hAnsi="TH SarabunIT? (Thai)" w:cs="TH SarabunIT? (Thai)"/>
          <w:sz w:val="32"/>
          <w:szCs w:val="32"/>
          <w:cs/>
        </w:rPr>
        <w:t>ที่</w:t>
      </w:r>
      <w:r w:rsidRPr="00317DAC">
        <w:rPr>
          <w:rFonts w:ascii="TH SarabunIT? (Thai)" w:hAnsi="TH SarabunIT? (Thai)" w:cs="TH SarabunIT? (Thai)"/>
          <w:sz w:val="32"/>
          <w:szCs w:val="32"/>
          <w:cs/>
        </w:rPr>
        <w:t>เกี่ยวข้องมาให้ถ้อยคำ หรือออกคำสั่งให้บุคคลดังกล่าวส่งเอกสารหรือหลักฐาน</w:t>
      </w:r>
      <w:r>
        <w:rPr>
          <w:rFonts w:ascii="TH SarabunIT? (Thai)" w:hAnsi="TH SarabunIT? (Thai)" w:cs="TH SarabunIT? (Thai)"/>
          <w:sz w:val="32"/>
          <w:szCs w:val="32"/>
          <w:cs/>
        </w:rPr>
        <w:t>ที่เกี่ยวข้อง</w:t>
      </w:r>
      <w:r w:rsidRPr="00317DAC">
        <w:rPr>
          <w:rFonts w:ascii="TH SarabunIT? (Thai)" w:hAnsi="TH SarabunIT? (Thai)" w:cs="TH SarabunIT? (Thai)"/>
          <w:sz w:val="32"/>
          <w:szCs w:val="32"/>
          <w:cs/>
        </w:rPr>
        <w:t>มา</w:t>
      </w:r>
      <w:r>
        <w:rPr>
          <w:rFonts w:ascii="TH SarabunIT? (Thai)" w:hAnsi="TH SarabunIT? (Thai)" w:cs="TH SarabunIT? (Thai)"/>
          <w:sz w:val="32"/>
          <w:szCs w:val="32"/>
          <w:cs/>
        </w:rPr>
        <w:t>เพื่อ</w:t>
      </w:r>
      <w:r w:rsidRPr="00317DAC">
        <w:rPr>
          <w:rFonts w:ascii="TH SarabunIT? (Thai)" w:hAnsi="TH SarabunIT? (Thai)" w:cs="TH SarabunIT? (Thai)"/>
          <w:sz w:val="32"/>
          <w:szCs w:val="32"/>
          <w:cs/>
        </w:rPr>
        <w:t>ประกอบการพิจารณา</w:t>
      </w:r>
    </w:p>
    <w:p w:rsidR="00CD7FDB" w:rsidRDefault="00CD7FDB" w:rsidP="002D6554">
      <w:pPr>
        <w:pStyle w:val="BodyText"/>
        <w:spacing w:line="20" w:lineRule="atLeast"/>
        <w:ind w:firstLine="2410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>
        <w:rPr>
          <w:rFonts w:ascii="TH SarabunIT?" w:hAnsi="TH SarabunIT?" w:cs="TH SarabunIT?"/>
          <w:b/>
          <w:bCs/>
          <w:spacing w:val="-4"/>
          <w:sz w:val="32"/>
          <w:szCs w:val="32"/>
          <w:cs/>
        </w:rPr>
        <w:t xml:space="preserve"> (3</w:t>
      </w:r>
      <w:r w:rsidRPr="00B90B54">
        <w:rPr>
          <w:rFonts w:ascii="TH SarabunIT?" w:hAnsi="TH SarabunIT?" w:cs="TH SarabunIT?"/>
          <w:b/>
          <w:bCs/>
          <w:spacing w:val="-4"/>
          <w:sz w:val="32"/>
          <w:szCs w:val="32"/>
          <w:cs/>
        </w:rPr>
        <w:t>)</w:t>
      </w:r>
      <w:r>
        <w:rPr>
          <w:rFonts w:ascii="TH SarabunIT?" w:hAnsi="TH SarabunIT?" w:cs="TH SarabunIT?"/>
          <w:b/>
          <w:bCs/>
          <w:spacing w:val="-4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b/>
          <w:bCs/>
          <w:spacing w:val="-4"/>
          <w:sz w:val="32"/>
          <w:szCs w:val="32"/>
          <w:cs/>
        </w:rPr>
        <w:t>มี</w:t>
      </w:r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หนังสือเรียกให้ไป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 xml:space="preserve">พบพนักงานเจ้าหน้าที่ </w:t>
      </w:r>
    </w:p>
    <w:p w:rsidR="00CD7FDB" w:rsidRDefault="00CD7FDB" w:rsidP="00762F6B">
      <w:pPr>
        <w:spacing w:after="0" w:line="20" w:lineRule="atLeast"/>
        <w:ind w:firstLine="2835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เป็นการดำเนินการโดยอาศัยอำนาจนายทะเบียนหรือพนักงานเจ้าหน้าที่</w:t>
      </w:r>
      <w:r>
        <w:rPr>
          <w:rFonts w:ascii="TH SarabunIT?" w:hAnsi="TH SarabunIT?" w:cs="TH SarabunIT?"/>
          <w:sz w:val="32"/>
          <w:szCs w:val="32"/>
          <w:cs/>
        </w:rPr>
        <w:t xml:space="preserve">    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ตามมาตรา </w:t>
      </w:r>
      <w:r w:rsidRPr="00B90B54">
        <w:rPr>
          <w:rFonts w:ascii="TH SarabunIT?" w:hAnsi="TH SarabunIT?" w:cs="TH SarabunIT?"/>
          <w:sz w:val="32"/>
          <w:szCs w:val="32"/>
        </w:rPr>
        <w:t>45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" w:hAnsi="TH SarabunIT?" w:cs="TH SarabunIT?"/>
          <w:sz w:val="32"/>
          <w:szCs w:val="32"/>
          <w:cs/>
        </w:rPr>
        <w:t>(</w:t>
      </w:r>
      <w:r w:rsidRPr="00B90B54">
        <w:rPr>
          <w:rFonts w:ascii="TH SarabunIT?" w:hAnsi="TH SarabunIT?" w:cs="TH SarabunIT?"/>
          <w:sz w:val="32"/>
          <w:szCs w:val="32"/>
        </w:rPr>
        <w:t>1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)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ที่กำหนดให้นายทะเบียนหรือพนักงานเจ้าหน้าที่มีอำนาจในการมีหนังสือเรียกผู้ประกอบกิจการมาให้ถ้อยคำหรือ</w:t>
      </w:r>
      <w:r>
        <w:rPr>
          <w:rFonts w:ascii="TH SarabunIT? (Thai)" w:hAnsi="TH SarabunIT? (Thai)" w:cs="TH SarabunIT? (Thai)"/>
          <w:sz w:val="32"/>
          <w:szCs w:val="32"/>
          <w:cs/>
        </w:rPr>
        <w:t>ออกคำ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สั่งให้ส่งเอกสารหรือหลักฐาน</w:t>
      </w:r>
      <w:r>
        <w:rPr>
          <w:rFonts w:ascii="TH SarabunIT? (Thai)" w:hAnsi="TH SarabunIT? (Thai)" w:cs="TH SarabunIT? (Thai)"/>
          <w:sz w:val="32"/>
          <w:szCs w:val="32"/>
          <w:cs/>
        </w:rPr>
        <w:t>ที่เกี่ยวข้อง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มา</w:t>
      </w:r>
      <w:r>
        <w:rPr>
          <w:rFonts w:ascii="TH SarabunIT? (Thai)" w:hAnsi="TH SarabunIT? (Thai)" w:cs="TH SarabunIT? (Thai)"/>
          <w:sz w:val="32"/>
          <w:szCs w:val="32"/>
          <w:cs/>
        </w:rPr>
        <w:t>เพื่อ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ประกอบการพิจารณา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721956">
        <w:rPr>
          <w:rFonts w:ascii="TH SarabunIT? (Thai)" w:hAnsi="TH SarabunIT? (Thai)" w:cs="TH SarabunIT? (Thai)"/>
          <w:spacing w:val="-6"/>
          <w:sz w:val="32"/>
          <w:szCs w:val="32"/>
          <w:cs/>
        </w:rPr>
        <w:t>(ตัวอย่างหนังสือเรียก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 </w:t>
      </w:r>
      <w:r w:rsidRPr="00721956">
        <w:rPr>
          <w:rFonts w:ascii="TH SarabunIT? (Thai)" w:hAnsi="TH SarabunIT? (Thai)" w:cs="TH SarabunIT? (Thai)"/>
          <w:spacing w:val="-6"/>
          <w:sz w:val="32"/>
          <w:szCs w:val="32"/>
          <w:cs/>
        </w:rPr>
        <w:t>ให้ไปพบพนักงานเจ้าหน้าที่ เป็นการเรียกให้ผู้ประกอบกิจการ</w:t>
      </w:r>
      <w:r>
        <w:rPr>
          <w:rFonts w:ascii="TH SarabunIT? (Thai)" w:hAnsi="TH SarabunIT? (Thai)" w:cs="TH SarabunIT? (Thai)"/>
          <w:sz w:val="32"/>
          <w:szCs w:val="32"/>
          <w:cs/>
        </w:rPr>
        <w:t>หรือบุคคลที่เกี่ยวข้องมาให้ถ้อยคำหรือออกคำสั่งให้      ส่งเอกสารหรือหลักฐาน หลังเชิญพบ 2 ครั้งแล้วไม่ไปพบโดยมิได้แจ้งเหตุขัดข้องให้ทราบ</w:t>
      </w:r>
      <w:r>
        <w:rPr>
          <w:rFonts w:ascii="TH SarabunIT?" w:hAnsi="TH SarabunIT?" w:cs="TH SarabunIT?"/>
          <w:sz w:val="32"/>
          <w:szCs w:val="32"/>
          <w:cs/>
        </w:rPr>
        <w:t xml:space="preserve">)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ถ้าไม่มาให้ถ้อยคำหรือไม่ส่งเอกสาร</w:t>
      </w:r>
      <w:r>
        <w:rPr>
          <w:rFonts w:ascii="TH SarabunIT? (Thai)" w:hAnsi="TH SarabunIT? (Thai)" w:cs="TH SarabunIT? (Thai)"/>
          <w:sz w:val="32"/>
          <w:szCs w:val="32"/>
          <w:cs/>
        </w:rPr>
        <w:t>หรือหลักฐานที่เกี่ยวข้อง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จึงมีความผิดตามมาตรา </w:t>
      </w:r>
      <w:r w:rsidRPr="00B90B54">
        <w:rPr>
          <w:rFonts w:ascii="TH SarabunIT?" w:hAnsi="TH SarabunIT?" w:cs="TH SarabunIT?"/>
          <w:sz w:val="32"/>
          <w:szCs w:val="32"/>
        </w:rPr>
        <w:t>53</w:t>
      </w:r>
      <w:r>
        <w:rPr>
          <w:rFonts w:ascii="TH SarabunIT?" w:hAnsi="TH SarabunIT?" w:cs="TH SarabunIT?"/>
          <w:sz w:val="32"/>
          <w:szCs w:val="32"/>
          <w:cs/>
        </w:rPr>
        <w:t>/5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ซึ่งเป็นโทษทางอาญา ต้องระวางโทษปรับไม่เกิน </w:t>
      </w:r>
      <w:r w:rsidRPr="00B90B54">
        <w:rPr>
          <w:rFonts w:ascii="TH SarabunIT?" w:hAnsi="TH SarabunIT?" w:cs="TH SarabunIT?"/>
          <w:sz w:val="32"/>
          <w:szCs w:val="32"/>
        </w:rPr>
        <w:t xml:space="preserve">5,000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บาท </w:t>
      </w:r>
    </w:p>
    <w:p w:rsidR="00CD7FDB" w:rsidRPr="006774EB" w:rsidRDefault="00CD7FDB" w:rsidP="00762F6B">
      <w:pPr>
        <w:spacing w:after="0" w:line="20" w:lineRule="atLeast"/>
        <w:ind w:firstLine="2410"/>
        <w:jc w:val="thaiDistribute"/>
        <w:rPr>
          <w:rFonts w:ascii="TH SarabunIT?" w:hAnsi="TH SarabunIT?" w:cs="TH SarabunIT?"/>
          <w:b/>
          <w:bCs/>
          <w:sz w:val="32"/>
          <w:szCs w:val="32"/>
          <w:u w:val="single"/>
        </w:rPr>
      </w:pPr>
      <w:r w:rsidRPr="006774EB"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  <w:r w:rsidRPr="006774EB">
        <w:rPr>
          <w:rFonts w:ascii="TH SarabunIT? (Thai)" w:hAnsi="TH SarabunIT? (Thai)" w:cs="TH SarabunIT? (Thai)"/>
          <w:b/>
          <w:bCs/>
          <w:sz w:val="32"/>
          <w:szCs w:val="32"/>
          <w:u w:val="single"/>
          <w:cs/>
        </w:rPr>
        <w:t>คำอธิบาย</w:t>
      </w:r>
    </w:p>
    <w:p w:rsidR="00CD7FDB" w:rsidRDefault="00CD7FDB" w:rsidP="00762F6B">
      <w:pPr>
        <w:spacing w:after="0" w:line="20" w:lineRule="atLeast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การออกหนังสือ</w:t>
      </w:r>
      <w:r>
        <w:rPr>
          <w:rFonts w:ascii="TH SarabunIT? (Thai)" w:hAnsi="TH SarabunIT? (Thai)" w:cs="TH SarabunIT? (Thai)"/>
          <w:sz w:val="32"/>
          <w:szCs w:val="32"/>
          <w:cs/>
        </w:rPr>
        <w:t>เรียก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ต้องเป็นไปตามที่กฎหมายให้อำนาจไว้ตามมาตรา</w:t>
      </w:r>
      <w:r w:rsidRPr="00B90B54">
        <w:rPr>
          <w:rFonts w:ascii="TH SarabunIT?" w:hAnsi="TH SarabunIT?" w:cs="TH SarabunIT?"/>
          <w:sz w:val="32"/>
          <w:szCs w:val="32"/>
        </w:rPr>
        <w:t xml:space="preserve"> 45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" w:hAnsi="TH SarabunIT?" w:cs="TH SarabunIT?"/>
          <w:sz w:val="32"/>
          <w:szCs w:val="32"/>
          <w:cs/>
        </w:rPr>
        <w:t>(</w:t>
      </w:r>
      <w:r w:rsidRPr="00B90B54">
        <w:rPr>
          <w:rFonts w:ascii="TH SarabunIT?" w:hAnsi="TH SarabunIT?" w:cs="TH SarabunIT?"/>
          <w:sz w:val="32"/>
          <w:szCs w:val="32"/>
        </w:rPr>
        <w:t>1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) คือ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ให้นายทะเบียนหรือพนักงานเจ้าหน้าที่เท่านั้น ที่มีอำนาจในการดำเนินการ ดังนี้  </w:t>
      </w:r>
    </w:p>
    <w:p w:rsidR="00CD7FDB" w:rsidRDefault="00CD7FDB" w:rsidP="00762F6B">
      <w:pPr>
        <w:spacing w:after="0" w:line="20" w:lineRule="atLeast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1) มีหนังสือเรียกผู้ประกอบกิจการหรือบุคคลที่เกี่ยวข้องมาให้ถ้อยคำ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หรือ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 </w:t>
      </w:r>
    </w:p>
    <w:p w:rsidR="00CD7FDB" w:rsidRDefault="00CD7FDB" w:rsidP="00762F6B">
      <w:pPr>
        <w:spacing w:line="20" w:lineRule="atLeast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2)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ออกคำสั่งให้ผู้ประกอบกิจการหรือบุคคลที่เกี่ยวข้องส่งเอกสารหรือหลักฐาน</w:t>
      </w:r>
      <w:r>
        <w:rPr>
          <w:rFonts w:ascii="TH SarabunIT? (Thai)" w:hAnsi="TH SarabunIT? (Thai)" w:cs="TH SarabunIT? (Thai)"/>
          <w:sz w:val="32"/>
          <w:szCs w:val="32"/>
          <w:cs/>
        </w:rPr>
        <w:t>ที่เกี่ยวข้อง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มาประกอบการพิจารณา</w:t>
      </w:r>
    </w:p>
    <w:p w:rsidR="00CD7FDB" w:rsidRPr="009211BA" w:rsidRDefault="00CD7FDB" w:rsidP="009211BA">
      <w:pPr>
        <w:pStyle w:val="BodyText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6774EB">
        <w:rPr>
          <w:rFonts w:ascii="TH SarabunIT? (Thai)" w:hAnsi="TH SarabunIT? (Thai)" w:cs="TH SarabunIT? (Thai)"/>
          <w:b/>
          <w:bCs/>
          <w:sz w:val="32"/>
          <w:szCs w:val="32"/>
          <w:cs/>
        </w:rPr>
        <w:t>หมายเหตุ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การเรียกมาให้ถ้อยคำ</w:t>
      </w:r>
      <w:r>
        <w:rPr>
          <w:rFonts w:ascii="TH SarabunIT? (Thai)" w:hAnsi="TH SarabunIT? (Thai)" w:cs="TH SarabunIT? (Thai)"/>
          <w:sz w:val="32"/>
          <w:szCs w:val="32"/>
          <w:cs/>
        </w:rPr>
        <w:t>หรือออก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คำสั่งให้ส่งเอกสาร</w:t>
      </w:r>
      <w:r>
        <w:rPr>
          <w:rFonts w:ascii="TH SarabunIT? (Thai)" w:hAnsi="TH SarabunIT? (Thai)" w:cs="TH SarabunIT? (Thai)"/>
          <w:sz w:val="32"/>
          <w:szCs w:val="32"/>
          <w:cs/>
        </w:rPr>
        <w:t>หรือหลักฐานที่เกี่ยวข้อง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มา</w:t>
      </w:r>
      <w:r>
        <w:rPr>
          <w:rFonts w:ascii="TH SarabunIT? (Thai)" w:hAnsi="TH SarabunIT? (Thai)" w:cs="TH SarabunIT? (Thai)"/>
          <w:sz w:val="32"/>
          <w:szCs w:val="32"/>
          <w:cs/>
        </w:rPr>
        <w:t>เพื่อ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ประกอบการพิจารณาตามข้อ 1 และข้อ 2 ต้องเป็นกรณีที่เกี่ยวกับการปฏิบัติหน้าที่ตามพระราชบัญญัติส่งเสริม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การพัฒนาฝีมือแรงงาน พ.ศ. 2545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เท่านั้น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ซึ่ง</w:t>
      </w:r>
      <w:r w:rsidRPr="00F56154">
        <w:rPr>
          <w:rFonts w:ascii="TH SarabunIT? (Thai)" w:hAnsi="TH SarabunIT? (Thai)" w:cs="TH SarabunIT? (Thai)"/>
          <w:spacing w:val="-6"/>
          <w:sz w:val="32"/>
          <w:szCs w:val="32"/>
          <w:cs/>
        </w:rPr>
        <w:t>เป็นการดำเนินการโดยอาศัยอำนาจตามความ</w:t>
      </w:r>
      <w:r w:rsidRPr="00F56154">
        <w:rPr>
          <w:rFonts w:ascii="TH SarabunIT?" w:hAnsi="TH SarabunIT?" w:cs="TH SarabunIT?"/>
          <w:spacing w:val="-6"/>
          <w:sz w:val="32"/>
          <w:szCs w:val="32"/>
          <w:cs/>
        </w:rPr>
        <w:br/>
      </w:r>
      <w:r w:rsidRPr="00F561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ในมาตรา </w:t>
      </w:r>
      <w:r w:rsidRPr="00F56154">
        <w:rPr>
          <w:rFonts w:ascii="TH SarabunIT?" w:hAnsi="TH SarabunIT?" w:cs="TH SarabunIT?"/>
          <w:spacing w:val="-6"/>
          <w:sz w:val="32"/>
          <w:szCs w:val="32"/>
        </w:rPr>
        <w:t xml:space="preserve">45 </w:t>
      </w:r>
      <w:r w:rsidRPr="00F56154">
        <w:rPr>
          <w:rFonts w:ascii="TH SarabunIT?" w:hAnsi="TH SarabunIT?" w:cs="TH SarabunIT?"/>
          <w:spacing w:val="-6"/>
          <w:sz w:val="32"/>
          <w:szCs w:val="32"/>
          <w:cs/>
        </w:rPr>
        <w:t>(</w:t>
      </w:r>
      <w:r w:rsidRPr="00F56154">
        <w:rPr>
          <w:rFonts w:ascii="TH SarabunIT?" w:hAnsi="TH SarabunIT?" w:cs="TH SarabunIT?"/>
          <w:spacing w:val="-6"/>
          <w:sz w:val="32"/>
          <w:szCs w:val="32"/>
        </w:rPr>
        <w:t>1</w:t>
      </w:r>
      <w:r w:rsidRPr="00F56154">
        <w:rPr>
          <w:rFonts w:ascii="TH SarabunIT?" w:hAnsi="TH SarabunIT?" w:cs="TH SarabunIT?"/>
          <w:spacing w:val="-6"/>
          <w:sz w:val="32"/>
          <w:szCs w:val="32"/>
          <w:cs/>
        </w:rPr>
        <w:t xml:space="preserve">)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แห่ง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>การพัฒนาฝีมือแรงงาน พ.ศ. 2545</w:t>
      </w:r>
      <w:r w:rsidRPr="00F56154"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 w:rsidRPr="009211BA">
        <w:rPr>
          <w:rFonts w:ascii="TH SarabunIT? (Thai)" w:hAnsi="TH SarabunIT? (Thai)" w:cs="TH SarabunIT? (Thai)"/>
          <w:sz w:val="32"/>
          <w:szCs w:val="32"/>
          <w:cs/>
        </w:rPr>
        <w:t>การลงนามในหนังสือต้องเป็นการลงนามในฐานะพนักงานเจ้าหน้าที่</w:t>
      </w:r>
    </w:p>
    <w:p w:rsidR="00CD7FDB" w:rsidRDefault="00CD7FDB" w:rsidP="00F56154">
      <w:pPr>
        <w:spacing w:after="0" w:line="240" w:lineRule="auto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การกำหนด วัน เวล</w:t>
      </w:r>
      <w:r>
        <w:rPr>
          <w:rFonts w:ascii="TH SarabunIT? (Thai)" w:hAnsi="TH SarabunIT? (Thai)" w:cs="TH SarabunIT? (Thai)"/>
          <w:sz w:val="32"/>
          <w:szCs w:val="32"/>
          <w:cs/>
        </w:rPr>
        <w:t>า ในการที่จะให้ผู้ประกอบกิจการไป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พบ ควรกำหนดระยะเวลา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ที่คาดว่าหนังสือได้ถึงมือผู้รับแน่นอนแล้ว เพื่อป้องกันการโต้แย้งในภายหลัง การส่งหนังสือในกรณีนี้ต้องส่งทางไปรษณีย์ลงทะเบียนตอบรับ และต้องเก็บใบตอบรับไว้เป็นหลักฐาน</w:t>
      </w:r>
    </w:p>
    <w:p w:rsidR="00CD7FDB" w:rsidRDefault="00CD7FDB" w:rsidP="00F56154">
      <w:pPr>
        <w:spacing w:after="0" w:line="240" w:lineRule="auto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</w:p>
    <w:p w:rsidR="00CD7FDB" w:rsidRDefault="00CD7FDB" w:rsidP="008B2A5E">
      <w:pPr>
        <w:spacing w:after="0" w:line="240" w:lineRule="auto"/>
        <w:jc w:val="thaiDistribute"/>
        <w:rPr>
          <w:rFonts w:ascii="TH SarabunIT?" w:hAnsi="TH SarabunIT?" w:cs="TH SarabunIT?"/>
          <w:sz w:val="32"/>
          <w:szCs w:val="32"/>
        </w:rPr>
      </w:pPr>
    </w:p>
    <w:p w:rsidR="00CD7FDB" w:rsidRDefault="00CD7FDB" w:rsidP="008B2A5E">
      <w:pPr>
        <w:spacing w:after="0" w:line="240" w:lineRule="auto"/>
        <w:jc w:val="right"/>
        <w:rPr>
          <w:rFonts w:ascii="TH SarabunIT?" w:hAnsi="TH SarabunIT?" w:cs="TH SarabunIT?"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 xml:space="preserve">3.3 </w:t>
      </w:r>
      <w:r w:rsidRPr="002D66EF">
        <w:rPr>
          <w:rFonts w:ascii="TH SarabunIT? (Thai)" w:hAnsi="TH SarabunIT? (Thai)" w:cs="TH SarabunIT? (Thai)"/>
          <w:b/>
          <w:bCs/>
          <w:sz w:val="32"/>
          <w:szCs w:val="32"/>
          <w:cs/>
        </w:rPr>
        <w:t>ผู้ประกอบกิจการ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>...</w:t>
      </w:r>
    </w:p>
    <w:p w:rsidR="00CD7FDB" w:rsidRDefault="00CD7FDB" w:rsidP="00F56154">
      <w:pPr>
        <w:spacing w:after="0" w:line="240" w:lineRule="auto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</w:p>
    <w:p w:rsidR="00CD7FDB" w:rsidRDefault="00CD7FDB" w:rsidP="008B2A5E">
      <w:pPr>
        <w:spacing w:after="0" w:line="240" w:lineRule="auto"/>
        <w:jc w:val="center"/>
        <w:rPr>
          <w:rFonts w:ascii="TH SarabunIT?" w:hAnsi="TH SarabunIT?" w:cs="TH SarabunIT?"/>
          <w:sz w:val="32"/>
          <w:szCs w:val="32"/>
        </w:rPr>
      </w:pPr>
    </w:p>
    <w:p w:rsidR="00CD7FDB" w:rsidRDefault="00CD7FDB" w:rsidP="008B2A5E">
      <w:pPr>
        <w:spacing w:after="0" w:line="240" w:lineRule="auto"/>
        <w:jc w:val="center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>-5-</w:t>
      </w:r>
    </w:p>
    <w:p w:rsidR="00CD7FDB" w:rsidRDefault="00CD7FDB" w:rsidP="00F56154">
      <w:pPr>
        <w:pStyle w:val="BodyText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</w:p>
    <w:p w:rsidR="00CD7FDB" w:rsidRDefault="00CD7FDB" w:rsidP="002D66EF">
      <w:pPr>
        <w:pStyle w:val="BodyText"/>
        <w:spacing w:line="20" w:lineRule="atLeast"/>
        <w:ind w:firstLine="1418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 xml:space="preserve">3.3 </w:t>
      </w:r>
      <w:r w:rsidRPr="002D66EF">
        <w:rPr>
          <w:rFonts w:ascii="TH SarabunIT? (Thai)" w:hAnsi="TH SarabunIT? (Thai)" w:cs="TH SarabunIT? (Thai)"/>
          <w:b/>
          <w:bCs/>
          <w:sz w:val="32"/>
          <w:szCs w:val="32"/>
          <w:cs/>
        </w:rPr>
        <w:t>ผู้ประกอบกิจการที่ส่งเงินสมทบกองทุนพัฒนาฝีมือแรงงานแล้ว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  <w:r w:rsidRPr="002D66EF">
        <w:rPr>
          <w:rFonts w:ascii="TH SarabunIT? (Thai)" w:hAnsi="TH SarabunIT? (Thai)" w:cs="TH SarabunIT? (Thai)"/>
          <w:b/>
          <w:bCs/>
          <w:sz w:val="32"/>
          <w:szCs w:val="32"/>
          <w:cs/>
        </w:rPr>
        <w:t>แต่</w:t>
      </w:r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ส่ง</w:t>
      </w:r>
      <w:r w:rsidRPr="002D66EF">
        <w:rPr>
          <w:rFonts w:ascii="TH SarabunIT? (Thai)" w:hAnsi="TH SarabunIT? (Thai)" w:cs="TH SarabunIT? (Thai)"/>
          <w:b/>
          <w:bCs/>
          <w:sz w:val="32"/>
          <w:szCs w:val="32"/>
          <w:cs/>
        </w:rPr>
        <w:t>ไม่ครบ</w:t>
      </w:r>
    </w:p>
    <w:p w:rsidR="00CD7FDB" w:rsidRDefault="00CD7FDB" w:rsidP="00711218">
      <w:pPr>
        <w:pStyle w:val="BodyText"/>
        <w:spacing w:line="20" w:lineRule="atLeast"/>
        <w:ind w:firstLine="1843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>3.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 xml:space="preserve">3.1 </w:t>
      </w:r>
      <w:r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มี</w:t>
      </w: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หนังสือแจ้งให้ส่งเงินสมทบ</w:t>
      </w:r>
      <w:r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และเงินเพิ่มกองทุนพัฒนาฝีมือแรงงาน</w:t>
      </w:r>
    </w:p>
    <w:p w:rsidR="00CD7FDB" w:rsidRDefault="00CD7FDB" w:rsidP="008853B4">
      <w:pPr>
        <w:pStyle w:val="BodyText"/>
        <w:spacing w:line="20" w:lineRule="atLeast"/>
        <w:ind w:firstLine="2410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เมื่อตรวจสอบพบว่าผู้ประกอบกิจการส่งเงินสมทบไว้ไม่ครบ ให้เจ้าหน้าที่ออกหนังสือแจ้งให้ผู้ประกอบกิจการส่งเงินสมทบเพิ่มเติม และถ้ามีเงินเพิ่มให้แจ้งผู้ประกอบกิจการทราบด้วยว่าต้อง</w:t>
      </w:r>
      <w:r>
        <w:rPr>
          <w:rFonts w:ascii="TH SarabunIT?" w:hAnsi="TH SarabunIT?" w:cs="TH SarabunIT?"/>
          <w:sz w:val="32"/>
          <w:szCs w:val="32"/>
          <w:cs/>
        </w:rPr>
        <w:t xml:space="preserve">            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จ่ายเงินเพิ่มในอัตราร้อยละ </w:t>
      </w:r>
      <w:r w:rsidRPr="00B90B54">
        <w:rPr>
          <w:rFonts w:ascii="TH SarabunIT?" w:hAnsi="TH SarabunIT?" w:cs="TH SarabunIT?"/>
          <w:sz w:val="32"/>
          <w:szCs w:val="32"/>
        </w:rPr>
        <w:t>1</w:t>
      </w:r>
      <w:r w:rsidRPr="00B90B54">
        <w:rPr>
          <w:rFonts w:ascii="TH SarabunIT?" w:hAnsi="TH SarabunIT?" w:cs="TH SarabunIT?"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sz w:val="32"/>
          <w:szCs w:val="32"/>
        </w:rPr>
        <w:t xml:space="preserve">5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ต่อเดือน ของเงินสมทบที่ยังไม่ได้นำส่งหรือของเงินสมทบที่ยังขาดอยู่นับตั้งแต่วันที่ต้องนำส่งเงินสมทบจนถึงวันชำระเสร็จสิ้น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(ตัวอย่างหนังสือแจ้งให้ส่งเงินสมทบและเงินเพิ่มกองทุนพัฒนา</w:t>
      </w:r>
      <w:r>
        <w:rPr>
          <w:rFonts w:ascii="TH SarabunIT?" w:hAnsi="TH SarabunIT?" w:cs="TH SarabunIT?"/>
          <w:sz w:val="32"/>
          <w:szCs w:val="32"/>
          <w:cs/>
        </w:rPr>
        <w:t xml:space="preserve">           </w:t>
      </w:r>
      <w:r>
        <w:rPr>
          <w:rFonts w:ascii="TH SarabunIT? (Thai)" w:hAnsi="TH SarabunIT? (Thai)" w:cs="TH SarabunIT? (Thai)"/>
          <w:sz w:val="32"/>
          <w:szCs w:val="32"/>
          <w:cs/>
        </w:rPr>
        <w:t>ฝีมือแรงงาน)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</w:p>
    <w:p w:rsidR="00CD7FDB" w:rsidRDefault="00CD7FDB" w:rsidP="00711218">
      <w:pPr>
        <w:pStyle w:val="BodyText"/>
        <w:spacing w:line="20" w:lineRule="atLeast"/>
        <w:ind w:firstLine="1843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>3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>3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>2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มี</w:t>
      </w: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หนังสือเตือนให้</w:t>
      </w:r>
      <w:r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ส่ง</w:t>
      </w: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เงินสมทบ</w:t>
      </w:r>
      <w:r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และเงินเพิ่มกองทุนพัฒนาฝีมือแรงงาน</w:t>
      </w:r>
    </w:p>
    <w:p w:rsidR="00CD7FDB" w:rsidRDefault="00CD7FDB" w:rsidP="008853B4">
      <w:pPr>
        <w:pStyle w:val="BodyText"/>
        <w:spacing w:line="20" w:lineRule="atLeast"/>
        <w:ind w:firstLine="2410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กรณีผู้ประกอบกิจการไม่</w:t>
      </w:r>
      <w:r>
        <w:rPr>
          <w:rFonts w:ascii="TH SarabunIT? (Thai)" w:hAnsi="TH SarabunIT? (Thai)" w:cs="TH SarabunIT? (Thai)"/>
          <w:sz w:val="32"/>
          <w:szCs w:val="32"/>
          <w:cs/>
        </w:rPr>
        <w:t>ส่ง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เงินสมทบ</w:t>
      </w:r>
      <w:r>
        <w:rPr>
          <w:rFonts w:ascii="TH SarabunIT? (Thai)" w:hAnsi="TH SarabunIT? (Thai)" w:cs="TH SarabunIT? (Thai)"/>
          <w:sz w:val="32"/>
          <w:szCs w:val="32"/>
          <w:cs/>
        </w:rPr>
        <w:t>และเงินเพิ่มกองทุนพัฒนาฝีมือแรงงาน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เพิ่มเติม ตามหนังสือแจ้งในข้อ </w:t>
      </w:r>
      <w:r>
        <w:rPr>
          <w:rFonts w:ascii="TH SarabunIT?" w:hAnsi="TH SarabunIT?" w:cs="TH SarabunIT?"/>
          <w:sz w:val="32"/>
          <w:szCs w:val="32"/>
          <w:cs/>
        </w:rPr>
        <w:t>3.</w:t>
      </w:r>
      <w:r w:rsidRPr="00B90B54">
        <w:rPr>
          <w:rFonts w:ascii="TH SarabunIT?" w:hAnsi="TH SarabunIT?" w:cs="TH SarabunIT?"/>
          <w:sz w:val="32"/>
          <w:szCs w:val="32"/>
        </w:rPr>
        <w:t>3</w:t>
      </w:r>
      <w:r w:rsidRPr="00B90B54">
        <w:rPr>
          <w:rFonts w:ascii="TH SarabunIT?" w:hAnsi="TH SarabunIT?" w:cs="TH SarabunIT?"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sz w:val="32"/>
          <w:szCs w:val="32"/>
        </w:rPr>
        <w:t>1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9C6E32">
        <w:rPr>
          <w:rFonts w:ascii="TH SarabunIT? (Thai)" w:hAnsi="TH SarabunIT? (Thai)" w:cs="TH SarabunIT? (Thai)"/>
          <w:spacing w:val="-4"/>
          <w:sz w:val="32"/>
          <w:szCs w:val="32"/>
          <w:cs/>
        </w:rPr>
        <w:t>ให้เจ้าหน้าที่ออกหนังสือเตือนให้ผู้ประกอบกิจการจ่ายเงินสมทบเพิ่มเติม และถ้ามีเงินเพิ่มให้แจ้งผู้ประกอบกิจการทราบ</w:t>
      </w:r>
      <w:r w:rsidRPr="009C6E32">
        <w:rPr>
          <w:rFonts w:ascii="TH SarabunIT? (Thai)" w:hAnsi="TH SarabunIT? (Thai)" w:cs="TH SarabunIT? (Thai)"/>
          <w:spacing w:val="-10"/>
          <w:sz w:val="32"/>
          <w:szCs w:val="32"/>
          <w:cs/>
        </w:rPr>
        <w:t xml:space="preserve">ด้วยว่าต้องจ่ายเงินเพิ่มในอัตราร้อยละ </w:t>
      </w:r>
      <w:r w:rsidRPr="009C6E32">
        <w:rPr>
          <w:rFonts w:ascii="TH SarabunIT?" w:hAnsi="TH SarabunIT?" w:cs="TH SarabunIT?"/>
          <w:spacing w:val="-10"/>
          <w:sz w:val="32"/>
          <w:szCs w:val="32"/>
        </w:rPr>
        <w:t>1</w:t>
      </w:r>
      <w:r w:rsidRPr="009C6E32">
        <w:rPr>
          <w:rFonts w:ascii="TH SarabunIT?" w:hAnsi="TH SarabunIT?" w:cs="TH SarabunIT?"/>
          <w:spacing w:val="-10"/>
          <w:sz w:val="32"/>
          <w:szCs w:val="32"/>
          <w:cs/>
        </w:rPr>
        <w:t>.</w:t>
      </w:r>
      <w:r w:rsidRPr="009C6E32">
        <w:rPr>
          <w:rFonts w:ascii="TH SarabunIT?" w:hAnsi="TH SarabunIT?" w:cs="TH SarabunIT?"/>
          <w:spacing w:val="-10"/>
          <w:sz w:val="32"/>
          <w:szCs w:val="32"/>
        </w:rPr>
        <w:t>5</w:t>
      </w:r>
      <w:r w:rsidRPr="009C6E32">
        <w:rPr>
          <w:rFonts w:ascii="TH SarabunIT?" w:hAnsi="TH SarabunIT?" w:cs="TH SarabunIT?"/>
          <w:spacing w:val="-10"/>
          <w:sz w:val="32"/>
          <w:szCs w:val="32"/>
          <w:cs/>
        </w:rPr>
        <w:t xml:space="preserve"> </w:t>
      </w:r>
      <w:r w:rsidRPr="009C6E32">
        <w:rPr>
          <w:rFonts w:ascii="TH SarabunIT? (Thai)" w:hAnsi="TH SarabunIT? (Thai)" w:cs="TH SarabunIT? (Thai)"/>
          <w:spacing w:val="-10"/>
          <w:sz w:val="32"/>
          <w:szCs w:val="32"/>
          <w:cs/>
        </w:rPr>
        <w:t>ต่อเดือน ของเงินสมทบที่ยังไม่ได้นำส่งหรือของเงินสมทบที่</w:t>
      </w:r>
      <w:r>
        <w:rPr>
          <w:rFonts w:ascii="TH SarabunIT? (Thai)" w:hAnsi="TH SarabunIT? (Thai)" w:cs="TH SarabunIT? (Thai)"/>
          <w:spacing w:val="-10"/>
          <w:sz w:val="32"/>
          <w:szCs w:val="32"/>
          <w:cs/>
        </w:rPr>
        <w:t>ยังขาดอยู่</w:t>
      </w:r>
      <w:r w:rsidRPr="009C6E32">
        <w:rPr>
          <w:rFonts w:ascii="TH SarabunIT? (Thai)" w:hAnsi="TH SarabunIT? (Thai)" w:cs="TH SarabunIT? (Thai)"/>
          <w:spacing w:val="-10"/>
          <w:sz w:val="32"/>
          <w:szCs w:val="32"/>
          <w:cs/>
        </w:rPr>
        <w:t>นับตั้งแต่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วันที่ต้องนำส่งเงินสมทบจนถึงวันชำระเสร็จสิ้น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(ตัวอย่างหนังสือเตือนให้ส่งเงินสมทบและเงินเพิ่มกองทุนพัฒนาฝีมือแรงงาน) เป็นการเตือนให้ผู้ประกอบกิจการปฏิบัติ (ส่งเงินสมทบ) ก่อนใช้วิธีการบังคับ</w:t>
      </w:r>
      <w:r>
        <w:rPr>
          <w:rFonts w:ascii="TH SarabunIT?" w:hAnsi="TH SarabunIT?" w:cs="TH SarabunIT?"/>
          <w:sz w:val="32"/>
          <w:szCs w:val="32"/>
          <w:cs/>
        </w:rPr>
        <w:t xml:space="preserve">     </w:t>
      </w:r>
      <w:r>
        <w:rPr>
          <w:rFonts w:ascii="TH SarabunIT? (Thai)" w:hAnsi="TH SarabunIT? (Thai)" w:cs="TH SarabunIT? (Thai)"/>
          <w:sz w:val="32"/>
          <w:szCs w:val="32"/>
          <w:cs/>
        </w:rPr>
        <w:t>ทางปกครอง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 xml:space="preserve"> </w:t>
      </w:r>
    </w:p>
    <w:p w:rsidR="00CD7FDB" w:rsidRDefault="00CD7FDB" w:rsidP="00711218">
      <w:pPr>
        <w:pStyle w:val="BodyText"/>
        <w:spacing w:line="20" w:lineRule="atLeast"/>
        <w:ind w:firstLine="1843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>3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>3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 xml:space="preserve">3 </w:t>
      </w:r>
      <w:r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มี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หนังสือเชิญพบ</w:t>
      </w: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พนักงานเจ้าหน้าที่</w:t>
      </w:r>
    </w:p>
    <w:p w:rsidR="00CD7FDB" w:rsidRDefault="00CD7FDB" w:rsidP="00037EFB">
      <w:pPr>
        <w:pStyle w:val="BodyText"/>
        <w:spacing w:line="20" w:lineRule="atLeast"/>
        <w:ind w:firstLine="2410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(1)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กรณีได้มีหนังสือเตือนผู้ประกอบกิจการ</w:t>
      </w:r>
      <w:r w:rsidRPr="00037EFB">
        <w:rPr>
          <w:rFonts w:ascii="TH SarabunIT? (Thai)" w:hAnsi="TH SarabunIT? (Thai)" w:cs="TH SarabunIT? (Thai)"/>
          <w:spacing w:val="-6"/>
          <w:sz w:val="32"/>
          <w:szCs w:val="32"/>
          <w:cs/>
        </w:rPr>
        <w:t>ให้ส่งเงินสมทบและเงินเพิ่มกองทุนพัฒนาฝีมือแรงงาน</w:t>
      </w:r>
      <w:r w:rsidRPr="00037EFB">
        <w:rPr>
          <w:rFonts w:ascii="TH SarabunIT? (Thai)" w:hAnsi="TH SarabunIT? (Thai)" w:cs="TH SarabunIT? (Thai)"/>
          <w:sz w:val="32"/>
          <w:szCs w:val="32"/>
          <w:cs/>
        </w:rPr>
        <w:t>แล้ว แต่ผู้ประกอบกิจการไม่ดำเนินการส่งเงินสมทบ</w:t>
      </w:r>
      <w:r w:rsidRPr="00037EFB">
        <w:rPr>
          <w:rFonts w:ascii="TH SarabunIT? (Thai)" w:hAnsi="TH SarabunIT? (Thai)" w:cs="TH SarabunIT? (Thai)"/>
          <w:spacing w:val="-6"/>
          <w:sz w:val="32"/>
          <w:szCs w:val="32"/>
          <w:cs/>
        </w:rPr>
        <w:t>และเงินเพิ่มกองทุนพัฒนาฝีมือแรงงาน</w:t>
      </w:r>
      <w:r w:rsidRPr="00037EFB">
        <w:rPr>
          <w:rFonts w:ascii="TH SarabunIT? (Thai)" w:hAnsi="TH SarabunIT? (Thai)" w:cs="TH SarabunIT? (Thai)"/>
          <w:sz w:val="32"/>
          <w:szCs w:val="32"/>
          <w:cs/>
        </w:rPr>
        <w:t>เพิ่มเติม ให้</w:t>
      </w:r>
      <w:r w:rsidRPr="00037EFB">
        <w:rPr>
          <w:rFonts w:ascii="TH SarabunIT? (Thai)" w:hAnsi="TH SarabunIT? (Thai)" w:cs="TH SarabunIT? (Thai)"/>
          <w:spacing w:val="-6"/>
          <w:sz w:val="32"/>
          <w:szCs w:val="32"/>
          <w:cs/>
        </w:rPr>
        <w:t>ออก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หนังสือเชิญผู้ประกอบกิจการ เพื่อมาให้ถ้อยคำพร้อมให้ส่งเอกสาร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หรือหลักฐาน</w:t>
      </w:r>
      <w:r>
        <w:rPr>
          <w:rFonts w:ascii="TH SarabunIT? (Thai)" w:hAnsi="TH SarabunIT? (Thai)" w:cs="TH SarabunIT? (Thai)"/>
          <w:sz w:val="32"/>
          <w:szCs w:val="32"/>
          <w:cs/>
        </w:rPr>
        <w:t>ที่เกี่ยวข้อง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มา</w:t>
      </w:r>
      <w:r>
        <w:rPr>
          <w:rFonts w:ascii="TH SarabunIT? (Thai)" w:hAnsi="TH SarabunIT? (Thai)" w:cs="TH SarabunIT? (Thai)"/>
          <w:sz w:val="32"/>
          <w:szCs w:val="32"/>
          <w:cs/>
        </w:rPr>
        <w:t>เพื่อ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ประกอบการพิจารณา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 และสอบถามสาเหตุที่ผู้ประกอบกิจการไม่ปฏิบัติตามที่พระราชบัญญัติส่งเสริม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>การพัฒนาฝีมือแรงงาน พ.ศ. 2545</w:t>
      </w:r>
      <w:r w:rsidRPr="00B90B54">
        <w:rPr>
          <w:rFonts w:ascii="TH SarabunIT?" w:hAnsi="TH SarabunIT?" w:cs="TH SarabunIT?"/>
          <w:spacing w:val="-14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pacing w:val="-14"/>
          <w:sz w:val="32"/>
          <w:szCs w:val="32"/>
          <w:cs/>
        </w:rPr>
        <w:t xml:space="preserve">    และที่แก้ไขเพิ่มเติม </w:t>
      </w:r>
      <w:r>
        <w:rPr>
          <w:rFonts w:ascii="TH SarabunIT? (Thai)" w:hAnsi="TH SarabunIT? (Thai)" w:cs="TH SarabunIT? (Thai)"/>
          <w:sz w:val="32"/>
          <w:szCs w:val="32"/>
          <w:cs/>
        </w:rPr>
        <w:t>โดย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ให้พนักงานเจ้าหน้าที่บันทึกถ้อยคำ พร้อมทั้งรวบรวมสำเนาเอกสารที่ผู้ประกอบ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กิจการ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     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นำมาแสดง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(ตัวอย่างหนังสือขอเชิญพบพนักงานเจ้าหน้าที่เพื่อสอบถามข้อมูล หลังจากเตือนให้ยื่นแบบแสดงการ           ส่งเงินสมทบฯ แล้ว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แต่ผู้ประกอบกิจการไม่ดำเนินการ)</w:t>
      </w:r>
    </w:p>
    <w:p w:rsidR="00CD7FDB" w:rsidRDefault="00CD7FDB" w:rsidP="00865E5C">
      <w:pPr>
        <w:pStyle w:val="BodyText"/>
        <w:spacing w:line="20" w:lineRule="atLeast"/>
        <w:ind w:firstLine="2410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(2) </w:t>
      </w:r>
      <w:r w:rsidRPr="00072664">
        <w:rPr>
          <w:rFonts w:ascii="TH SarabunIT? (Thai)" w:hAnsi="TH SarabunIT? (Thai)" w:cs="TH SarabunIT? (Thai)"/>
          <w:spacing w:val="-10"/>
          <w:sz w:val="32"/>
          <w:szCs w:val="32"/>
          <w:cs/>
        </w:rPr>
        <w:t>กรณีที่ผู้ประกอบกิจการได้รับหนังสือ</w:t>
      </w:r>
      <w:r>
        <w:rPr>
          <w:rFonts w:ascii="TH SarabunIT? (Thai)" w:hAnsi="TH SarabunIT? (Thai)" w:cs="TH SarabunIT? (Thai)"/>
          <w:spacing w:val="-10"/>
          <w:sz w:val="32"/>
          <w:szCs w:val="32"/>
          <w:cs/>
        </w:rPr>
        <w:t xml:space="preserve">เชิญพบพนักงานเจ้าหน้าที่ครั้งแรกแล้ว            </w:t>
      </w:r>
      <w:r w:rsidRPr="00072664">
        <w:rPr>
          <w:rFonts w:ascii="TH SarabunIT? (Thai)" w:hAnsi="TH SarabunIT? (Thai)" w:cs="TH SarabunIT? (Thai)"/>
          <w:spacing w:val="-10"/>
          <w:sz w:val="32"/>
          <w:szCs w:val="32"/>
          <w:cs/>
        </w:rPr>
        <w:t xml:space="preserve"> แต่ผู้ประกอบกิจการ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ยังไม่ดำเนินการและไม่ไปพบพนักงานเจ้าหน้าที่ โดยไม่แจ้งเหตุขัดข้องให้ทราบ กรณีนี้ให้ออกหนังสือขอเชิญพบพนักงานเจ้าหน้าที่ ครั้งที่ 2 (ตามตัวอย่างหนังสือขอเชิญพบพนักงานเจ้าหน้าที่ ครั้งที่ 2 หลังจากเชิญพบแล้วไม่ไปพบโดยมิได้แจ้งเหตุขัดข้อง)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</w:p>
    <w:p w:rsidR="00CD7FDB" w:rsidRDefault="00CD7FDB" w:rsidP="003B3F9D">
      <w:pPr>
        <w:pStyle w:val="BodyText"/>
        <w:spacing w:line="20" w:lineRule="atLeast"/>
        <w:ind w:firstLine="2410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3B3F9D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หมายเหตุ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การเชิญพบพนักงานเจ้าหน้าที่เป็นการดำเนินการโดยอาศัยอำนาจตามความในมาตรา 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>45</w:t>
      </w:r>
      <w:r w:rsidRPr="000D7DC4">
        <w:rPr>
          <w:rFonts w:ascii="TH SarabunIT?" w:hAnsi="TH SarabunIT?" w:cs="TH SarabunIT?"/>
          <w:spacing w:val="-12"/>
          <w:sz w:val="32"/>
          <w:szCs w:val="32"/>
        </w:rPr>
        <w:t xml:space="preserve"> 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>(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>1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 xml:space="preserve">)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แห่ง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>การพัฒนาฝีมือแรงงาน พ.ศ. 2545</w:t>
      </w:r>
      <w:r w:rsidRPr="00B90B54">
        <w:rPr>
          <w:rFonts w:ascii="TH SarabunIT?" w:hAnsi="TH SarabunIT?" w:cs="TH SarabunIT?"/>
          <w:spacing w:val="-14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การลงนามในหนังสือต้องเป็นการ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      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ลงนามในฐานะพนักงานเจ้าหน้าที่</w:t>
      </w:r>
    </w:p>
    <w:p w:rsidR="00CD7FDB" w:rsidRDefault="00CD7FDB" w:rsidP="003B3F9D">
      <w:pPr>
        <w:pStyle w:val="BodyText"/>
        <w:spacing w:line="20" w:lineRule="atLeast"/>
        <w:ind w:firstLine="1843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>3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>3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  <w:cs/>
        </w:rPr>
        <w:t>.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 xml:space="preserve">4 </w:t>
      </w:r>
      <w:r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มี</w:t>
      </w:r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หนังสือเรียกให้ไป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พบพนักงานเจ้าหน้าที่</w:t>
      </w:r>
    </w:p>
    <w:p w:rsidR="00CD7FDB" w:rsidRDefault="00CD7FDB" w:rsidP="003B3F9D">
      <w:pPr>
        <w:spacing w:after="0" w:line="20" w:lineRule="atLeast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  <w:r w:rsidRPr="009211BA">
        <w:rPr>
          <w:rFonts w:ascii="TH SarabunIT?" w:hAnsi="TH SarabunIT?" w:cs="TH SarabunIT?"/>
          <w:spacing w:val="-8"/>
          <w:sz w:val="32"/>
          <w:szCs w:val="32"/>
          <w:cs/>
        </w:rPr>
        <w:t xml:space="preserve"> </w:t>
      </w:r>
      <w:r w:rsidRPr="009211BA">
        <w:rPr>
          <w:rFonts w:ascii="TH SarabunIT? (Thai)" w:hAnsi="TH SarabunIT? (Thai)" w:cs="TH SarabunIT? (Thai)"/>
          <w:spacing w:val="-8"/>
          <w:sz w:val="32"/>
          <w:szCs w:val="32"/>
          <w:cs/>
        </w:rPr>
        <w:t xml:space="preserve">เป็นการดำเนินการโดยอาศัยอำนาจนายทะเบียนหรือพนักงานเจ้าหน้าที่ตามมาตรา </w:t>
      </w:r>
      <w:r w:rsidRPr="009211BA">
        <w:rPr>
          <w:rFonts w:ascii="TH SarabunIT?" w:hAnsi="TH SarabunIT?" w:cs="TH SarabunIT?"/>
          <w:spacing w:val="-8"/>
          <w:sz w:val="32"/>
          <w:szCs w:val="32"/>
        </w:rPr>
        <w:t>45</w:t>
      </w:r>
      <w:r w:rsidRPr="009211BA">
        <w:rPr>
          <w:rFonts w:ascii="TH SarabunIT?" w:hAnsi="TH SarabunIT?" w:cs="TH SarabunIT?"/>
          <w:spacing w:val="-8"/>
          <w:sz w:val="32"/>
          <w:szCs w:val="32"/>
          <w:cs/>
        </w:rPr>
        <w:t xml:space="preserve"> (</w:t>
      </w:r>
      <w:r w:rsidRPr="009211BA">
        <w:rPr>
          <w:rFonts w:ascii="TH SarabunIT?" w:hAnsi="TH SarabunIT?" w:cs="TH SarabunIT?"/>
          <w:spacing w:val="-8"/>
          <w:sz w:val="32"/>
          <w:szCs w:val="32"/>
        </w:rPr>
        <w:t>1</w:t>
      </w:r>
      <w:r w:rsidRPr="009211BA">
        <w:rPr>
          <w:rFonts w:ascii="TH SarabunIT?" w:hAnsi="TH SarabunIT?" w:cs="TH SarabunIT?"/>
          <w:spacing w:val="-8"/>
          <w:sz w:val="32"/>
          <w:szCs w:val="32"/>
          <w:cs/>
        </w:rPr>
        <w:t>)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ที่กำหนดให้นายทะเบียนหรือพนักงานเจ้าหน้าที่มีอำนาจในการมีหนังสือเรียกผู้ประกอบกิจการมาให้ถ้อยคำหรือ</w:t>
      </w:r>
      <w:r>
        <w:rPr>
          <w:rFonts w:ascii="TH SarabunIT?" w:hAnsi="TH SarabunIT?" w:cs="TH SarabunIT?"/>
          <w:sz w:val="32"/>
          <w:szCs w:val="32"/>
          <w:cs/>
        </w:rPr>
        <w:t xml:space="preserve">   </w:t>
      </w:r>
      <w:r>
        <w:rPr>
          <w:rFonts w:ascii="TH SarabunIT? (Thai)" w:hAnsi="TH SarabunIT? (Thai)" w:cs="TH SarabunIT? (Thai)"/>
          <w:sz w:val="32"/>
          <w:szCs w:val="32"/>
          <w:cs/>
        </w:rPr>
        <w:t>ออกคำ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สั่งให้ส่งเอกสารหรือหลักฐาน</w:t>
      </w:r>
      <w:r>
        <w:rPr>
          <w:rFonts w:ascii="TH SarabunIT? (Thai)" w:hAnsi="TH SarabunIT? (Thai)" w:cs="TH SarabunIT? (Thai)"/>
          <w:sz w:val="32"/>
          <w:szCs w:val="32"/>
          <w:cs/>
        </w:rPr>
        <w:t>ที่เกี่ยวข้อง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มา</w:t>
      </w:r>
      <w:r>
        <w:rPr>
          <w:rFonts w:ascii="TH SarabunIT? (Thai)" w:hAnsi="TH SarabunIT? (Thai)" w:cs="TH SarabunIT? (Thai)"/>
          <w:sz w:val="32"/>
          <w:szCs w:val="32"/>
          <w:cs/>
        </w:rPr>
        <w:t>เพื่อ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ประกอบการพิจารณา</w:t>
      </w:r>
      <w:r w:rsidRPr="00B90B54"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721956">
        <w:rPr>
          <w:rFonts w:ascii="TH SarabunIT? (Thai)" w:hAnsi="TH SarabunIT? (Thai)" w:cs="TH SarabunIT? (Thai)"/>
          <w:spacing w:val="-6"/>
          <w:sz w:val="32"/>
          <w:szCs w:val="32"/>
          <w:cs/>
        </w:rPr>
        <w:t>(ตัวอย่างหนังสือเรียกให้ไปพบพนักงานเจ้าหน้าที่ เป็นการเรียกให้ผู้ประกอบกิจการ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หรือบุคคลที่เกี่ยวข้องมาให้ถ้อยคำหรือออกคำสั่งให้ส่งเอกสารหรือหลักฐานหลังเชิญพบ 2 ครั้งแล้วไม่ไปพบโดยมิได้แจ้งเหตุขัดข้องให้ทราบ)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ถ้าไม่มาให้ถ้อยคำหรือไม่ส่งเอกสาร</w:t>
      </w:r>
      <w:r>
        <w:rPr>
          <w:rFonts w:ascii="TH SarabunIT? (Thai)" w:hAnsi="TH SarabunIT? (Thai)" w:cs="TH SarabunIT? (Thai)"/>
          <w:sz w:val="32"/>
          <w:szCs w:val="32"/>
          <w:cs/>
        </w:rPr>
        <w:t>หรือหลักฐาน</w:t>
      </w:r>
      <w:r>
        <w:rPr>
          <w:rFonts w:ascii="TH SarabunIT?" w:hAnsi="TH SarabunIT?" w:cs="TH SarabunIT?"/>
          <w:sz w:val="32"/>
          <w:szCs w:val="32"/>
          <w:cs/>
        </w:rPr>
        <w:br/>
      </w:r>
      <w:r>
        <w:rPr>
          <w:rFonts w:ascii="TH SarabunIT? (Thai)" w:hAnsi="TH SarabunIT? (Thai)" w:cs="TH SarabunIT? (Thai)"/>
          <w:sz w:val="32"/>
          <w:szCs w:val="32"/>
          <w:cs/>
        </w:rPr>
        <w:t>ที่เกี่ยวข้อง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จึงมีความผิดตามมาตรา </w:t>
      </w:r>
      <w:r w:rsidRPr="00B90B54">
        <w:rPr>
          <w:rFonts w:ascii="TH SarabunIT?" w:hAnsi="TH SarabunIT?" w:cs="TH SarabunIT?"/>
          <w:sz w:val="32"/>
          <w:szCs w:val="32"/>
        </w:rPr>
        <w:t>53</w:t>
      </w:r>
      <w:r>
        <w:rPr>
          <w:rFonts w:ascii="TH SarabunIT?" w:hAnsi="TH SarabunIT?" w:cs="TH SarabunIT?"/>
          <w:sz w:val="32"/>
          <w:szCs w:val="32"/>
          <w:cs/>
        </w:rPr>
        <w:t>/5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ซึ่งเป็นโทษทางอาญา ต้องระวางโทษปรับไม่เกิน </w:t>
      </w:r>
      <w:r w:rsidRPr="00B90B54">
        <w:rPr>
          <w:rFonts w:ascii="TH SarabunIT?" w:hAnsi="TH SarabunIT?" w:cs="TH SarabunIT?"/>
          <w:sz w:val="32"/>
          <w:szCs w:val="32"/>
        </w:rPr>
        <w:t xml:space="preserve">5,000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บาท </w:t>
      </w:r>
    </w:p>
    <w:p w:rsidR="00CD7FDB" w:rsidRDefault="00CD7FDB" w:rsidP="003B3F9D">
      <w:pPr>
        <w:spacing w:after="0" w:line="20" w:lineRule="atLeast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</w:p>
    <w:p w:rsidR="00CD7FDB" w:rsidRDefault="00CD7FDB" w:rsidP="00127656">
      <w:pPr>
        <w:spacing w:after="0" w:line="20" w:lineRule="atLeast"/>
        <w:jc w:val="right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การเรียกให้</w:t>
      </w:r>
      <w:r>
        <w:rPr>
          <w:rFonts w:ascii="TH SarabunIT?" w:hAnsi="TH SarabunIT?" w:cs="TH SarabunIT?"/>
          <w:sz w:val="32"/>
          <w:szCs w:val="32"/>
          <w:cs/>
        </w:rPr>
        <w:t>...</w:t>
      </w:r>
    </w:p>
    <w:p w:rsidR="00CD7FDB" w:rsidRDefault="00CD7FDB" w:rsidP="00127656">
      <w:pPr>
        <w:spacing w:after="0" w:line="20" w:lineRule="atLeast"/>
        <w:jc w:val="center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>-6-</w:t>
      </w:r>
    </w:p>
    <w:p w:rsidR="00CD7FDB" w:rsidRDefault="00CD7FDB" w:rsidP="00127656">
      <w:pPr>
        <w:spacing w:after="0" w:line="20" w:lineRule="atLeast"/>
        <w:jc w:val="right"/>
        <w:rPr>
          <w:rFonts w:ascii="TH SarabunIT?" w:hAnsi="TH SarabunIT?" w:cs="TH SarabunIT?"/>
          <w:sz w:val="32"/>
          <w:szCs w:val="32"/>
        </w:rPr>
      </w:pPr>
    </w:p>
    <w:p w:rsidR="00CD7FDB" w:rsidRDefault="00CD7FDB" w:rsidP="009211BA">
      <w:pPr>
        <w:pStyle w:val="BodyText"/>
        <w:ind w:firstLine="2410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การเรียกให้ไป</w:t>
      </w:r>
      <w:r w:rsidRPr="00C46538">
        <w:rPr>
          <w:rFonts w:ascii="TH SarabunIT? (Thai)" w:hAnsi="TH SarabunIT? (Thai)" w:cs="TH SarabunIT? (Thai)"/>
          <w:sz w:val="32"/>
          <w:szCs w:val="32"/>
          <w:cs/>
        </w:rPr>
        <w:t>พบพนักงานเจ้าหน้าที่ เป็นการดำเนินการโดยอาศัยอำนาจตามความ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C46538">
        <w:rPr>
          <w:rFonts w:ascii="TH SarabunIT? (Thai)" w:hAnsi="TH SarabunIT? (Thai)" w:cs="TH SarabunIT? (Thai)"/>
          <w:sz w:val="32"/>
          <w:szCs w:val="32"/>
          <w:cs/>
        </w:rPr>
        <w:t xml:space="preserve">ในมาตรา </w:t>
      </w:r>
      <w:r w:rsidRPr="00C46538">
        <w:rPr>
          <w:rFonts w:ascii="TH SarabunIT?" w:hAnsi="TH SarabunIT?" w:cs="TH SarabunIT?"/>
          <w:sz w:val="32"/>
          <w:szCs w:val="32"/>
        </w:rPr>
        <w:t xml:space="preserve">45 </w:t>
      </w:r>
      <w:r w:rsidRPr="00C46538">
        <w:rPr>
          <w:rFonts w:ascii="TH SarabunIT?" w:hAnsi="TH SarabunIT?" w:cs="TH SarabunIT?"/>
          <w:sz w:val="32"/>
          <w:szCs w:val="32"/>
          <w:cs/>
        </w:rPr>
        <w:t>(</w:t>
      </w:r>
      <w:r w:rsidRPr="00C46538">
        <w:rPr>
          <w:rFonts w:ascii="TH SarabunIT?" w:hAnsi="TH SarabunIT?" w:cs="TH SarabunIT?"/>
          <w:sz w:val="32"/>
          <w:szCs w:val="32"/>
        </w:rPr>
        <w:t>1</w:t>
      </w:r>
      <w:r w:rsidRPr="00C46538">
        <w:rPr>
          <w:rFonts w:ascii="TH SarabunIT?" w:hAnsi="TH SarabunIT?" w:cs="TH SarabunIT?"/>
          <w:sz w:val="32"/>
          <w:szCs w:val="32"/>
          <w:cs/>
        </w:rPr>
        <w:t xml:space="preserve">)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แห่ง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>การพัฒนาฝีมือแรงงาน พ.ศ. 2545</w:t>
      </w:r>
      <w:r w:rsidRPr="00B90B54">
        <w:rPr>
          <w:rFonts w:ascii="TH SarabunIT?" w:hAnsi="TH SarabunIT?" w:cs="TH SarabunIT?"/>
          <w:spacing w:val="-14"/>
          <w:sz w:val="32"/>
          <w:szCs w:val="32"/>
          <w:cs/>
        </w:rPr>
        <w:t xml:space="preserve"> </w:t>
      </w:r>
      <w:r w:rsidRPr="00C46538">
        <w:rPr>
          <w:rFonts w:ascii="TH SarabunIT? (Thai)" w:hAnsi="TH SarabunIT? (Thai)" w:cs="TH SarabunIT? (Thai)"/>
          <w:sz w:val="32"/>
          <w:szCs w:val="32"/>
          <w:cs/>
        </w:rPr>
        <w:t>การลงนามในหนังสือต้องเป็นการลงนามในฐานะพนักงานเจ้าหน้าที่</w:t>
      </w:r>
      <w:r>
        <w:rPr>
          <w:rFonts w:ascii="TH SarabunIT?" w:hAnsi="TH SarabunIT?" w:cs="TH SarabunIT?"/>
          <w:sz w:val="32"/>
          <w:szCs w:val="32"/>
        </w:rPr>
        <w:t xml:space="preserve"> </w:t>
      </w:r>
    </w:p>
    <w:p w:rsidR="00CD7FDB" w:rsidRDefault="00CD7FDB" w:rsidP="00127656">
      <w:pPr>
        <w:tabs>
          <w:tab w:val="left" w:pos="1843"/>
        </w:tabs>
        <w:spacing w:before="120" w:after="0" w:line="247" w:lineRule="auto"/>
        <w:ind w:firstLine="1418"/>
        <w:jc w:val="thaiDistribute"/>
        <w:rPr>
          <w:rFonts w:ascii="TH SarabunIT?" w:hAnsi="TH SarabunIT?" w:cs="TH SarabunIT?"/>
          <w:b/>
          <w:bCs/>
          <w:sz w:val="32"/>
          <w:szCs w:val="32"/>
        </w:rPr>
      </w:pP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3.4 </w:t>
      </w:r>
      <w:r w:rsidRPr="00B90B54">
        <w:rPr>
          <w:rFonts w:ascii="TH SarabunIT? (Thai)" w:hAnsi="TH SarabunIT? (Thai)" w:cs="TH SarabunIT? (Thai)"/>
          <w:b/>
          <w:bCs/>
          <w:sz w:val="32"/>
          <w:szCs w:val="32"/>
          <w:cs/>
        </w:rPr>
        <w:t>การตรวจสถานประกอบกิจการ</w:t>
      </w:r>
    </w:p>
    <w:p w:rsidR="00CD7FDB" w:rsidRDefault="00CD7FDB" w:rsidP="004956C7">
      <w:pPr>
        <w:spacing w:after="0" w:line="20" w:lineRule="atLeast"/>
        <w:ind w:firstLine="1843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 xml:space="preserve">การตรวจสถานประกอบกิจการ อาจจำแนกเป็น  </w:t>
      </w: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 xml:space="preserve">2 </w:t>
      </w: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กรณี ดังนี้</w:t>
      </w:r>
    </w:p>
    <w:p w:rsidR="00CD7FDB" w:rsidRDefault="00CD7FDB" w:rsidP="00724557">
      <w:pPr>
        <w:spacing w:after="0" w:line="20" w:lineRule="atLeast"/>
        <w:ind w:firstLine="1843"/>
        <w:jc w:val="thaiDistribute"/>
        <w:rPr>
          <w:rFonts w:ascii="TH SarabunIT?" w:hAnsi="TH SarabunIT?" w:cs="TH SarabunIT?"/>
          <w:b/>
          <w:bCs/>
          <w:spacing w:val="-6"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pacing w:val="-6"/>
          <w:sz w:val="32"/>
          <w:szCs w:val="32"/>
        </w:rPr>
        <w:t>1</w:t>
      </w: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. การตรวจเยี่ยมและให้คำแนะนำแก่ผู้ประกอบกิจการ</w:t>
      </w:r>
    </w:p>
    <w:p w:rsidR="00CD7FDB" w:rsidRDefault="00CD7FDB" w:rsidP="008D2275">
      <w:pPr>
        <w:spacing w:after="0" w:line="20" w:lineRule="atLeast"/>
        <w:ind w:firstLine="2127"/>
        <w:jc w:val="thaiDistribute"/>
        <w:rPr>
          <w:rFonts w:ascii="TH SarabunIT?" w:hAnsi="TH SarabunIT?" w:cs="TH SarabunIT?"/>
          <w:sz w:val="32"/>
          <w:szCs w:val="32"/>
        </w:rPr>
      </w:pPr>
      <w:r w:rsidRPr="00B90B54">
        <w:rPr>
          <w:rFonts w:ascii="TH SarabunIT? (Thai)" w:hAnsi="TH SarabunIT? (Thai)" w:cs="TH SarabunIT? (Thai)"/>
          <w:sz w:val="32"/>
          <w:szCs w:val="32"/>
          <w:cs/>
        </w:rPr>
        <w:t>เพื่อเป็นการสร้างความเข้าใจระหว่างกัน และเจ้าหน้าที่ได้มีโอกาสให้คำแนะนำถึงสิทธิและหน้าที่ของผู้ประกอบกิจการตามพระราชบัญญัติส่งเสริม</w:t>
      </w:r>
      <w:r>
        <w:rPr>
          <w:rFonts w:ascii="TH SarabunIT? (Thai)" w:hAnsi="TH SarabunIT? (Thai)" w:cs="TH SarabunIT? (Thai)"/>
          <w:sz w:val="32"/>
          <w:szCs w:val="32"/>
          <w:cs/>
        </w:rPr>
        <w:t>การพัฒนาฝีมือแรงงาน พ.ศ. 2545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 ให้ผู้ประกอบกิจการ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เห็นความสำคัญและประโยชน์ของการฝึกอบรม แนะนำหลักเกณฑ์ วิธีการฝึกอบรม รับทราบปัญหา อุปสรรค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ในการดำเนินการฝึกและการเสนอให้ความช่วยเหลือสนับสนุนในการจัดฝึกอบรม เช่น ในขั้นต้นอาจดำเนินการร่วมกันโดยผู้ประกอบกิจการเป็นผู้ออกค่าใช้จ่าย จนกระทั่งผู้ประกอบกิจการมีความพร้อมที่จะดำเนินการเองได้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การไป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ตรวจเยี่ยมผู้ประกอบกิจการอาจจะโทรศัพท์นัดหมายล่วงหน้าก็ได้ เพื่อมิให้การไปตรวจแล้วไม่พบกับผู้บริหาร หรือผู้ที่รับผิดชอบงานการฝึกอบรมหรือฝ่ายบุคคล และควรเตรียมเอกสาร คู่มือหรือแบบฟอร์มต่าง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ๆ ที่ผู้ประกอบกิจการต้องใช้ในการดำเนินการไปด้วย</w:t>
      </w:r>
    </w:p>
    <w:p w:rsidR="00CD7FDB" w:rsidRDefault="00CD7FDB" w:rsidP="000D27AE">
      <w:pPr>
        <w:spacing w:after="0" w:line="20" w:lineRule="atLeast"/>
        <w:ind w:firstLine="2126"/>
        <w:jc w:val="thaiDistribute"/>
        <w:rPr>
          <w:rFonts w:ascii="TH SarabunIT?" w:hAnsi="TH SarabunIT?" w:cs="TH SarabunIT?"/>
          <w:sz w:val="32"/>
          <w:szCs w:val="32"/>
        </w:rPr>
      </w:pPr>
      <w:r w:rsidRPr="000D27AE">
        <w:rPr>
          <w:rFonts w:ascii="TH SarabunIT? (Thai)" w:hAnsi="TH SarabunIT? (Thai)" w:cs="TH SarabunIT? (Thai)"/>
          <w:spacing w:val="-2"/>
          <w:sz w:val="32"/>
          <w:szCs w:val="32"/>
          <w:cs/>
        </w:rPr>
        <w:t>การตรวจเยี่ยมผู้ประกอบกิจการอาจดำเนินการเป็นระยะ ๆ เพื่อให้ทราบว่าผู้ประกอบกิจการ</w:t>
      </w:r>
      <w:r>
        <w:rPr>
          <w:rFonts w:ascii="TH SarabunIT?" w:hAnsi="TH SarabunIT?" w:cs="TH SarabunIT?"/>
          <w:spacing w:val="-2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ได้ดำเนินการฝึกอบรมฝีมือแรงงานไปได้ผลอย่างไรบ้าง มีปัญหาอุปสรรคในการดำเนินการอย่างไร ต้องการให้</w:t>
      </w:r>
      <w:r>
        <w:rPr>
          <w:rFonts w:ascii="TH SarabunIT? (Thai)" w:hAnsi="TH SarabunIT? (Thai)" w:cs="TH SarabunIT? (Thai)"/>
          <w:sz w:val="32"/>
          <w:szCs w:val="32"/>
          <w:cs/>
        </w:rPr>
        <w:t>หน่วยงาน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ช่วยเหลือหรือสนับสนุนในด้านใดบ้าง นอกจากนี้ควรแนะนำแก่ผู้ประกอบกิจการให้ดำเนินการฝึกอบรมอย่างมีประสิทธิภาพ เพื่อให้การพัฒนาฝีมือแรงงานเป็นไปในเชิงคุณภาพมากขึ้น ซึ่งจะก่อให้เกิดประโยชน์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>ต่อสถานประกอบกิจการโดยตรง</w:t>
      </w:r>
    </w:p>
    <w:p w:rsidR="00CD7FDB" w:rsidRDefault="00CD7FDB" w:rsidP="00F8117A">
      <w:pPr>
        <w:spacing w:after="0" w:line="20" w:lineRule="atLeast"/>
        <w:ind w:firstLine="1843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B90B54">
        <w:rPr>
          <w:rFonts w:ascii="TH SarabunIT?" w:hAnsi="TH SarabunIT?" w:cs="TH SarabunIT?"/>
          <w:b/>
          <w:bCs/>
          <w:sz w:val="32"/>
          <w:szCs w:val="32"/>
        </w:rPr>
        <w:t>2</w:t>
      </w:r>
      <w:r w:rsidRPr="00B90B54">
        <w:rPr>
          <w:rFonts w:ascii="TH SarabunIT?" w:hAnsi="TH SarabunIT?" w:cs="TH SarabunIT?"/>
          <w:b/>
          <w:bCs/>
          <w:sz w:val="32"/>
          <w:szCs w:val="32"/>
          <w:cs/>
        </w:rPr>
        <w:t xml:space="preserve">. </w:t>
      </w:r>
      <w:r w:rsidRPr="00B90B54">
        <w:rPr>
          <w:rFonts w:ascii="TH SarabunIT? (Thai)" w:hAnsi="TH SarabunIT? (Thai)" w:cs="TH SarabunIT? (Thai)"/>
          <w:b/>
          <w:bCs/>
          <w:spacing w:val="-6"/>
          <w:sz w:val="32"/>
          <w:szCs w:val="32"/>
          <w:cs/>
        </w:rPr>
        <w:t>การตรวจสถานประกอบกิจการเพื่อให้ปฏิบัติตามกฎหมาย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</w:p>
    <w:p w:rsidR="00CD7FDB" w:rsidRDefault="00CD7FDB" w:rsidP="000D27AE">
      <w:pPr>
        <w:spacing w:after="0" w:line="20" w:lineRule="atLeast"/>
        <w:ind w:firstLine="2126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กรณีที่ได้มีการติดตาม การเตือนผู้ประกอบกิจการแล้ว พนักงานเจ้าหน้าที่อาจเข้าตรวจสอบ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br/>
        <w:t>สถานประกอบกิจการ เพื่อตรวจสอบและให้คำแนะนำผู้ประกอบกิจการให้ปฏิบัติตามที่กฎหมายกำหนด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โดยขอเอกสาร</w:t>
      </w:r>
    </w:p>
    <w:p w:rsidR="00CD7FDB" w:rsidRDefault="00CD7FDB" w:rsidP="000D27AE">
      <w:pPr>
        <w:spacing w:after="0" w:line="20" w:lineRule="atLeast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หลักฐานประกอบการตรวจและเพื่อเป็นหลักฐานในการดำเนินคดีต่อไป หากผู้ประกอบกิจการยังไม่ดำเนินการตามที่ให้คำแนะนำ</w:t>
      </w:r>
    </w:p>
    <w:p w:rsidR="00CD7FDB" w:rsidRDefault="00CD7FDB" w:rsidP="00C63FF5">
      <w:pPr>
        <w:spacing w:after="0" w:line="20" w:lineRule="atLeast"/>
        <w:ind w:firstLine="2126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การตรวจทั้ง 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 xml:space="preserve">2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กรณี อาจร่วมกับพนักงานตรวจแรงงานของกรมสวัสดิการและคุ้มครองแรงงาน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br/>
        <w:t>ซึ่งเป็นนโยบายของกระทรวงแรงงานที่ต้องการให้มีการบูรณาการการตรวจ โดยดำเนินการร่วมกันระหว่าง</w:t>
      </w:r>
      <w:r w:rsidRPr="00B90B54">
        <w:rPr>
          <w:rFonts w:ascii="TH SarabunIT? (Thai)" w:hAnsi="TH SarabunIT? (Thai)" w:cs="TH SarabunIT? (Thai)"/>
          <w:sz w:val="32"/>
          <w:szCs w:val="32"/>
          <w:cs/>
        </w:rPr>
        <w:t xml:space="preserve">หน่วยงานของกระทรวง 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การตรวจร่วม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กันหลายหน่วยงาน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อาจทำให้ผู้ประกอบกิจการให้ความร่วมมือหรือมีความเกรงกลัวที่จะปฏิบัติตามคำแนะนำมากขึ้น </w:t>
      </w:r>
    </w:p>
    <w:p w:rsidR="00CD7FDB" w:rsidRDefault="00CD7FDB" w:rsidP="00C63FF5">
      <w:pPr>
        <w:spacing w:after="0" w:line="20" w:lineRule="atLeast"/>
        <w:ind w:firstLine="2126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เจ้าหน้าที่ของกรม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พัฒนาฝีมือแรงงานที่ได้รับการแต่งตั้งเป็นพนักงานเจ้าหน้าที่ตามคำสั่งกระทรวงแรงงาน เรื่อง แต่งตั้งพนักงานเจ้าหน้าที่เพื่อปฏิบัติการตามพระราชบัญญัติส่งเสริมการพัฒนาฝีมือแรงงาน</w:t>
      </w:r>
      <w:r>
        <w:rPr>
          <w:rFonts w:ascii="TH SarabunIT?" w:hAnsi="TH SarabunIT?" w:cs="TH SarabunIT?"/>
          <w:spacing w:val="-6"/>
          <w:sz w:val="32"/>
          <w:szCs w:val="32"/>
          <w:cs/>
        </w:rPr>
        <w:br/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พ.ศ. 2545 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 มีอำนาจ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เข้าตรวจสถานประกอบกิจการ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ได้ ตาม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มาตรา </w:t>
      </w:r>
      <w:r w:rsidRPr="00B90B54">
        <w:rPr>
          <w:rFonts w:ascii="TH SarabunIT?" w:hAnsi="TH SarabunIT?" w:cs="TH SarabunIT?"/>
          <w:spacing w:val="-6"/>
          <w:sz w:val="32"/>
          <w:szCs w:val="32"/>
        </w:rPr>
        <w:t xml:space="preserve">45 </w:t>
      </w:r>
      <w:r w:rsidRPr="00B90B54">
        <w:rPr>
          <w:rFonts w:ascii="TH SarabunIT?" w:hAnsi="TH SarabunIT?" w:cs="TH SarabunIT?"/>
          <w:spacing w:val="-6"/>
          <w:sz w:val="32"/>
          <w:szCs w:val="32"/>
          <w:cs/>
        </w:rPr>
        <w:t xml:space="preserve">(2)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ที่</w:t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ได้ให้อำนาจนายทะเบียนและพนักงานเจ้าหน้าที่ในการเข้าไปในสถานประกอบกิจการในระหว่างเวลาทำการ เพื่อตรวจตราและให้คำแนะนำผู้ประกอบกิจการ</w:t>
      </w:r>
      <w:r>
        <w:rPr>
          <w:rFonts w:ascii="TH SarabunIT?" w:hAnsi="TH SarabunIT?" w:cs="TH SarabunIT?"/>
          <w:spacing w:val="-6"/>
          <w:sz w:val="32"/>
          <w:szCs w:val="32"/>
          <w:cs/>
        </w:rPr>
        <w:br/>
      </w:r>
      <w:r w:rsidRPr="00B90B54">
        <w:rPr>
          <w:rFonts w:ascii="TH SarabunIT? (Thai)" w:hAnsi="TH SarabunIT? (Thai)" w:cs="TH SarabunIT? (Thai)"/>
          <w:spacing w:val="-6"/>
          <w:sz w:val="32"/>
          <w:szCs w:val="32"/>
          <w:cs/>
        </w:rPr>
        <w:t>ให้ปฏิบัติตามพระราชบัญญัติส่งเสริม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การพัฒนาฝีมือแรงงาน พ.ศ. 2545 (คำสั่งกระทรวงแรงงานที่ 111/2558 ลงวันที่</w:t>
      </w:r>
      <w:r>
        <w:rPr>
          <w:rFonts w:ascii="TH SarabunIT?" w:hAnsi="TH SarabunIT?" w:cs="TH SarabunIT?"/>
          <w:spacing w:val="-6"/>
          <w:sz w:val="32"/>
          <w:szCs w:val="32"/>
          <w:cs/>
        </w:rPr>
        <w:br/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9 เมษายน 2558)</w:t>
      </w:r>
    </w:p>
    <w:p w:rsidR="00CD7FDB" w:rsidRPr="008E1B2E" w:rsidRDefault="00CD7FDB" w:rsidP="00C63FF5">
      <w:pPr>
        <w:spacing w:after="0" w:line="20" w:lineRule="atLeast"/>
        <w:ind w:firstLine="2126"/>
        <w:jc w:val="thaiDistribute"/>
        <w:rPr>
          <w:rFonts w:ascii="TH SarabunIT?" w:hAnsi="TH SarabunIT?" w:cs="TH SarabunIT?"/>
          <w:sz w:val="32"/>
          <w:szCs w:val="32"/>
        </w:rPr>
      </w:pPr>
      <w:r w:rsidRPr="008E1B2E">
        <w:rPr>
          <w:rFonts w:ascii="TH SarabunIT? (Thai)" w:hAnsi="TH SarabunIT? (Thai)" w:cs="TH SarabunIT? (Thai)"/>
          <w:sz w:val="32"/>
          <w:szCs w:val="32"/>
          <w:cs/>
        </w:rPr>
        <w:t>การตรวจสถานประกอบกิจการ ควรมีการบันทึกการตรวจไว้ด้วย ตามแบบตรวจ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8E1B2E">
        <w:rPr>
          <w:rFonts w:ascii="TH SarabunIT? (Thai)" w:hAnsi="TH SarabunIT? (Thai)" w:cs="TH SarabunIT? (Thai)"/>
          <w:sz w:val="32"/>
          <w:szCs w:val="32"/>
          <w:cs/>
        </w:rPr>
        <w:t>สถานประกอบกิจการ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(ตัวอย่างหนังสือแบบตรวจสถานประกอบกิจการ)</w:t>
      </w:r>
    </w:p>
    <w:p w:rsidR="00CD7FDB" w:rsidRPr="00FC445E" w:rsidRDefault="00CD7FDB" w:rsidP="00FC445E">
      <w:pPr>
        <w:spacing w:line="20" w:lineRule="atLeast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21.45pt;margin-top:6.25pt;width:247.95pt;height:0;z-index:251658240" o:connectortype="straight"/>
        </w:pic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</w:p>
    <w:sectPr w:rsidR="00CD7FDB" w:rsidRPr="00FC445E" w:rsidSect="00274CCA">
      <w:pgSz w:w="12240" w:h="15840"/>
      <w:pgMar w:top="567" w:right="1185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?">
    <w:altName w:val="TH SarabunPS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? (Thai)">
    <w:altName w:val="Cordia New"/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2640B"/>
    <w:multiLevelType w:val="hybridMultilevel"/>
    <w:tmpl w:val="DDF6E374"/>
    <w:lvl w:ilvl="0" w:tplc="EEB4FAFA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86DBA"/>
    <w:multiLevelType w:val="hybridMultilevel"/>
    <w:tmpl w:val="D9AA07C4"/>
    <w:lvl w:ilvl="0" w:tplc="8F423A7A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A0BF5"/>
    <w:multiLevelType w:val="hybridMultilevel"/>
    <w:tmpl w:val="884AF686"/>
    <w:lvl w:ilvl="0" w:tplc="A8822E52">
      <w:start w:val="3"/>
      <w:numFmt w:val="bullet"/>
      <w:lvlText w:val="-"/>
      <w:lvlJc w:val="left"/>
      <w:pPr>
        <w:ind w:left="108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960776A"/>
    <w:multiLevelType w:val="hybridMultilevel"/>
    <w:tmpl w:val="E9B8E716"/>
    <w:lvl w:ilvl="0" w:tplc="1E3C5338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8D3231"/>
    <w:multiLevelType w:val="hybridMultilevel"/>
    <w:tmpl w:val="622A80E6"/>
    <w:lvl w:ilvl="0" w:tplc="449EEBB6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815560"/>
    <w:multiLevelType w:val="hybridMultilevel"/>
    <w:tmpl w:val="C060AD5A"/>
    <w:lvl w:ilvl="0" w:tplc="59F4815A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815BB5"/>
    <w:multiLevelType w:val="hybridMultilevel"/>
    <w:tmpl w:val="A74C79E8"/>
    <w:lvl w:ilvl="0" w:tplc="13FCEE82">
      <w:start w:val="2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210808"/>
    <w:multiLevelType w:val="hybridMultilevel"/>
    <w:tmpl w:val="9B7E9D66"/>
    <w:lvl w:ilvl="0" w:tplc="7CE611C2"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555B5E"/>
    <w:multiLevelType w:val="hybridMultilevel"/>
    <w:tmpl w:val="76AC1CC6"/>
    <w:lvl w:ilvl="0" w:tplc="E878DA98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A0E79"/>
    <w:multiLevelType w:val="hybridMultilevel"/>
    <w:tmpl w:val="7ABCEE70"/>
    <w:lvl w:ilvl="0" w:tplc="4F5C0F7C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904BE6"/>
    <w:multiLevelType w:val="hybridMultilevel"/>
    <w:tmpl w:val="99EEAE02"/>
    <w:lvl w:ilvl="0" w:tplc="D86415F4">
      <w:start w:val="2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D72848"/>
    <w:multiLevelType w:val="hybridMultilevel"/>
    <w:tmpl w:val="55449F56"/>
    <w:lvl w:ilvl="0" w:tplc="8F86926A"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877B48"/>
    <w:multiLevelType w:val="hybridMultilevel"/>
    <w:tmpl w:val="0A8A95B0"/>
    <w:lvl w:ilvl="0" w:tplc="FD8EBBEE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4628C0"/>
    <w:multiLevelType w:val="hybridMultilevel"/>
    <w:tmpl w:val="8C4CA4F0"/>
    <w:lvl w:ilvl="0" w:tplc="7F8489B6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810064"/>
    <w:multiLevelType w:val="hybridMultilevel"/>
    <w:tmpl w:val="62C80858"/>
    <w:lvl w:ilvl="0" w:tplc="ED9C1B6C">
      <w:start w:val="3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9"/>
  </w:num>
  <w:num w:numId="5">
    <w:abstractNumId w:val="12"/>
  </w:num>
  <w:num w:numId="6">
    <w:abstractNumId w:val="1"/>
  </w:num>
  <w:num w:numId="7">
    <w:abstractNumId w:val="2"/>
  </w:num>
  <w:num w:numId="8">
    <w:abstractNumId w:val="13"/>
  </w:num>
  <w:num w:numId="9">
    <w:abstractNumId w:val="0"/>
  </w:num>
  <w:num w:numId="10">
    <w:abstractNumId w:val="8"/>
  </w:num>
  <w:num w:numId="11">
    <w:abstractNumId w:val="4"/>
  </w:num>
  <w:num w:numId="12">
    <w:abstractNumId w:val="5"/>
  </w:num>
  <w:num w:numId="13">
    <w:abstractNumId w:val="14"/>
  </w:num>
  <w:num w:numId="14">
    <w:abstractNumId w:val="7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E99"/>
    <w:rsid w:val="00037EFB"/>
    <w:rsid w:val="00072664"/>
    <w:rsid w:val="00073672"/>
    <w:rsid w:val="00084205"/>
    <w:rsid w:val="00087056"/>
    <w:rsid w:val="000A05DC"/>
    <w:rsid w:val="000B63F5"/>
    <w:rsid w:val="000C75EC"/>
    <w:rsid w:val="000D27AE"/>
    <w:rsid w:val="000D7DC4"/>
    <w:rsid w:val="000E1688"/>
    <w:rsid w:val="000E264B"/>
    <w:rsid w:val="000E2731"/>
    <w:rsid w:val="000E68EB"/>
    <w:rsid w:val="000E6E6A"/>
    <w:rsid w:val="00114212"/>
    <w:rsid w:val="00127656"/>
    <w:rsid w:val="00153EB5"/>
    <w:rsid w:val="00160885"/>
    <w:rsid w:val="0016725D"/>
    <w:rsid w:val="00173039"/>
    <w:rsid w:val="001C425A"/>
    <w:rsid w:val="00217E65"/>
    <w:rsid w:val="002216F0"/>
    <w:rsid w:val="002508DD"/>
    <w:rsid w:val="00270669"/>
    <w:rsid w:val="00274CCA"/>
    <w:rsid w:val="00294DB8"/>
    <w:rsid w:val="002A4AFE"/>
    <w:rsid w:val="002A71F0"/>
    <w:rsid w:val="002D0DB0"/>
    <w:rsid w:val="002D6554"/>
    <w:rsid w:val="002D66EF"/>
    <w:rsid w:val="002D6FB9"/>
    <w:rsid w:val="00300B57"/>
    <w:rsid w:val="003069D1"/>
    <w:rsid w:val="00317DAC"/>
    <w:rsid w:val="00320A14"/>
    <w:rsid w:val="00355014"/>
    <w:rsid w:val="003760A7"/>
    <w:rsid w:val="00376ADE"/>
    <w:rsid w:val="003823BE"/>
    <w:rsid w:val="00386203"/>
    <w:rsid w:val="003A0703"/>
    <w:rsid w:val="003A0A6E"/>
    <w:rsid w:val="003B2DFF"/>
    <w:rsid w:val="003B3F9D"/>
    <w:rsid w:val="003C7A0C"/>
    <w:rsid w:val="003D5888"/>
    <w:rsid w:val="003E0B3E"/>
    <w:rsid w:val="003E70B5"/>
    <w:rsid w:val="004556C7"/>
    <w:rsid w:val="0046300E"/>
    <w:rsid w:val="0047670C"/>
    <w:rsid w:val="00486E71"/>
    <w:rsid w:val="00492044"/>
    <w:rsid w:val="00494E78"/>
    <w:rsid w:val="004956C7"/>
    <w:rsid w:val="004A2D37"/>
    <w:rsid w:val="004A3863"/>
    <w:rsid w:val="004C6E8C"/>
    <w:rsid w:val="004D502D"/>
    <w:rsid w:val="004E0555"/>
    <w:rsid w:val="004E1498"/>
    <w:rsid w:val="004F7127"/>
    <w:rsid w:val="00510889"/>
    <w:rsid w:val="00533C9E"/>
    <w:rsid w:val="00537099"/>
    <w:rsid w:val="00570652"/>
    <w:rsid w:val="00605D09"/>
    <w:rsid w:val="00673FF2"/>
    <w:rsid w:val="006774EB"/>
    <w:rsid w:val="006806CF"/>
    <w:rsid w:val="006B332D"/>
    <w:rsid w:val="006C426A"/>
    <w:rsid w:val="006D70C6"/>
    <w:rsid w:val="006E7640"/>
    <w:rsid w:val="007025D1"/>
    <w:rsid w:val="00710210"/>
    <w:rsid w:val="00711218"/>
    <w:rsid w:val="00721956"/>
    <w:rsid w:val="00724557"/>
    <w:rsid w:val="00727EA6"/>
    <w:rsid w:val="00762F6B"/>
    <w:rsid w:val="007839EE"/>
    <w:rsid w:val="007921D7"/>
    <w:rsid w:val="007923F3"/>
    <w:rsid w:val="007B721C"/>
    <w:rsid w:val="00800871"/>
    <w:rsid w:val="00806CAD"/>
    <w:rsid w:val="008275D2"/>
    <w:rsid w:val="00831D79"/>
    <w:rsid w:val="008644AA"/>
    <w:rsid w:val="00865E5C"/>
    <w:rsid w:val="008853B4"/>
    <w:rsid w:val="008A0A39"/>
    <w:rsid w:val="008B2A5E"/>
    <w:rsid w:val="008C5FF3"/>
    <w:rsid w:val="008C7FDF"/>
    <w:rsid w:val="008D2275"/>
    <w:rsid w:val="008D5D36"/>
    <w:rsid w:val="008D7B06"/>
    <w:rsid w:val="008E1B2E"/>
    <w:rsid w:val="00917673"/>
    <w:rsid w:val="009211BA"/>
    <w:rsid w:val="009329FB"/>
    <w:rsid w:val="00962A02"/>
    <w:rsid w:val="00981577"/>
    <w:rsid w:val="009A6AF8"/>
    <w:rsid w:val="009B25B5"/>
    <w:rsid w:val="009C6E32"/>
    <w:rsid w:val="009D666C"/>
    <w:rsid w:val="009D75DD"/>
    <w:rsid w:val="009E4748"/>
    <w:rsid w:val="00A13390"/>
    <w:rsid w:val="00A14913"/>
    <w:rsid w:val="00A2452F"/>
    <w:rsid w:val="00A31DAE"/>
    <w:rsid w:val="00A37BCD"/>
    <w:rsid w:val="00A55966"/>
    <w:rsid w:val="00A6293A"/>
    <w:rsid w:val="00A63935"/>
    <w:rsid w:val="00A829E3"/>
    <w:rsid w:val="00AC09D0"/>
    <w:rsid w:val="00AC1716"/>
    <w:rsid w:val="00AD0844"/>
    <w:rsid w:val="00AD167C"/>
    <w:rsid w:val="00AE1C36"/>
    <w:rsid w:val="00B07103"/>
    <w:rsid w:val="00B13130"/>
    <w:rsid w:val="00B27CA9"/>
    <w:rsid w:val="00B34480"/>
    <w:rsid w:val="00B44C77"/>
    <w:rsid w:val="00B63AF4"/>
    <w:rsid w:val="00B86AD5"/>
    <w:rsid w:val="00B90B54"/>
    <w:rsid w:val="00BA47A6"/>
    <w:rsid w:val="00BB1814"/>
    <w:rsid w:val="00BB5964"/>
    <w:rsid w:val="00BB615F"/>
    <w:rsid w:val="00BB6888"/>
    <w:rsid w:val="00BE6FCE"/>
    <w:rsid w:val="00C337F0"/>
    <w:rsid w:val="00C37E21"/>
    <w:rsid w:val="00C46538"/>
    <w:rsid w:val="00C63FF5"/>
    <w:rsid w:val="00C6456F"/>
    <w:rsid w:val="00C6658B"/>
    <w:rsid w:val="00C96865"/>
    <w:rsid w:val="00C97329"/>
    <w:rsid w:val="00CC29E2"/>
    <w:rsid w:val="00CD4E99"/>
    <w:rsid w:val="00CD7FDB"/>
    <w:rsid w:val="00CE30A5"/>
    <w:rsid w:val="00CF3FFA"/>
    <w:rsid w:val="00D24879"/>
    <w:rsid w:val="00D3066B"/>
    <w:rsid w:val="00D3781B"/>
    <w:rsid w:val="00D54FF3"/>
    <w:rsid w:val="00DA6AD1"/>
    <w:rsid w:val="00DB21EC"/>
    <w:rsid w:val="00DB3155"/>
    <w:rsid w:val="00DB4352"/>
    <w:rsid w:val="00DB6FCC"/>
    <w:rsid w:val="00DC1A61"/>
    <w:rsid w:val="00DC3C31"/>
    <w:rsid w:val="00DE36AB"/>
    <w:rsid w:val="00DF5375"/>
    <w:rsid w:val="00E335F7"/>
    <w:rsid w:val="00E63233"/>
    <w:rsid w:val="00E72360"/>
    <w:rsid w:val="00E93AD3"/>
    <w:rsid w:val="00E94560"/>
    <w:rsid w:val="00EA0F0B"/>
    <w:rsid w:val="00EB44D8"/>
    <w:rsid w:val="00EC3BCF"/>
    <w:rsid w:val="00EE012C"/>
    <w:rsid w:val="00F05A09"/>
    <w:rsid w:val="00F10913"/>
    <w:rsid w:val="00F365A0"/>
    <w:rsid w:val="00F374E4"/>
    <w:rsid w:val="00F41030"/>
    <w:rsid w:val="00F5550F"/>
    <w:rsid w:val="00F56154"/>
    <w:rsid w:val="00F70646"/>
    <w:rsid w:val="00F75F44"/>
    <w:rsid w:val="00F8117A"/>
    <w:rsid w:val="00F94B63"/>
    <w:rsid w:val="00FA4C8C"/>
    <w:rsid w:val="00FC0C50"/>
    <w:rsid w:val="00FC445E"/>
    <w:rsid w:val="00FE3A54"/>
    <w:rsid w:val="00FE779F"/>
    <w:rsid w:val="00FF6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23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D4E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1088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0889"/>
    <w:rPr>
      <w:rFonts w:ascii="Tahoma" w:hAnsi="Tahoma" w:cs="Angsana New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2452F"/>
    <w:pPr>
      <w:spacing w:after="0" w:line="240" w:lineRule="auto"/>
      <w:jc w:val="both"/>
    </w:pPr>
    <w:rPr>
      <w:rFonts w:ascii="EucrosiaUPC" w:hAnsi="EucrosiaUPC" w:cs="EucrosiaUPC"/>
      <w:sz w:val="34"/>
      <w:szCs w:val="3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452F"/>
    <w:rPr>
      <w:rFonts w:ascii="EucrosiaUPC" w:eastAsia="Times New Roman" w:hAnsi="EucrosiaUPC" w:cs="EucrosiaUPC"/>
      <w:sz w:val="34"/>
      <w:szCs w:val="34"/>
    </w:rPr>
  </w:style>
  <w:style w:type="table" w:styleId="TableGrid">
    <w:name w:val="Table Grid"/>
    <w:basedOn w:val="TableNormal"/>
    <w:uiPriority w:val="99"/>
    <w:rsid w:val="00A2452F"/>
    <w:rPr>
      <w:rFonts w:ascii="TH SarabunIT?" w:hAnsi="TH SarabunIT?" w:cs="TH SarabunIT?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2570</Words>
  <Characters>14649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แนวปฏิบัติการตรวจติดตามสถานประกอบกิจการที่อยู่ในข่ายบังคับ</dc:title>
  <dc:subject/>
  <dc:creator>UserCOM</dc:creator>
  <cp:keywords/>
  <dc:description/>
  <cp:lastModifiedBy>admin</cp:lastModifiedBy>
  <cp:revision>2</cp:revision>
  <cp:lastPrinted>2018-04-26T03:13:00Z</cp:lastPrinted>
  <dcterms:created xsi:type="dcterms:W3CDTF">2018-05-07T03:20:00Z</dcterms:created>
  <dcterms:modified xsi:type="dcterms:W3CDTF">2018-05-07T03:20:00Z</dcterms:modified>
</cp:coreProperties>
</file>